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การออกใบแทนใบอนุญาตการดำเนินการทดสอบฝีมือคนหางาน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F436DB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04:59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สำนักพัฒนามาตรฐานและทดสอบฝีมือแรงงานชั้น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อาคารกรมพัฒนาฝีมือแรงงานถนน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lastRenderedPageBreak/>
              <w:t xml:space="preserve">มิตรไมตรีดินแดงกรุงเทพฯ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10400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2245 4837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2247 9421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และส่วนภูมิภาคตามรายละเอียดที่เว็บไซต์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http://www.dsd.go.th/DSD/Home/Agency/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ศูนย์พัฒนาฝีมือแรงงานกรุงเทพมหานครถนนสุขุมวิทเขตวัฒนากรุงเทพฯโทร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ศูนย์พัฒนาฝีมือแรงงานจังหวัดทุกจังหวัด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กรณีการสูญหายหรือถูกทำลายให้ยื่นคำขอพร้อมเอกสารหลักฐานตามแบบทค</w:t>
      </w:r>
      <w:r w:rsidRPr="000C2AAC">
        <w:rPr>
          <w:rFonts w:asciiTheme="minorBidi" w:hAnsiTheme="minorBidi"/>
          <w:noProof/>
          <w:sz w:val="32"/>
          <w:szCs w:val="32"/>
        </w:rPr>
        <w:t xml:space="preserve">. 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ดยในเขตกรุงเทพมหานครให้ยื่นคำขอได้ที่กรมพัฒนาฝีมือแรงงานสำหรับในเขตจังหวัดอื่นให้ยื่นณสถาบันพัฒนาฝีมือแรงงานภาคหรือศูนย์พัฒนาฝีมือแรงงานจังหวัดแล้วแต่กรณ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เจ้าหน้าที่ตรวจสอบความพร้อมของสถานที่เครื่องจักรเครื่องมือและอุปกรณ์และแจ้งผลการตรวจสอบกรณีไม่ผ่านการตรวจสอบต้อง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ทำการแก้ไขปรับปรุงขึ้นอยู่กับความพร้อมของผู้ยื่นคำขอเพื่อกำหนดวันเข้าตรวจสอบอีกครั้งหนึ่ง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แบบใบคำขอใบแทนใบอนุญาตแบบทค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การขอใบแทนใบอนุญาตคำขอฉบับละ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2,500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กรมพัฒนาฝีมือแรงงานถนนมิตรไมตรีเขตดินแดงกรุงเทพฯ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ตัวอย่างแบบฟอร์มสามารถดาวน์โหลดได้ที่เว็บไซต์สำนักพัฒนามาตรฐานและทดสอบฝีมือแรงงาน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189" w:rsidRDefault="00325189" w:rsidP="00C81DB8">
      <w:pPr>
        <w:spacing w:after="0" w:line="240" w:lineRule="auto"/>
      </w:pPr>
      <w:r>
        <w:separator/>
      </w:r>
    </w:p>
  </w:endnote>
  <w:endnote w:type="continuationSeparator" w:id="1">
    <w:p w:rsidR="00325189" w:rsidRDefault="00325189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189" w:rsidRDefault="00325189" w:rsidP="00C81DB8">
      <w:pPr>
        <w:spacing w:after="0" w:line="240" w:lineRule="auto"/>
      </w:pPr>
      <w:r>
        <w:separator/>
      </w:r>
    </w:p>
  </w:footnote>
  <w:footnote w:type="continuationSeparator" w:id="1">
    <w:p w:rsidR="00325189" w:rsidRDefault="00325189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F436DB" w:rsidP="00C81DB8">
        <w:pPr>
          <w:pStyle w:val="Header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724A90">
          <w:rPr>
            <w:noProof/>
          </w:rPr>
          <w:t>1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24A9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1E334B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25189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36668"/>
    <w:rsid w:val="006437C0"/>
    <w:rsid w:val="0064558D"/>
    <w:rsid w:val="0065175D"/>
    <w:rsid w:val="00686AAA"/>
    <w:rsid w:val="006974B7"/>
    <w:rsid w:val="006A19F8"/>
    <w:rsid w:val="006B37B7"/>
    <w:rsid w:val="006C07C4"/>
    <w:rsid w:val="006C6C22"/>
    <w:rsid w:val="00707AED"/>
    <w:rsid w:val="00712638"/>
    <w:rsid w:val="00724A90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436DB"/>
    <w:rsid w:val="00F5490C"/>
    <w:rsid w:val="00F62F55"/>
    <w:rsid w:val="00F8122B"/>
    <w:rsid w:val="00FA15FF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7AD"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664</TotalTime>
  <Pages>6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HomeUser</cp:lastModifiedBy>
  <cp:revision>84</cp:revision>
  <cp:lastPrinted>2015-12-08T01:49:00Z</cp:lastPrinted>
  <dcterms:created xsi:type="dcterms:W3CDTF">2015-04-23T03:41:00Z</dcterms:created>
  <dcterms:modified xsi:type="dcterms:W3CDTF">2015-12-08T02:01:00Z</dcterms:modified>
</cp:coreProperties>
</file>