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การต่อใบอนุญาตการดำเนินการทดสอบฝีมือคนหางาน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6F457F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075E4A" w:rsidRPr="000C2AAC" w:rsidRDefault="00075E4A" w:rsidP="00075E4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 14/07/2558 04:55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สำนักพัฒนามาตรฐานและทดสอบฝีมือแรงงานชั้น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อาคารกรมพัฒนาฝีมือแรงงานถนน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lastRenderedPageBreak/>
              <w:t xml:space="preserve">มิตรไมตรีดินแดงกรุงเทพฯ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10400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2245 4837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2247 9421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และส่วนภูมิภาคตามรายละเอียดที่เว็บไซต์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http://www.dsd.go.th/DSD/Home/Agency/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ศูนย์พัฒนาฝีมือแรงงานกรุงเทพมหานครถนนสุขุมวิทเขตวัฒนากรุงเทพฯโทร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ศูนย์พัฒนาฝีมือแรงงานจังหวัดทุกจังหวัด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เป็นการทดสอบฝีมือแรงงานที่ผู้ที่มีความประสงค์ไปทำงานในต่างประเทศในตำแหน่งช่างฝีมือเพื่อให้นายจ้างทราบถึงความสามารถในการปฏิบัติงานว่าตรงกับลักษณะงานที่จะจ้างหรือไม่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การต่อใบอนุญาตยื่นคำขอพร้อมเอกสารหลักฐานตามแบบทค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นัดหมายคณะทำงานตรวจสอบและผู้ยื่นคำขอ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เจ้าหน้าที่ตรวจสอบความพร้อมของสถานที่เครื่องจักรเครื่องมือและ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อุปกรณ์และแจ้งผลการตรวจสอบ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กรณีไม่ผ่านการตรวจสอบต้องทำการแก้ไขปรับปรุง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TableGrid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TableGrid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แบบต่อใบอนุญาตทค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การขอต่อใบอนุญาตใบอนุญาตดำเนินการทดสอบฝีมือคนหางานฉบับละ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กรมพัฒนาฝีมือแรงงานถนนมิตรไมตรีเขตดินแดงกรุงเทพฯ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กระทรวงแรงงานถนนมิตรไมตรีดินแดงกรุงเทพฯ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ListParagraph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ListParagraph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ListParagraph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ListParagraph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ตัวอย่างแบบฟอร์มสามารถดาวน์โหลดได้ที่เว็บไซต์สำนักพัฒนามาตรฐานและทดสอบฝีมือแรงงาน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TableGrid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สุกัญญาองค์วิเศษไพบูลย์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ListParagraph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643E" w:rsidRDefault="0095643E" w:rsidP="00C81DB8">
      <w:pPr>
        <w:spacing w:after="0" w:line="240" w:lineRule="auto"/>
      </w:pPr>
      <w:r>
        <w:separator/>
      </w:r>
    </w:p>
  </w:endnote>
  <w:endnote w:type="continuationSeparator" w:id="1">
    <w:p w:rsidR="0095643E" w:rsidRDefault="0095643E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DE"/>
    <w:family w:val="swiss"/>
    <w:pitch w:val="variable"/>
    <w:sig w:usb0="01000003" w:usb1="00000000" w:usb2="00000000" w:usb3="00000000" w:csb0="0001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643E" w:rsidRDefault="0095643E" w:rsidP="00C81DB8">
      <w:pPr>
        <w:spacing w:after="0" w:line="240" w:lineRule="auto"/>
      </w:pPr>
      <w:r>
        <w:separator/>
      </w:r>
    </w:p>
  </w:footnote>
  <w:footnote w:type="continuationSeparator" w:id="1">
    <w:p w:rsidR="0095643E" w:rsidRDefault="0095643E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6F457F" w:rsidP="00C81DB8">
        <w:pPr>
          <w:pStyle w:val="Header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792478">
          <w:rPr>
            <w:noProof/>
          </w:rPr>
          <w:t>1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92478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6F457F"/>
    <w:rsid w:val="00707AED"/>
    <w:rsid w:val="00712638"/>
    <w:rsid w:val="00760D0B"/>
    <w:rsid w:val="00761FD0"/>
    <w:rsid w:val="00771FD1"/>
    <w:rsid w:val="00781575"/>
    <w:rsid w:val="007851BE"/>
    <w:rsid w:val="00790214"/>
    <w:rsid w:val="00792478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5643E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17AD"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9AD"/>
    <w:rPr>
      <w:color w:val="808080"/>
    </w:rPr>
  </w:style>
  <w:style w:type="table" w:styleId="TableGrid">
    <w:name w:val="Table Grid"/>
    <w:basedOn w:val="TableNormal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39A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B1C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B1C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1C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1C8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DefaultParagraphFont"/>
    <w:rsid w:val="00132E1B"/>
  </w:style>
  <w:style w:type="character" w:customStyle="1" w:styleId="apple-converted-space">
    <w:name w:val="apple-converted-space"/>
    <w:basedOn w:val="DefaultParagraphFont"/>
    <w:rsid w:val="00132E1B"/>
  </w:style>
  <w:style w:type="character" w:styleId="Hyperlink">
    <w:name w:val="Hyperlink"/>
    <w:basedOn w:val="DefaultParagraphFont"/>
    <w:uiPriority w:val="99"/>
    <w:semiHidden/>
    <w:unhideWhenUsed/>
    <w:rsid w:val="00132E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1DB8"/>
  </w:style>
  <w:style w:type="paragraph" w:styleId="Footer">
    <w:name w:val="footer"/>
    <w:basedOn w:val="Normal"/>
    <w:link w:val="FooterChar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7F4CC-3399-4D5C-8F49-6F3222FC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650</TotalTime>
  <Pages>6</Pages>
  <Words>993</Words>
  <Characters>5666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HomeUser</cp:lastModifiedBy>
  <cp:revision>83</cp:revision>
  <cp:lastPrinted>2015-10-09T03:44:00Z</cp:lastPrinted>
  <dcterms:created xsi:type="dcterms:W3CDTF">2015-04-23T03:41:00Z</dcterms:created>
  <dcterms:modified xsi:type="dcterms:W3CDTF">2015-10-09T03:45:00Z</dcterms:modified>
</cp:coreProperties>
</file>