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52C" w:rsidRPr="00AF18E8" w:rsidRDefault="007C652C" w:rsidP="00E01F07">
      <w:pPr>
        <w:jc w:val="center"/>
        <w:rPr>
          <w:rFonts w:ascii="TH SarabunIT๙" w:hAnsi="TH SarabunIT๙" w:cs="TH SarabunIT๙"/>
          <w:b/>
          <w:bCs/>
          <w:color w:val="FF0000"/>
          <w:spacing w:val="-8"/>
          <w:sz w:val="56"/>
          <w:szCs w:val="56"/>
          <w:cs/>
        </w:rPr>
      </w:pPr>
      <w:r w:rsidRPr="00AF18E8">
        <w:rPr>
          <w:rFonts w:ascii="TH SarabunIT๙" w:hAnsi="TH SarabunIT๙" w:cs="TH SarabunIT๙"/>
          <w:b/>
          <w:bCs/>
          <w:color w:val="FF0000"/>
          <w:spacing w:val="-8"/>
          <w:sz w:val="56"/>
          <w:szCs w:val="56"/>
          <w:cs/>
        </w:rPr>
        <w:t>ตัวอย่างกิจกรรมที่ 1</w:t>
      </w:r>
    </w:p>
    <w:p w:rsidR="00F365F4" w:rsidRPr="007C652C" w:rsidRDefault="00E01F07" w:rsidP="00E01F07">
      <w:pPr>
        <w:jc w:val="center"/>
        <w:rPr>
          <w:rFonts w:ascii="TH SarabunIT๙" w:hAnsi="TH SarabunIT๙" w:cs="TH SarabunIT๙"/>
          <w:b/>
          <w:bCs/>
          <w:color w:val="0000CC"/>
          <w:spacing w:val="-8"/>
          <w:sz w:val="48"/>
          <w:szCs w:val="48"/>
        </w:rPr>
      </w:pPr>
      <w:r w:rsidRPr="007C652C">
        <w:rPr>
          <w:rFonts w:ascii="TH SarabunIT๙" w:hAnsi="TH SarabunIT๙" w:cs="TH SarabunIT๙"/>
          <w:b/>
          <w:bCs/>
          <w:color w:val="0000CC"/>
          <w:spacing w:val="-8"/>
          <w:sz w:val="48"/>
          <w:szCs w:val="48"/>
          <w:cs/>
        </w:rPr>
        <w:t xml:space="preserve">โครงการเพิ่มผลิตภาพแรงงาน สู่ </w:t>
      </w:r>
      <w:r w:rsidRPr="007C652C">
        <w:rPr>
          <w:rFonts w:ascii="TH SarabunIT๙" w:hAnsi="TH SarabunIT๙" w:cs="TH SarabunIT๙"/>
          <w:b/>
          <w:bCs/>
          <w:color w:val="0000CC"/>
          <w:spacing w:val="-8"/>
          <w:sz w:val="48"/>
          <w:szCs w:val="48"/>
        </w:rPr>
        <w:t xml:space="preserve">SME </w:t>
      </w:r>
      <w:r w:rsidRPr="007C652C">
        <w:rPr>
          <w:rFonts w:ascii="TH SarabunPSK" w:hAnsi="TH SarabunPSK" w:cs="TH SarabunPSK"/>
          <w:b/>
          <w:bCs/>
          <w:color w:val="0000CC"/>
          <w:spacing w:val="-8"/>
          <w:sz w:val="48"/>
          <w:szCs w:val="48"/>
          <w:cs/>
        </w:rPr>
        <w:t>4.0</w:t>
      </w:r>
      <w:r w:rsidRPr="007C652C">
        <w:rPr>
          <w:rFonts w:ascii="TH SarabunIT๙" w:hAnsi="TH SarabunIT๙" w:cs="TH SarabunIT๙"/>
          <w:b/>
          <w:bCs/>
          <w:color w:val="0000CC"/>
          <w:spacing w:val="-8"/>
          <w:sz w:val="48"/>
          <w:szCs w:val="48"/>
        </w:rPr>
        <w:t xml:space="preserve"> </w:t>
      </w:r>
    </w:p>
    <w:p w:rsidR="00E01F07" w:rsidRPr="007C652C" w:rsidRDefault="00E01F07" w:rsidP="00E01F07">
      <w:pPr>
        <w:jc w:val="center"/>
        <w:rPr>
          <w:rFonts w:ascii="TH SarabunIT๙" w:hAnsi="TH SarabunIT๙" w:cs="TH SarabunIT๙"/>
          <w:b/>
          <w:bCs/>
          <w:color w:val="0000CC"/>
          <w:spacing w:val="-8"/>
          <w:sz w:val="48"/>
          <w:szCs w:val="48"/>
          <w:cs/>
        </w:rPr>
      </w:pPr>
      <w:r w:rsidRPr="007C652C">
        <w:rPr>
          <w:rFonts w:ascii="TH SarabunIT๙" w:hAnsi="TH SarabunIT๙" w:cs="TH SarabunIT๙"/>
          <w:b/>
          <w:bCs/>
          <w:color w:val="0000CC"/>
          <w:spacing w:val="-8"/>
          <w:sz w:val="48"/>
          <w:szCs w:val="48"/>
          <w:cs/>
        </w:rPr>
        <w:t>ประจำปีงบประมาณ พ.ศ. ๒๕๖๑</w:t>
      </w:r>
    </w:p>
    <w:p w:rsidR="006246C9" w:rsidRPr="007C652C" w:rsidRDefault="006246C9" w:rsidP="006246C9">
      <w:pPr>
        <w:tabs>
          <w:tab w:val="left" w:pos="0"/>
          <w:tab w:val="left" w:pos="426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C652C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</w:t>
      </w:r>
    </w:p>
    <w:p w:rsidR="006246C9" w:rsidRPr="007C652C" w:rsidRDefault="006246C9" w:rsidP="006246C9">
      <w:pPr>
        <w:tabs>
          <w:tab w:val="left" w:pos="0"/>
          <w:tab w:val="left" w:pos="426"/>
        </w:tabs>
        <w:jc w:val="center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6A5DE6" w:rsidRPr="007C652C" w:rsidRDefault="00503BC3" w:rsidP="00FF44E4">
      <w:pPr>
        <w:tabs>
          <w:tab w:val="left" w:pos="450"/>
          <w:tab w:val="left" w:pos="1620"/>
          <w:tab w:val="left" w:pos="2160"/>
        </w:tabs>
        <w:jc w:val="thaiDistribute"/>
        <w:rPr>
          <w:rFonts w:ascii="TH SarabunIT๙" w:hAnsi="TH SarabunIT๙" w:cs="TH SarabunIT๙"/>
          <w:b/>
          <w:bCs/>
          <w:sz w:val="52"/>
          <w:szCs w:val="52"/>
        </w:rPr>
      </w:pPr>
      <w:r w:rsidRPr="007C652C">
        <w:rPr>
          <w:rFonts w:ascii="TH SarabunIT๙" w:hAnsi="TH SarabunIT๙" w:cs="TH SarabunIT๙"/>
          <w:b/>
          <w:bCs/>
          <w:color w:val="FF0000"/>
          <w:sz w:val="52"/>
          <w:szCs w:val="52"/>
          <w:u w:val="single"/>
          <w:cs/>
        </w:rPr>
        <w:t>กิจกรรมที่ ๑</w:t>
      </w:r>
      <w:r w:rsidRPr="007C652C">
        <w:rPr>
          <w:rFonts w:ascii="TH SarabunIT๙" w:hAnsi="TH SarabunIT๙" w:cs="TH SarabunIT๙"/>
          <w:b/>
          <w:bCs/>
          <w:sz w:val="52"/>
          <w:szCs w:val="52"/>
          <w:cs/>
        </w:rPr>
        <w:t xml:space="preserve"> </w:t>
      </w:r>
      <w:r w:rsidR="00756381" w:rsidRPr="007C652C">
        <w:rPr>
          <w:rFonts w:ascii="TH SarabunIT๙" w:hAnsi="TH SarabunIT๙" w:cs="TH SarabunIT๙"/>
          <w:b/>
          <w:bCs/>
          <w:sz w:val="52"/>
          <w:szCs w:val="52"/>
        </w:rPr>
        <w:t xml:space="preserve"> </w:t>
      </w:r>
    </w:p>
    <w:p w:rsidR="005A7EB6" w:rsidRPr="00AF18E8" w:rsidRDefault="00A4138B" w:rsidP="00503BC3">
      <w:pPr>
        <w:rPr>
          <w:rFonts w:ascii="TH SarabunIT๙" w:hAnsi="TH SarabunIT๙" w:cs="TH SarabunIT๙"/>
          <w:b/>
          <w:bCs/>
          <w:color w:val="0000CC"/>
          <w:sz w:val="40"/>
          <w:szCs w:val="40"/>
        </w:rPr>
      </w:pPr>
      <w:r w:rsidRPr="00AF18E8">
        <w:rPr>
          <w:rFonts w:ascii="TH SarabunIT๙" w:hAnsi="TH SarabunIT๙" w:cs="TH SarabunIT๙"/>
          <w:b/>
          <w:bCs/>
          <w:color w:val="0000CC"/>
          <w:sz w:val="40"/>
          <w:szCs w:val="40"/>
        </w:rPr>
        <w:t xml:space="preserve">1. </w:t>
      </w:r>
      <w:r w:rsidR="00756381" w:rsidRPr="00AF18E8">
        <w:rPr>
          <w:rFonts w:ascii="TH SarabunIT๙" w:hAnsi="TH SarabunIT๙" w:cs="TH SarabunIT๙"/>
          <w:b/>
          <w:bCs/>
          <w:color w:val="0000CC"/>
          <w:sz w:val="40"/>
          <w:szCs w:val="40"/>
          <w:cs/>
        </w:rPr>
        <w:t>คลินิคผลิตภาพแรงงานสัญจร</w:t>
      </w:r>
    </w:p>
    <w:p w:rsidR="00756381" w:rsidRPr="00AF18E8" w:rsidRDefault="00A4138B" w:rsidP="00503BC3">
      <w:pPr>
        <w:rPr>
          <w:rFonts w:ascii="TH SarabunIT๙" w:hAnsi="TH SarabunIT๙" w:cs="TH SarabunIT๙"/>
          <w:b/>
          <w:bCs/>
          <w:sz w:val="40"/>
          <w:szCs w:val="40"/>
        </w:rPr>
      </w:pPr>
      <w:r w:rsidRPr="00AF18E8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   (เฉลี่ย 650 คน/</w:t>
      </w:r>
      <w:r w:rsidR="00D547F0" w:rsidRPr="00AF18E8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จังหวัด </w:t>
      </w:r>
      <w:r w:rsidR="00D547F0" w:rsidRPr="00AF18E8">
        <w:rPr>
          <w:rFonts w:ascii="TH SarabunIT๙" w:hAnsi="TH SarabunIT๙" w:cs="TH SarabunIT๙"/>
          <w:b/>
          <w:bCs/>
          <w:sz w:val="40"/>
          <w:szCs w:val="40"/>
          <w:cs/>
        </w:rPr>
        <w:t>ไม่น้อยกว่า 12 ครั้ง/จังหวัด หรือ เฉลี่ย 55 คน/ครั้ง )</w:t>
      </w:r>
    </w:p>
    <w:p w:rsidR="007C652C" w:rsidRPr="00AF18E8" w:rsidRDefault="007C652C" w:rsidP="00503BC3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AF18E8" w:rsidRPr="00AF18E8" w:rsidRDefault="00A4138B" w:rsidP="00503BC3">
      <w:pPr>
        <w:rPr>
          <w:rFonts w:ascii="TH SarabunIT๙" w:hAnsi="TH SarabunIT๙" w:cs="TH SarabunIT๙"/>
          <w:b/>
          <w:bCs/>
          <w:color w:val="0000CC"/>
          <w:sz w:val="40"/>
          <w:szCs w:val="40"/>
        </w:rPr>
      </w:pPr>
      <w:r w:rsidRPr="00AF18E8">
        <w:rPr>
          <w:rFonts w:ascii="TH SarabunIT๙" w:hAnsi="TH SarabunIT๙" w:cs="TH SarabunIT๙"/>
          <w:b/>
          <w:bCs/>
          <w:color w:val="0000CC"/>
          <w:sz w:val="40"/>
          <w:szCs w:val="40"/>
        </w:rPr>
        <w:t xml:space="preserve">2. </w:t>
      </w:r>
      <w:r w:rsidR="00AF18E8" w:rsidRPr="00AF18E8">
        <w:rPr>
          <w:rFonts w:ascii="TH SarabunIT๙" w:hAnsi="TH SarabunIT๙" w:cs="TH SarabunIT๙" w:hint="cs"/>
          <w:b/>
          <w:bCs/>
          <w:color w:val="0000CC"/>
          <w:sz w:val="40"/>
          <w:szCs w:val="40"/>
          <w:cs/>
        </w:rPr>
        <w:t>หน่วยงานผู้ดำเนินการ</w:t>
      </w:r>
    </w:p>
    <w:p w:rsidR="00A4138B" w:rsidRPr="00AF18E8" w:rsidRDefault="00AF18E8" w:rsidP="00503BC3">
      <w:pPr>
        <w:rPr>
          <w:rFonts w:ascii="TH SarabunIT๙" w:hAnsi="TH SarabunIT๙" w:cs="TH SarabunIT๙"/>
          <w:b/>
          <w:bCs/>
          <w:sz w:val="40"/>
          <w:szCs w:val="40"/>
        </w:rPr>
      </w:pPr>
      <w:r w:rsidRPr="00AF18E8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</w:t>
      </w:r>
      <w:r w:rsidR="00A4138B" w:rsidRPr="00AF18E8">
        <w:rPr>
          <w:rFonts w:ascii="TH SarabunIT๙" w:hAnsi="TH SarabunIT๙" w:cs="TH SarabunIT๙"/>
          <w:b/>
          <w:bCs/>
          <w:sz w:val="36"/>
          <w:szCs w:val="36"/>
          <w:cs/>
        </w:rPr>
        <w:t>สถาบันพัฒนาฝีมือแรงงาน และ</w:t>
      </w:r>
      <w:r w:rsidRPr="00AF18E8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A4138B" w:rsidRPr="00AF18E8">
        <w:rPr>
          <w:rFonts w:ascii="TH SarabunIT๙" w:hAnsi="TH SarabunIT๙" w:cs="TH SarabunIT๙"/>
          <w:b/>
          <w:bCs/>
          <w:sz w:val="36"/>
          <w:szCs w:val="36"/>
          <w:cs/>
        </w:rPr>
        <w:t>สำนักงานพัฒนาฝีมือแรงงาน</w:t>
      </w:r>
      <w:r w:rsidRPr="00AF18E8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AF18E8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Pr="00AF18E8">
        <w:rPr>
          <w:rFonts w:ascii="TH SarabunIT๙" w:hAnsi="TH SarabunIT๙" w:cs="TH SarabunIT๙" w:hint="cs"/>
          <w:sz w:val="36"/>
          <w:szCs w:val="36"/>
          <w:cs/>
        </w:rPr>
        <w:t xml:space="preserve">    </w:t>
      </w:r>
      <w:r w:rsidR="005A7EB6" w:rsidRPr="00AF18E8">
        <w:rPr>
          <w:rFonts w:ascii="TH SarabunIT๙" w:hAnsi="TH SarabunIT๙" w:cs="TH SarabunIT๙"/>
          <w:sz w:val="36"/>
          <w:szCs w:val="36"/>
          <w:cs/>
        </w:rPr>
        <w:t xml:space="preserve">รวมเป็นเงิน </w:t>
      </w:r>
      <w:r w:rsidR="00A4138B" w:rsidRPr="00AF18E8">
        <w:rPr>
          <w:rFonts w:ascii="TH SarabunIT๙" w:hAnsi="TH SarabunIT๙" w:cs="TH SarabunIT๙"/>
          <w:b/>
          <w:bCs/>
          <w:sz w:val="40"/>
          <w:szCs w:val="40"/>
          <w:cs/>
        </w:rPr>
        <w:t>42,000 บาท</w:t>
      </w:r>
      <w:r w:rsidR="005A7EB6" w:rsidRPr="00AF18E8">
        <w:rPr>
          <w:rFonts w:ascii="TH SarabunIT๙" w:hAnsi="TH SarabunIT๙" w:cs="TH SarabunIT๙"/>
          <w:b/>
          <w:bCs/>
          <w:sz w:val="40"/>
          <w:szCs w:val="40"/>
          <w:cs/>
        </w:rPr>
        <w:t>/จังหวัด</w:t>
      </w:r>
      <w:r w:rsidR="00A4138B" w:rsidRPr="00AF18E8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</w:t>
      </w:r>
    </w:p>
    <w:p w:rsidR="00537A5A" w:rsidRPr="007C652C" w:rsidRDefault="005A7EB6" w:rsidP="00537A5A">
      <w:pPr>
        <w:rPr>
          <w:rFonts w:ascii="TH SarabunIT๙" w:hAnsi="TH SarabunIT๙" w:cs="TH SarabunIT๙"/>
          <w:sz w:val="36"/>
          <w:szCs w:val="36"/>
        </w:rPr>
      </w:pPr>
      <w:r w:rsidRPr="007C652C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    </w:t>
      </w:r>
      <w:r w:rsidRPr="007C652C">
        <w:rPr>
          <w:rFonts w:ascii="TH SarabunIT๙" w:hAnsi="TH SarabunIT๙" w:cs="TH SarabunIT๙"/>
          <w:sz w:val="36"/>
          <w:szCs w:val="36"/>
          <w:cs/>
        </w:rPr>
        <w:t>2</w:t>
      </w:r>
      <w:r w:rsidR="00537A5A" w:rsidRPr="007C652C">
        <w:rPr>
          <w:rFonts w:ascii="TH SarabunIT๙" w:hAnsi="TH SarabunIT๙" w:cs="TH SarabunIT๙"/>
          <w:sz w:val="36"/>
          <w:szCs w:val="36"/>
          <w:cs/>
        </w:rPr>
        <w:t xml:space="preserve">.1 ค่าวัสดุเครื่องเขียนและอุปกรณ์อุปกรณ์ อะไหล่ วัสดุสิ้นเปลืองต่างๆ </w:t>
      </w:r>
    </w:p>
    <w:p w:rsidR="00537A5A" w:rsidRPr="00AF18E8" w:rsidRDefault="00537A5A" w:rsidP="00537A5A">
      <w:pPr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7C652C">
        <w:rPr>
          <w:rFonts w:ascii="TH SarabunIT๙" w:hAnsi="TH SarabunIT๙" w:cs="TH SarabunIT๙"/>
          <w:sz w:val="36"/>
          <w:szCs w:val="36"/>
          <w:cs/>
        </w:rPr>
        <w:t xml:space="preserve">     </w:t>
      </w:r>
      <w:r w:rsidR="005A7EB6" w:rsidRPr="007C652C">
        <w:rPr>
          <w:rFonts w:ascii="TH SarabunIT๙" w:hAnsi="TH SarabunIT๙" w:cs="TH SarabunIT๙"/>
          <w:sz w:val="36"/>
          <w:szCs w:val="36"/>
          <w:cs/>
        </w:rPr>
        <w:t xml:space="preserve">     </w:t>
      </w:r>
      <w:r w:rsidRPr="007C652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AF18E8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(2,500 บาท </w:t>
      </w:r>
      <w:r w:rsidRPr="00AF18E8">
        <w:rPr>
          <w:rFonts w:ascii="TH SarabunIT๙" w:hAnsi="TH SarabunIT๙" w:cs="TH SarabunIT๙"/>
          <w:b/>
          <w:bCs/>
          <w:sz w:val="40"/>
          <w:szCs w:val="40"/>
        </w:rPr>
        <w:t xml:space="preserve">x </w:t>
      </w:r>
      <w:r w:rsidRPr="00AF18E8">
        <w:rPr>
          <w:rFonts w:ascii="TH SarabunIT๙" w:hAnsi="TH SarabunIT๙" w:cs="TH SarabunIT๙"/>
          <w:b/>
          <w:bCs/>
          <w:sz w:val="40"/>
          <w:szCs w:val="40"/>
          <w:cs/>
        </w:rPr>
        <w:t>12 ครั้ง)</w:t>
      </w:r>
      <w:r w:rsidR="005A7EB6" w:rsidRPr="00AF18E8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</w:t>
      </w:r>
      <w:r w:rsidR="005A7EB6" w:rsidRPr="00AF18E8">
        <w:rPr>
          <w:rFonts w:ascii="TH SarabunIT๙" w:hAnsi="TH SarabunIT๙" w:cs="TH SarabunIT๙"/>
          <w:b/>
          <w:bCs/>
          <w:sz w:val="40"/>
          <w:szCs w:val="40"/>
        </w:rPr>
        <w:t xml:space="preserve">= 30,000 </w:t>
      </w:r>
      <w:r w:rsidR="005A7EB6" w:rsidRPr="00AF18E8">
        <w:rPr>
          <w:rFonts w:ascii="TH SarabunIT๙" w:hAnsi="TH SarabunIT๙" w:cs="TH SarabunIT๙"/>
          <w:b/>
          <w:bCs/>
          <w:sz w:val="40"/>
          <w:szCs w:val="40"/>
          <w:cs/>
        </w:rPr>
        <w:t>บาท</w:t>
      </w:r>
    </w:p>
    <w:p w:rsidR="00537A5A" w:rsidRPr="007C652C" w:rsidRDefault="005A7EB6" w:rsidP="00537A5A">
      <w:pPr>
        <w:rPr>
          <w:rFonts w:ascii="TH SarabunIT๙" w:hAnsi="TH SarabunIT๙" w:cs="TH SarabunIT๙"/>
          <w:sz w:val="36"/>
          <w:szCs w:val="36"/>
          <w:cs/>
        </w:rPr>
      </w:pPr>
      <w:r w:rsidRPr="007C652C">
        <w:rPr>
          <w:rFonts w:ascii="TH SarabunIT๙" w:hAnsi="TH SarabunIT๙" w:cs="TH SarabunIT๙"/>
          <w:sz w:val="36"/>
          <w:szCs w:val="36"/>
          <w:cs/>
        </w:rPr>
        <w:t xml:space="preserve">     2</w:t>
      </w:r>
      <w:r w:rsidR="00537A5A" w:rsidRPr="007C652C">
        <w:rPr>
          <w:rFonts w:ascii="TH SarabunIT๙" w:hAnsi="TH SarabunIT๙" w:cs="TH SarabunIT๙"/>
          <w:sz w:val="36"/>
          <w:szCs w:val="36"/>
          <w:cs/>
        </w:rPr>
        <w:t>.2 ค่าใช้จ่ายในการเดินทางไปราชการ</w:t>
      </w:r>
      <w:r w:rsidR="007C652C" w:rsidRPr="007C652C">
        <w:rPr>
          <w:rFonts w:ascii="TH SarabunIT๙" w:hAnsi="TH SarabunIT๙" w:cs="TH SarabunIT๙"/>
          <w:sz w:val="36"/>
          <w:szCs w:val="36"/>
          <w:cs/>
        </w:rPr>
        <w:br/>
        <w:t xml:space="preserve">           </w:t>
      </w:r>
      <w:r w:rsidR="00537A5A" w:rsidRPr="007C652C">
        <w:rPr>
          <w:rFonts w:ascii="TH SarabunIT๙" w:hAnsi="TH SarabunIT๙" w:cs="TH SarabunIT๙"/>
          <w:sz w:val="36"/>
          <w:szCs w:val="36"/>
          <w:cs/>
        </w:rPr>
        <w:t>ส</w:t>
      </w:r>
      <w:r w:rsidR="007C652C" w:rsidRPr="007C652C">
        <w:rPr>
          <w:rFonts w:ascii="TH SarabunIT๙" w:hAnsi="TH SarabunIT๙" w:cs="TH SarabunIT๙"/>
          <w:sz w:val="36"/>
          <w:szCs w:val="36"/>
          <w:cs/>
        </w:rPr>
        <w:t>ำหรับเจ้าหน้าที่และผู้รับการฝึก</w:t>
      </w:r>
      <w:r w:rsidR="00537A5A" w:rsidRPr="007C652C">
        <w:rPr>
          <w:rFonts w:ascii="TH SarabunIT๙" w:hAnsi="TH SarabunIT๙" w:cs="TH SarabunIT๙"/>
          <w:sz w:val="36"/>
          <w:szCs w:val="36"/>
          <w:cs/>
        </w:rPr>
        <w:t xml:space="preserve">ที่ออกหน่วยบริการประชาชน เช่น อาหารกลางวัน </w:t>
      </w:r>
      <w:r w:rsidR="007C652C" w:rsidRPr="007C652C">
        <w:rPr>
          <w:rFonts w:ascii="TH SarabunIT๙" w:hAnsi="TH SarabunIT๙" w:cs="TH SarabunIT๙"/>
          <w:sz w:val="36"/>
          <w:szCs w:val="36"/>
          <w:cs/>
        </w:rPr>
        <w:t xml:space="preserve">  </w:t>
      </w:r>
      <w:r w:rsidR="007C652C" w:rsidRPr="007C652C">
        <w:rPr>
          <w:rFonts w:ascii="TH SarabunIT๙" w:hAnsi="TH SarabunIT๙" w:cs="TH SarabunIT๙"/>
          <w:sz w:val="36"/>
          <w:szCs w:val="36"/>
          <w:cs/>
        </w:rPr>
        <w:br/>
        <w:t xml:space="preserve"> </w:t>
      </w:r>
      <w:r w:rsidR="00AF18E8">
        <w:rPr>
          <w:rFonts w:ascii="TH SarabunIT๙" w:hAnsi="TH SarabunIT๙" w:cs="TH SarabunIT๙" w:hint="cs"/>
          <w:sz w:val="36"/>
          <w:szCs w:val="36"/>
          <w:cs/>
        </w:rPr>
        <w:t xml:space="preserve">          </w:t>
      </w:r>
      <w:r w:rsidR="00537A5A" w:rsidRPr="007C652C">
        <w:rPr>
          <w:rFonts w:ascii="TH SarabunIT๙" w:hAnsi="TH SarabunIT๙" w:cs="TH SarabunIT๙"/>
          <w:sz w:val="36"/>
          <w:szCs w:val="36"/>
          <w:cs/>
        </w:rPr>
        <w:t>อาหารว่างและเครื่องดื่ม ค่าน้ำมันเชื้อเพลิงและ</w:t>
      </w:r>
      <w:r w:rsidRPr="007C652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537A5A" w:rsidRPr="007C652C">
        <w:rPr>
          <w:rFonts w:ascii="TH SarabunIT๙" w:hAnsi="TH SarabunIT๙" w:cs="TH SarabunIT๙"/>
          <w:sz w:val="36"/>
          <w:szCs w:val="36"/>
          <w:cs/>
        </w:rPr>
        <w:t>ค่าใช้จ่ายอื่นๆ</w:t>
      </w:r>
      <w:r w:rsidR="007C652C" w:rsidRPr="007C652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537A5A" w:rsidRPr="007C652C">
        <w:rPr>
          <w:rFonts w:ascii="TH SarabunIT๙" w:hAnsi="TH SarabunIT๙" w:cs="TH SarabunIT๙"/>
          <w:sz w:val="36"/>
          <w:szCs w:val="36"/>
          <w:cs/>
        </w:rPr>
        <w:t>ที่จำเป็น</w:t>
      </w:r>
      <w:r w:rsidRPr="007C652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537A5A" w:rsidRPr="007C652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7C652C" w:rsidRPr="007C652C">
        <w:rPr>
          <w:rFonts w:ascii="TH SarabunIT๙" w:hAnsi="TH SarabunIT๙" w:cs="TH SarabunIT๙"/>
          <w:sz w:val="36"/>
          <w:szCs w:val="36"/>
          <w:cs/>
        </w:rPr>
        <w:br/>
        <w:t xml:space="preserve">    </w:t>
      </w:r>
      <w:r w:rsidR="00AF18E8">
        <w:rPr>
          <w:rFonts w:ascii="TH SarabunIT๙" w:hAnsi="TH SarabunIT๙" w:cs="TH SarabunIT๙" w:hint="cs"/>
          <w:sz w:val="36"/>
          <w:szCs w:val="36"/>
          <w:cs/>
        </w:rPr>
        <w:t xml:space="preserve">      </w:t>
      </w:r>
      <w:r w:rsidR="007C652C" w:rsidRPr="007C652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537A5A" w:rsidRPr="007C652C">
        <w:rPr>
          <w:rFonts w:ascii="TH SarabunIT๙" w:hAnsi="TH SarabunIT๙" w:cs="TH SarabunIT๙"/>
          <w:sz w:val="36"/>
          <w:szCs w:val="36"/>
          <w:cs/>
        </w:rPr>
        <w:t>(</w:t>
      </w:r>
      <w:r w:rsidR="00537A5A" w:rsidRPr="00AF18E8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1,000 บาท </w:t>
      </w:r>
      <w:r w:rsidR="00537A5A" w:rsidRPr="00AF18E8">
        <w:rPr>
          <w:rFonts w:ascii="TH SarabunIT๙" w:hAnsi="TH SarabunIT๙" w:cs="TH SarabunIT๙"/>
          <w:b/>
          <w:bCs/>
          <w:sz w:val="40"/>
          <w:szCs w:val="40"/>
        </w:rPr>
        <w:t xml:space="preserve">x </w:t>
      </w:r>
      <w:r w:rsidRPr="00AF18E8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12 ครั้ง) </w:t>
      </w:r>
      <w:r w:rsidRPr="00AF18E8">
        <w:rPr>
          <w:rFonts w:ascii="TH SarabunIT๙" w:hAnsi="TH SarabunIT๙" w:cs="TH SarabunIT๙"/>
          <w:b/>
          <w:bCs/>
          <w:sz w:val="40"/>
          <w:szCs w:val="40"/>
        </w:rPr>
        <w:t xml:space="preserve">= 12,000 </w:t>
      </w:r>
      <w:r w:rsidRPr="00AF18E8">
        <w:rPr>
          <w:rFonts w:ascii="TH SarabunIT๙" w:hAnsi="TH SarabunIT๙" w:cs="TH SarabunIT๙"/>
          <w:b/>
          <w:bCs/>
          <w:sz w:val="40"/>
          <w:szCs w:val="40"/>
          <w:cs/>
        </w:rPr>
        <w:t>บาท</w:t>
      </w:r>
      <w:r w:rsidRPr="00AF18E8">
        <w:rPr>
          <w:rFonts w:ascii="TH SarabunIT๙" w:hAnsi="TH SarabunIT๙" w:cs="TH SarabunIT๙"/>
          <w:b/>
          <w:bCs/>
          <w:sz w:val="40"/>
          <w:szCs w:val="40"/>
          <w:cs/>
        </w:rPr>
        <w:br/>
      </w:r>
      <w:r w:rsidRPr="007C652C">
        <w:rPr>
          <w:rFonts w:ascii="TH SarabunIT๙" w:hAnsi="TH SarabunIT๙" w:cs="TH SarabunIT๙"/>
          <w:sz w:val="36"/>
          <w:szCs w:val="36"/>
          <w:cs/>
        </w:rPr>
        <w:t xml:space="preserve">    </w:t>
      </w:r>
      <w:r w:rsidR="007C652C" w:rsidRPr="007C652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537A5A" w:rsidRPr="007C652C">
        <w:rPr>
          <w:rFonts w:ascii="TH SarabunIT๙" w:hAnsi="TH SarabunIT๙" w:cs="TH SarabunIT๙"/>
          <w:sz w:val="36"/>
          <w:szCs w:val="36"/>
          <w:cs/>
        </w:rPr>
        <w:t>ถัวจ่ายทุกรายการ</w:t>
      </w:r>
    </w:p>
    <w:p w:rsidR="007C652C" w:rsidRPr="00AF18E8" w:rsidRDefault="007C652C" w:rsidP="00A4138B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A4138B" w:rsidRPr="00AF18E8" w:rsidRDefault="00A4138B" w:rsidP="00A4138B">
      <w:pPr>
        <w:rPr>
          <w:rFonts w:ascii="TH SarabunIT๙" w:hAnsi="TH SarabunIT๙" w:cs="TH SarabunIT๙"/>
          <w:b/>
          <w:bCs/>
          <w:color w:val="0000CC"/>
          <w:sz w:val="40"/>
          <w:szCs w:val="40"/>
        </w:rPr>
      </w:pPr>
      <w:r w:rsidRPr="00AF18E8">
        <w:rPr>
          <w:rFonts w:ascii="TH SarabunIT๙" w:hAnsi="TH SarabunIT๙" w:cs="TH SarabunIT๙"/>
          <w:b/>
          <w:bCs/>
          <w:color w:val="0000CC"/>
          <w:sz w:val="40"/>
          <w:szCs w:val="40"/>
        </w:rPr>
        <w:t>3</w:t>
      </w:r>
      <w:r w:rsidR="00537A5A" w:rsidRPr="00AF18E8">
        <w:rPr>
          <w:rFonts w:ascii="TH SarabunIT๙" w:hAnsi="TH SarabunIT๙" w:cs="TH SarabunIT๙"/>
          <w:b/>
          <w:bCs/>
          <w:color w:val="0000CC"/>
          <w:sz w:val="40"/>
          <w:szCs w:val="40"/>
        </w:rPr>
        <w:t xml:space="preserve">.  </w:t>
      </w:r>
      <w:r w:rsidR="007C652C" w:rsidRPr="00AF18E8">
        <w:rPr>
          <w:rFonts w:ascii="TH SarabunIT๙" w:hAnsi="TH SarabunIT๙" w:cs="TH SarabunIT๙"/>
          <w:b/>
          <w:bCs/>
          <w:color w:val="0000CC"/>
          <w:sz w:val="40"/>
          <w:szCs w:val="40"/>
          <w:cs/>
        </w:rPr>
        <w:t xml:space="preserve">การออกหน่วยบริการประชาชน </w:t>
      </w:r>
    </w:p>
    <w:p w:rsidR="00A4138B" w:rsidRPr="007C652C" w:rsidRDefault="00A4138B" w:rsidP="007C652C">
      <w:pPr>
        <w:jc w:val="thaiDistribute"/>
        <w:rPr>
          <w:rFonts w:ascii="TH SarabunIT๙" w:hAnsi="TH SarabunIT๙" w:cs="TH SarabunIT๙"/>
          <w:sz w:val="36"/>
          <w:szCs w:val="36"/>
        </w:rPr>
      </w:pPr>
      <w:r w:rsidRPr="007C652C">
        <w:rPr>
          <w:rFonts w:ascii="TH SarabunIT๙" w:hAnsi="TH SarabunIT๙" w:cs="TH SarabunIT๙"/>
          <w:sz w:val="36"/>
          <w:szCs w:val="36"/>
          <w:cs/>
        </w:rPr>
        <w:t xml:space="preserve">     </w:t>
      </w:r>
      <w:r w:rsidR="00FB211D" w:rsidRPr="007C652C">
        <w:rPr>
          <w:rFonts w:ascii="TH SarabunIT๙" w:hAnsi="TH SarabunIT๙" w:cs="TH SarabunIT๙"/>
          <w:sz w:val="36"/>
          <w:szCs w:val="36"/>
          <w:cs/>
        </w:rPr>
        <w:t xml:space="preserve">3.1 </w:t>
      </w:r>
      <w:r w:rsidRPr="007C652C">
        <w:rPr>
          <w:rFonts w:ascii="TH SarabunIT๙" w:hAnsi="TH SarabunIT๙" w:cs="TH SarabunIT๙"/>
          <w:sz w:val="36"/>
          <w:szCs w:val="36"/>
          <w:cs/>
        </w:rPr>
        <w:t xml:space="preserve">เผยแพร่ประชาสัมพันธ์โครงการเพิ่มผลิตภาพแรงงาน สู่ </w:t>
      </w:r>
      <w:r w:rsidRPr="007C652C">
        <w:rPr>
          <w:rFonts w:ascii="TH SarabunIT๙" w:hAnsi="TH SarabunIT๙" w:cs="TH SarabunIT๙"/>
          <w:sz w:val="36"/>
          <w:szCs w:val="36"/>
        </w:rPr>
        <w:t xml:space="preserve">SMEs </w:t>
      </w:r>
      <w:r w:rsidRPr="00AF18E8">
        <w:rPr>
          <w:rFonts w:ascii="TH SarabunPSK" w:hAnsi="TH SarabunPSK" w:cs="TH SarabunPSK"/>
          <w:sz w:val="36"/>
          <w:szCs w:val="36"/>
        </w:rPr>
        <w:t xml:space="preserve">4.0 </w:t>
      </w:r>
      <w:r w:rsidRPr="007C652C">
        <w:rPr>
          <w:rFonts w:ascii="TH SarabunIT๙" w:hAnsi="TH SarabunIT๙" w:cs="TH SarabunIT๙"/>
          <w:sz w:val="36"/>
          <w:szCs w:val="36"/>
          <w:cs/>
        </w:rPr>
        <w:t>และนำบริการภาครัฐให้เข้าถึงประชาชนในพื้นที่ มุ่งเน้นการลดรายจ่าย เพิ่มรายได้แก่ครัวเรือน การให้คำแนะนำเบื้องต้นในการเพิ่มผลิตภาพแรงงงาน การพัฒนาทักษะเพื่อเพิ่มมูลค่าของสินค้าและบริการ</w:t>
      </w:r>
      <w:r w:rsidRPr="007C652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AF18E8">
        <w:rPr>
          <w:rFonts w:ascii="TH SarabunIT๙" w:hAnsi="TH SarabunIT๙" w:cs="TH SarabunIT๙" w:hint="cs"/>
          <w:sz w:val="36"/>
          <w:szCs w:val="36"/>
          <w:cs/>
        </w:rPr>
        <w:t>กิ</w:t>
      </w:r>
      <w:r w:rsidR="007C652C" w:rsidRPr="007C652C">
        <w:rPr>
          <w:rFonts w:ascii="TH SarabunIT๙" w:hAnsi="TH SarabunIT๙" w:cs="TH SarabunIT๙"/>
          <w:sz w:val="36"/>
          <w:szCs w:val="36"/>
          <w:cs/>
        </w:rPr>
        <w:t>จกรรมของศูนย์บริการให้คำปรึกษา</w:t>
      </w:r>
      <w:r w:rsidR="00AF18E8">
        <w:rPr>
          <w:rFonts w:ascii="TH SarabunIT๙" w:hAnsi="TH SarabunIT๙" w:cs="TH SarabunIT๙" w:hint="cs"/>
          <w:sz w:val="36"/>
          <w:szCs w:val="36"/>
          <w:cs/>
        </w:rPr>
        <w:t>เพื่อการพัฒนาฝีมือแรงงานและ</w:t>
      </w:r>
      <w:r w:rsidR="007C652C" w:rsidRPr="007C652C">
        <w:rPr>
          <w:rFonts w:ascii="TH SarabunIT๙" w:hAnsi="TH SarabunIT๙" w:cs="TH SarabunIT๙"/>
          <w:color w:val="333333"/>
          <w:sz w:val="36"/>
          <w:szCs w:val="36"/>
          <w:shd w:val="clear" w:color="auto" w:fill="FFFFFF"/>
          <w:cs/>
        </w:rPr>
        <w:t>ศูนย์ช่างประจำชุมชนเทิดไท้องค์ราชัน</w:t>
      </w:r>
      <w:r w:rsidR="007C652C" w:rsidRPr="007C652C">
        <w:rPr>
          <w:rFonts w:ascii="TH SarabunIT๙" w:hAnsi="TH SarabunIT๙" w:cs="TH SarabunIT๙"/>
          <w:sz w:val="36"/>
          <w:szCs w:val="36"/>
          <w:cs/>
        </w:rPr>
        <w:t xml:space="preserve"> </w:t>
      </w:r>
    </w:p>
    <w:p w:rsidR="00D547F0" w:rsidRPr="007C652C" w:rsidRDefault="00FB211D" w:rsidP="005A7EB6">
      <w:pPr>
        <w:pStyle w:val="ab"/>
        <w:tabs>
          <w:tab w:val="left" w:pos="426"/>
        </w:tabs>
        <w:ind w:left="0"/>
        <w:rPr>
          <w:rFonts w:ascii="TH SarabunIT๙" w:hAnsi="TH SarabunIT๙" w:cs="TH SarabunIT๙"/>
          <w:sz w:val="36"/>
          <w:szCs w:val="36"/>
        </w:rPr>
      </w:pPr>
      <w:r w:rsidRPr="007C652C">
        <w:rPr>
          <w:rFonts w:ascii="TH SarabunIT๙" w:hAnsi="TH SarabunIT๙" w:cs="TH SarabunIT๙"/>
          <w:b/>
          <w:bCs/>
          <w:spacing w:val="-6"/>
          <w:sz w:val="36"/>
          <w:szCs w:val="36"/>
          <w:cs/>
        </w:rPr>
        <w:t xml:space="preserve">      </w:t>
      </w:r>
      <w:r w:rsidRPr="007C652C">
        <w:rPr>
          <w:rFonts w:ascii="TH SarabunIT๙" w:hAnsi="TH SarabunIT๙" w:cs="TH SarabunIT๙"/>
          <w:spacing w:val="-6"/>
          <w:sz w:val="36"/>
          <w:szCs w:val="36"/>
          <w:cs/>
        </w:rPr>
        <w:t xml:space="preserve">3.2 </w:t>
      </w:r>
      <w:r w:rsidR="00D547F0" w:rsidRPr="007C652C">
        <w:rPr>
          <w:rFonts w:ascii="TH SarabunIT๙" w:hAnsi="TH SarabunIT๙" w:cs="TH SarabunIT๙"/>
          <w:spacing w:val="-6"/>
          <w:sz w:val="36"/>
          <w:szCs w:val="36"/>
          <w:cs/>
        </w:rPr>
        <w:t>คัดกรองกลุ่มเป้าหมาย เพื่อผลักดันเข้าสู่กระบวนการพัฒนาฝีมือแรงงาน</w:t>
      </w:r>
      <w:r w:rsidR="00537A5A" w:rsidRPr="007C652C">
        <w:rPr>
          <w:rFonts w:ascii="TH SarabunIT๙" w:hAnsi="TH SarabunIT๙" w:cs="TH SarabunIT๙"/>
          <w:spacing w:val="-6"/>
          <w:sz w:val="36"/>
          <w:szCs w:val="36"/>
        </w:rPr>
        <w:t xml:space="preserve"> </w:t>
      </w:r>
      <w:r w:rsidR="00537A5A" w:rsidRPr="007C652C">
        <w:rPr>
          <w:rFonts w:ascii="TH SarabunIT๙" w:hAnsi="TH SarabunIT๙" w:cs="TH SarabunIT๙"/>
          <w:b/>
          <w:bCs/>
          <w:spacing w:val="-6"/>
          <w:sz w:val="36"/>
          <w:szCs w:val="36"/>
          <w:cs/>
        </w:rPr>
        <w:t xml:space="preserve"> </w:t>
      </w:r>
      <w:r w:rsidR="00537A5A" w:rsidRPr="007C652C">
        <w:rPr>
          <w:rFonts w:ascii="TH SarabunIT๙" w:hAnsi="TH SarabunIT๙" w:cs="TH SarabunIT๙"/>
          <w:spacing w:val="-6"/>
          <w:sz w:val="36"/>
          <w:szCs w:val="36"/>
          <w:cs/>
        </w:rPr>
        <w:t>อาทิ</w:t>
      </w:r>
      <w:r w:rsidR="00D547F0" w:rsidRPr="007C652C">
        <w:rPr>
          <w:rFonts w:ascii="TH SarabunIT๙" w:hAnsi="TH SarabunIT๙" w:cs="TH SarabunIT๙"/>
          <w:spacing w:val="-6"/>
          <w:sz w:val="36"/>
          <w:szCs w:val="36"/>
          <w:cs/>
        </w:rPr>
        <w:t xml:space="preserve"> งานฝึกอบรม</w:t>
      </w:r>
      <w:r w:rsidR="00974D2E">
        <w:rPr>
          <w:rFonts w:ascii="TH SarabunIT๙" w:hAnsi="TH SarabunIT๙" w:cs="TH SarabunIT๙" w:hint="cs"/>
          <w:spacing w:val="-6"/>
          <w:sz w:val="36"/>
          <w:szCs w:val="36"/>
          <w:cs/>
        </w:rPr>
        <w:t>ใน</w:t>
      </w:r>
      <w:r w:rsidR="003379DC" w:rsidRPr="007C652C">
        <w:rPr>
          <w:rFonts w:ascii="TH SarabunIT๙" w:hAnsi="TH SarabunIT๙" w:cs="TH SarabunIT๙"/>
          <w:spacing w:val="-6"/>
          <w:sz w:val="36"/>
          <w:szCs w:val="36"/>
          <w:cs/>
        </w:rPr>
        <w:t>การพัฒนาฝีมือ</w:t>
      </w:r>
      <w:r w:rsidR="00974D2E">
        <w:rPr>
          <w:rFonts w:ascii="TH SarabunIT๙" w:hAnsi="TH SarabunIT๙" w:cs="TH SarabunIT๙" w:hint="cs"/>
          <w:spacing w:val="-6"/>
          <w:sz w:val="36"/>
          <w:szCs w:val="36"/>
          <w:cs/>
        </w:rPr>
        <w:t>แรง</w:t>
      </w:r>
      <w:r w:rsidR="00D547F0" w:rsidRPr="007C652C">
        <w:rPr>
          <w:rFonts w:ascii="TH SarabunIT๙" w:hAnsi="TH SarabunIT๙" w:cs="TH SarabunIT๙"/>
          <w:spacing w:val="-6"/>
          <w:sz w:val="36"/>
          <w:szCs w:val="36"/>
          <w:cs/>
        </w:rPr>
        <w:t>งาน</w:t>
      </w:r>
      <w:r w:rsidR="00974D2E">
        <w:rPr>
          <w:rFonts w:ascii="TH SarabunIT๙" w:hAnsi="TH SarabunIT๙" w:cs="TH SarabunIT๙" w:hint="cs"/>
          <w:spacing w:val="-6"/>
          <w:sz w:val="36"/>
          <w:szCs w:val="36"/>
          <w:cs/>
        </w:rPr>
        <w:t xml:space="preserve"> งาน</w:t>
      </w:r>
      <w:r w:rsidR="00D547F0" w:rsidRPr="007C652C">
        <w:rPr>
          <w:rFonts w:ascii="TH SarabunIT๙" w:hAnsi="TH SarabunIT๙" w:cs="TH SarabunIT๙"/>
          <w:spacing w:val="-6"/>
          <w:sz w:val="36"/>
          <w:szCs w:val="36"/>
          <w:cs/>
        </w:rPr>
        <w:t>มาตรฐานฝีมือแรงงาน งาน</w:t>
      </w:r>
      <w:r w:rsidR="00537A5A" w:rsidRPr="007C652C">
        <w:rPr>
          <w:rFonts w:ascii="TH SarabunIT๙" w:hAnsi="TH SarabunIT๙" w:cs="TH SarabunIT๙"/>
          <w:spacing w:val="-6"/>
          <w:sz w:val="36"/>
          <w:szCs w:val="36"/>
          <w:cs/>
        </w:rPr>
        <w:t>พระราชบัญญัติ</w:t>
      </w:r>
      <w:r w:rsidR="00D547F0" w:rsidRPr="007C652C">
        <w:rPr>
          <w:rFonts w:ascii="TH SarabunIT๙" w:hAnsi="TH SarabunIT๙" w:cs="TH SarabunIT๙"/>
          <w:spacing w:val="-6"/>
          <w:sz w:val="36"/>
          <w:szCs w:val="36"/>
          <w:cs/>
        </w:rPr>
        <w:t>ส่งเสริมการพัฒนาฝีมือแรงงาน</w:t>
      </w:r>
      <w:r w:rsidR="00974D2E">
        <w:rPr>
          <w:rFonts w:ascii="TH SarabunIT๙" w:hAnsi="TH SarabunIT๙" w:cs="TH SarabunIT๙" w:hint="cs"/>
          <w:spacing w:val="-6"/>
          <w:sz w:val="36"/>
          <w:szCs w:val="36"/>
          <w:cs/>
        </w:rPr>
        <w:t xml:space="preserve"> </w:t>
      </w:r>
      <w:r w:rsidR="00D547F0" w:rsidRPr="007C652C">
        <w:rPr>
          <w:rFonts w:ascii="TH SarabunIT๙" w:hAnsi="TH SarabunIT๙" w:cs="TH SarabunIT๙"/>
          <w:spacing w:val="-6"/>
          <w:sz w:val="36"/>
          <w:szCs w:val="36"/>
          <w:cs/>
        </w:rPr>
        <w:t>งานรับรอง</w:t>
      </w:r>
      <w:r w:rsidR="00D547F0" w:rsidRPr="007C652C">
        <w:rPr>
          <w:rFonts w:ascii="TH SarabunIT๙" w:hAnsi="TH SarabunIT๙" w:cs="TH SarabunIT๙"/>
          <w:sz w:val="36"/>
          <w:szCs w:val="36"/>
          <w:cs/>
        </w:rPr>
        <w:t>ความรู้ความสามารถ</w:t>
      </w:r>
      <w:r w:rsidR="003379DC" w:rsidRPr="007C652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D547F0" w:rsidRPr="007C652C">
        <w:rPr>
          <w:rFonts w:ascii="TH SarabunIT๙" w:hAnsi="TH SarabunIT๙" w:cs="TH SarabunIT๙"/>
          <w:sz w:val="36"/>
          <w:szCs w:val="36"/>
          <w:cs/>
        </w:rPr>
        <w:t>และภารกิจอื่นๆ ของหน่วยงาน</w:t>
      </w:r>
    </w:p>
    <w:p w:rsidR="00FF44E4" w:rsidRPr="007C652C" w:rsidRDefault="00FF44E4" w:rsidP="00FF44E4">
      <w:pPr>
        <w:pStyle w:val="ab"/>
        <w:tabs>
          <w:tab w:val="left" w:pos="426"/>
        </w:tabs>
        <w:ind w:left="0"/>
        <w:jc w:val="thaiDistribute"/>
        <w:rPr>
          <w:rFonts w:ascii="TH SarabunIT๙" w:hAnsi="TH SarabunIT๙" w:cs="TH SarabunIT๙"/>
          <w:sz w:val="36"/>
          <w:szCs w:val="36"/>
        </w:rPr>
      </w:pPr>
      <w:r w:rsidRPr="007C652C">
        <w:rPr>
          <w:rFonts w:ascii="TH SarabunIT๙" w:hAnsi="TH SarabunIT๙" w:cs="TH SarabunIT๙"/>
          <w:color w:val="333333"/>
          <w:sz w:val="36"/>
          <w:szCs w:val="36"/>
          <w:shd w:val="clear" w:color="auto" w:fill="FFFFFF"/>
          <w:cs/>
        </w:rPr>
        <w:tab/>
        <w:t xml:space="preserve">3.3 </w:t>
      </w:r>
      <w:r w:rsidRPr="007C652C">
        <w:rPr>
          <w:rFonts w:ascii="TH SarabunIT๙" w:hAnsi="TH SarabunIT๙" w:cs="TH SarabunIT๙"/>
          <w:color w:val="333333"/>
          <w:sz w:val="36"/>
          <w:szCs w:val="36"/>
          <w:shd w:val="clear" w:color="auto" w:fill="FFFFFF"/>
          <w:cs/>
        </w:rPr>
        <w:t>ลงพื้นที่ให</w:t>
      </w:r>
      <w:r w:rsidRPr="007C652C">
        <w:rPr>
          <w:rFonts w:ascii="TH SarabunIT๙" w:hAnsi="TH SarabunIT๙" w:cs="TH SarabunIT๙"/>
          <w:color w:val="333333"/>
          <w:sz w:val="36"/>
          <w:szCs w:val="36"/>
          <w:shd w:val="clear" w:color="auto" w:fill="FFFFFF"/>
          <w:cs/>
        </w:rPr>
        <w:t>้คำแนะนำแก่ประชาชน</w:t>
      </w:r>
      <w:r w:rsidRPr="007C652C">
        <w:rPr>
          <w:rFonts w:ascii="TH SarabunIT๙" w:hAnsi="TH SarabunIT๙" w:cs="TH SarabunIT๙"/>
          <w:color w:val="333333"/>
          <w:sz w:val="36"/>
          <w:szCs w:val="36"/>
          <w:shd w:val="clear" w:color="auto" w:fill="FFFFFF"/>
          <w:cs/>
        </w:rPr>
        <w:t>ในการซ่อมแซมอุปกรณ์เครื่องใช้ต่างๆ อาทิ เครื่องสูบน้ำขนาดเล็ก ซ่อมรถไถนาเดินตาม ซ่อมรถจักรยานยนต์</w:t>
      </w:r>
      <w:r w:rsidRPr="007C652C">
        <w:rPr>
          <w:rFonts w:ascii="TH SarabunIT๙" w:hAnsi="TH SarabunIT๙" w:cs="TH SarabunIT๙"/>
          <w:color w:val="333333"/>
          <w:sz w:val="36"/>
          <w:szCs w:val="36"/>
          <w:shd w:val="clear" w:color="auto" w:fill="FFFFFF"/>
          <w:cs/>
        </w:rPr>
        <w:t xml:space="preserve"> ซ่อมรถยนต์</w:t>
      </w:r>
      <w:r w:rsidRPr="007C652C">
        <w:rPr>
          <w:rFonts w:ascii="TH SarabunIT๙" w:hAnsi="TH SarabunIT๙" w:cs="TH SarabunIT๙"/>
          <w:color w:val="333333"/>
          <w:sz w:val="36"/>
          <w:szCs w:val="36"/>
          <w:shd w:val="clear" w:color="auto" w:fill="FFFFFF"/>
          <w:cs/>
        </w:rPr>
        <w:t xml:space="preserve"> อุปกรณ์เครื่องใช้ภายในบ้าน </w:t>
      </w:r>
      <w:r w:rsidRPr="007C652C">
        <w:rPr>
          <w:rFonts w:ascii="TH SarabunIT๙" w:hAnsi="TH SarabunIT๙" w:cs="TH SarabunIT๙"/>
          <w:color w:val="333333"/>
          <w:sz w:val="36"/>
          <w:szCs w:val="36"/>
          <w:shd w:val="clear" w:color="auto" w:fill="FFFFFF"/>
          <w:cs/>
        </w:rPr>
        <w:t>และ</w:t>
      </w:r>
      <w:r w:rsidR="00974D2E">
        <w:rPr>
          <w:rFonts w:ascii="TH SarabunIT๙" w:hAnsi="TH SarabunIT๙" w:cs="TH SarabunIT๙" w:hint="cs"/>
          <w:color w:val="333333"/>
          <w:sz w:val="36"/>
          <w:szCs w:val="36"/>
          <w:shd w:val="clear" w:color="auto" w:fill="FFFFFF"/>
          <w:cs/>
        </w:rPr>
        <w:t>อุปกรณ์</w:t>
      </w:r>
      <w:r w:rsidRPr="007C652C">
        <w:rPr>
          <w:rFonts w:ascii="TH SarabunIT๙" w:hAnsi="TH SarabunIT๙" w:cs="TH SarabunIT๙"/>
          <w:color w:val="333333"/>
          <w:sz w:val="36"/>
          <w:szCs w:val="36"/>
          <w:shd w:val="clear" w:color="auto" w:fill="FFFFFF"/>
          <w:cs/>
        </w:rPr>
        <w:t>คอมพิวเตอร์ เป็นต้น</w:t>
      </w:r>
      <w:r w:rsidRPr="007C652C">
        <w:rPr>
          <w:rFonts w:ascii="TH SarabunIT๙" w:hAnsi="TH SarabunIT๙" w:cs="TH SarabunIT๙"/>
          <w:sz w:val="36"/>
          <w:szCs w:val="36"/>
        </w:rPr>
        <w:t xml:space="preserve"> </w:t>
      </w:r>
      <w:r w:rsidRPr="007C652C">
        <w:rPr>
          <w:rFonts w:ascii="TH SarabunIT๙" w:hAnsi="TH SarabunIT๙" w:cs="TH SarabunIT๙"/>
          <w:sz w:val="36"/>
          <w:szCs w:val="36"/>
          <w:cs/>
        </w:rPr>
        <w:t xml:space="preserve">การสาธิตการฝึกอาชีพ </w:t>
      </w:r>
      <w:r w:rsidR="00974D2E">
        <w:rPr>
          <w:rFonts w:ascii="TH SarabunIT๙" w:hAnsi="TH SarabunIT๙" w:cs="TH SarabunIT๙" w:hint="cs"/>
          <w:sz w:val="36"/>
          <w:szCs w:val="36"/>
          <w:cs/>
        </w:rPr>
        <w:t>และ</w:t>
      </w:r>
      <w:r w:rsidRPr="007C652C">
        <w:rPr>
          <w:rFonts w:ascii="TH SarabunIT๙" w:hAnsi="TH SarabunIT๙" w:cs="TH SarabunIT๙"/>
          <w:sz w:val="36"/>
          <w:szCs w:val="36"/>
          <w:cs/>
        </w:rPr>
        <w:t>การเข้าร่วมให้บริการประชาชนใน</w:t>
      </w:r>
      <w:r w:rsidR="00974D2E">
        <w:rPr>
          <w:rFonts w:ascii="TH SarabunIT๙" w:hAnsi="TH SarabunIT๙" w:cs="TH SarabunIT๙" w:hint="cs"/>
          <w:sz w:val="36"/>
          <w:szCs w:val="36"/>
          <w:cs/>
        </w:rPr>
        <w:t>กิจกรรม</w:t>
      </w:r>
      <w:r w:rsidRPr="007C652C">
        <w:rPr>
          <w:rFonts w:ascii="TH SarabunIT๙" w:hAnsi="TH SarabunIT๙" w:cs="TH SarabunIT๙"/>
          <w:sz w:val="36"/>
          <w:szCs w:val="36"/>
          <w:cs/>
        </w:rPr>
        <w:t>ต่างๆ ของหน่วยงาน</w:t>
      </w:r>
      <w:r w:rsidR="00974D2E">
        <w:rPr>
          <w:rFonts w:ascii="TH SarabunIT๙" w:hAnsi="TH SarabunIT๙" w:cs="TH SarabunIT๙" w:hint="cs"/>
          <w:sz w:val="36"/>
          <w:szCs w:val="36"/>
          <w:cs/>
        </w:rPr>
        <w:t xml:space="preserve">อื่นๆ </w:t>
      </w:r>
      <w:bookmarkStart w:id="0" w:name="_GoBack"/>
      <w:bookmarkEnd w:id="0"/>
      <w:r w:rsidRPr="007C652C">
        <w:rPr>
          <w:rFonts w:ascii="TH SarabunIT๙" w:hAnsi="TH SarabunIT๙" w:cs="TH SarabunIT๙"/>
          <w:sz w:val="36"/>
          <w:szCs w:val="36"/>
          <w:cs/>
        </w:rPr>
        <w:t>ในจังหวัด</w:t>
      </w:r>
    </w:p>
    <w:p w:rsidR="00FF44E4" w:rsidRPr="00AF18E8" w:rsidRDefault="00FF44E4" w:rsidP="005A7EB6">
      <w:pPr>
        <w:pStyle w:val="ab"/>
        <w:tabs>
          <w:tab w:val="left" w:pos="426"/>
        </w:tabs>
        <w:ind w:left="0"/>
        <w:rPr>
          <w:rFonts w:ascii="TH SarabunIT๙" w:hAnsi="TH SarabunIT๙" w:cs="TH SarabunIT๙"/>
          <w:sz w:val="16"/>
          <w:szCs w:val="16"/>
          <w:cs/>
        </w:rPr>
      </w:pPr>
    </w:p>
    <w:p w:rsidR="00FB211D" w:rsidRPr="00AF18E8" w:rsidRDefault="00FB211D" w:rsidP="00FB211D">
      <w:pPr>
        <w:tabs>
          <w:tab w:val="left" w:pos="0"/>
          <w:tab w:val="left" w:pos="426"/>
          <w:tab w:val="left" w:pos="709"/>
        </w:tabs>
        <w:jc w:val="thaiDistribute"/>
        <w:rPr>
          <w:rFonts w:ascii="TH SarabunIT๙" w:hAnsi="TH SarabunIT๙" w:cs="TH SarabunIT๙"/>
          <w:b/>
          <w:bCs/>
          <w:color w:val="0000CC"/>
          <w:spacing w:val="-4"/>
          <w:sz w:val="40"/>
          <w:szCs w:val="40"/>
        </w:rPr>
      </w:pPr>
      <w:r w:rsidRPr="00AF18E8">
        <w:rPr>
          <w:rFonts w:ascii="TH SarabunIT๙" w:hAnsi="TH SarabunIT๙" w:cs="TH SarabunIT๙"/>
          <w:b/>
          <w:bCs/>
          <w:color w:val="0000CC"/>
          <w:spacing w:val="-4"/>
          <w:sz w:val="40"/>
          <w:szCs w:val="40"/>
          <w:cs/>
        </w:rPr>
        <w:t>4.</w:t>
      </w:r>
      <w:r w:rsidRPr="00AF18E8">
        <w:rPr>
          <w:rFonts w:ascii="TH SarabunIT๙" w:hAnsi="TH SarabunIT๙" w:cs="TH SarabunIT๙"/>
          <w:b/>
          <w:bCs/>
          <w:color w:val="0000CC"/>
          <w:spacing w:val="-4"/>
          <w:sz w:val="40"/>
          <w:szCs w:val="40"/>
          <w:cs/>
        </w:rPr>
        <w:t xml:space="preserve"> </w:t>
      </w:r>
      <w:r w:rsidRPr="00AF18E8">
        <w:rPr>
          <w:rFonts w:ascii="TH SarabunIT๙" w:hAnsi="TH SarabunIT๙" w:cs="TH SarabunIT๙"/>
          <w:b/>
          <w:bCs/>
          <w:color w:val="0000CC"/>
          <w:spacing w:val="-4"/>
          <w:sz w:val="40"/>
          <w:szCs w:val="40"/>
          <w:cs/>
        </w:rPr>
        <w:t>รายงานผลการ</w:t>
      </w:r>
      <w:r w:rsidR="00537A5A" w:rsidRPr="00AF18E8">
        <w:rPr>
          <w:rFonts w:ascii="TH SarabunIT๙" w:hAnsi="TH SarabunIT๙" w:cs="TH SarabunIT๙"/>
          <w:b/>
          <w:bCs/>
          <w:color w:val="0000CC"/>
          <w:spacing w:val="-4"/>
          <w:sz w:val="40"/>
          <w:szCs w:val="40"/>
          <w:cs/>
        </w:rPr>
        <w:t>ดำเนินงาน</w:t>
      </w:r>
    </w:p>
    <w:p w:rsidR="00FB211D" w:rsidRPr="007C652C" w:rsidRDefault="00FB211D" w:rsidP="00FB211D">
      <w:pPr>
        <w:tabs>
          <w:tab w:val="left" w:pos="0"/>
          <w:tab w:val="left" w:pos="426"/>
          <w:tab w:val="left" w:pos="709"/>
        </w:tabs>
        <w:jc w:val="thaiDistribute"/>
        <w:rPr>
          <w:rFonts w:ascii="TH SarabunIT๙" w:hAnsi="TH SarabunIT๙" w:cs="TH SarabunIT๙"/>
          <w:sz w:val="36"/>
          <w:szCs w:val="36"/>
        </w:rPr>
      </w:pPr>
      <w:r w:rsidRPr="007C652C">
        <w:rPr>
          <w:rFonts w:ascii="TH SarabunIT๙" w:hAnsi="TH SarabunIT๙" w:cs="TH SarabunIT๙"/>
          <w:spacing w:val="-4"/>
          <w:sz w:val="36"/>
          <w:szCs w:val="36"/>
          <w:cs/>
        </w:rPr>
        <w:t xml:space="preserve">     </w:t>
      </w:r>
      <w:r w:rsidR="00537A5A" w:rsidRPr="007C652C">
        <w:rPr>
          <w:rFonts w:ascii="TH SarabunIT๙" w:hAnsi="TH SarabunIT๙" w:cs="TH SarabunIT๙"/>
          <w:spacing w:val="-4"/>
          <w:sz w:val="36"/>
          <w:szCs w:val="36"/>
          <w:cs/>
        </w:rPr>
        <w:t xml:space="preserve">4.1 </w:t>
      </w:r>
      <w:r w:rsidR="005A7EB6" w:rsidRPr="007C652C">
        <w:rPr>
          <w:rFonts w:ascii="TH SarabunIT๙" w:hAnsi="TH SarabunIT๙" w:cs="TH SarabunIT๙"/>
          <w:spacing w:val="-4"/>
          <w:sz w:val="36"/>
          <w:szCs w:val="36"/>
          <w:cs/>
        </w:rPr>
        <w:t>รายงานผลการดำเนินงาน</w:t>
      </w:r>
      <w:r w:rsidRPr="007C652C">
        <w:rPr>
          <w:rFonts w:ascii="TH SarabunIT๙" w:hAnsi="TH SarabunIT๙" w:cs="TH SarabunIT๙"/>
          <w:spacing w:val="-4"/>
          <w:sz w:val="36"/>
          <w:szCs w:val="36"/>
          <w:cs/>
        </w:rPr>
        <w:t>ให้ผู้อำนวยการสถาบันพัฒนาฝีมือแรงงาน / ผู้อำนวยการสำนักงานพัฒนาฝีมือแรงงาน</w:t>
      </w:r>
      <w:r w:rsidRPr="007C652C">
        <w:rPr>
          <w:rFonts w:ascii="TH SarabunIT๙" w:hAnsi="TH SarabunIT๙" w:cs="TH SarabunIT๙"/>
          <w:spacing w:val="-4"/>
          <w:sz w:val="36"/>
          <w:szCs w:val="36"/>
          <w:cs/>
        </w:rPr>
        <w:t xml:space="preserve"> ทราบทุกเดือน เพื่อให้ทราบความเคลื่อนไหวอย่างต่อเนื่อง</w:t>
      </w:r>
      <w:r w:rsidRPr="007C652C">
        <w:rPr>
          <w:rFonts w:ascii="TH SarabunIT๙" w:hAnsi="TH SarabunIT๙" w:cs="TH SarabunIT๙"/>
          <w:spacing w:val="-4"/>
          <w:sz w:val="36"/>
          <w:szCs w:val="36"/>
          <w:cs/>
        </w:rPr>
        <w:t xml:space="preserve"> </w:t>
      </w:r>
    </w:p>
    <w:p w:rsidR="006A5DE6" w:rsidRPr="007C652C" w:rsidRDefault="00537A5A" w:rsidP="007C652C">
      <w:pPr>
        <w:tabs>
          <w:tab w:val="left" w:pos="0"/>
          <w:tab w:val="left" w:pos="426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C652C">
        <w:rPr>
          <w:rFonts w:ascii="TH SarabunIT๙" w:hAnsi="TH SarabunIT๙" w:cs="TH SarabunIT๙"/>
          <w:sz w:val="36"/>
          <w:szCs w:val="36"/>
          <w:cs/>
        </w:rPr>
        <w:t xml:space="preserve">     4.2</w:t>
      </w:r>
      <w:r w:rsidR="00FB211D" w:rsidRPr="007C652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FB211D" w:rsidRPr="007C652C">
        <w:rPr>
          <w:rFonts w:ascii="TH SarabunIT๙" w:hAnsi="TH SarabunIT๙" w:cs="TH SarabunIT๙"/>
          <w:spacing w:val="-4"/>
          <w:sz w:val="36"/>
          <w:szCs w:val="36"/>
          <w:cs/>
        </w:rPr>
        <w:t xml:space="preserve">รายงานผลการดำเนินงานให้กรมพัฒนาฝีมือแรงงานทราบทุกเดือน </w:t>
      </w:r>
      <w:r w:rsidRPr="007C652C">
        <w:rPr>
          <w:rFonts w:ascii="TH SarabunIT๙" w:hAnsi="TH SarabunIT๙" w:cs="TH SarabunIT๙"/>
          <w:spacing w:val="-4"/>
          <w:sz w:val="36"/>
          <w:szCs w:val="36"/>
          <w:cs/>
        </w:rPr>
        <w:t xml:space="preserve">เพื่อให้ทราบความเคลื่อนไหวอย่างต่อเนื่อง </w:t>
      </w:r>
    </w:p>
    <w:sectPr w:rsidR="006A5DE6" w:rsidRPr="007C652C" w:rsidSect="00AF18E8">
      <w:headerReference w:type="even" r:id="rId8"/>
      <w:pgSz w:w="11906" w:h="16838" w:code="9"/>
      <w:pgMar w:top="568" w:right="1015" w:bottom="426" w:left="1701" w:header="629" w:footer="36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2BD" w:rsidRDefault="00E122BD">
      <w:r>
        <w:separator/>
      </w:r>
    </w:p>
  </w:endnote>
  <w:endnote w:type="continuationSeparator" w:id="0">
    <w:p w:rsidR="00E122BD" w:rsidRDefault="00E12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2BD" w:rsidRDefault="00E122BD">
      <w:r>
        <w:separator/>
      </w:r>
    </w:p>
  </w:footnote>
  <w:footnote w:type="continuationSeparator" w:id="0">
    <w:p w:rsidR="00E122BD" w:rsidRDefault="00E122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6F7" w:rsidRDefault="006226F7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:rsidR="006226F7" w:rsidRDefault="006226F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5124E"/>
    <w:multiLevelType w:val="multilevel"/>
    <w:tmpl w:val="D154184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7876983"/>
    <w:multiLevelType w:val="hybridMultilevel"/>
    <w:tmpl w:val="49DA94A8"/>
    <w:lvl w:ilvl="0" w:tplc="1294F67A">
      <w:start w:val="1"/>
      <w:numFmt w:val="thaiNumbers"/>
      <w:lvlText w:val="(%1)"/>
      <w:lvlJc w:val="left"/>
      <w:pPr>
        <w:ind w:left="6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6" w:hanging="360"/>
      </w:pPr>
    </w:lvl>
    <w:lvl w:ilvl="2" w:tplc="0409001B" w:tentative="1">
      <w:start w:val="1"/>
      <w:numFmt w:val="lowerRoman"/>
      <w:lvlText w:val="%3."/>
      <w:lvlJc w:val="right"/>
      <w:pPr>
        <w:ind w:left="2126" w:hanging="180"/>
      </w:pPr>
    </w:lvl>
    <w:lvl w:ilvl="3" w:tplc="0409000F" w:tentative="1">
      <w:start w:val="1"/>
      <w:numFmt w:val="decimal"/>
      <w:lvlText w:val="%4."/>
      <w:lvlJc w:val="left"/>
      <w:pPr>
        <w:ind w:left="2846" w:hanging="360"/>
      </w:pPr>
    </w:lvl>
    <w:lvl w:ilvl="4" w:tplc="04090019" w:tentative="1">
      <w:start w:val="1"/>
      <w:numFmt w:val="lowerLetter"/>
      <w:lvlText w:val="%5."/>
      <w:lvlJc w:val="left"/>
      <w:pPr>
        <w:ind w:left="3566" w:hanging="360"/>
      </w:pPr>
    </w:lvl>
    <w:lvl w:ilvl="5" w:tplc="0409001B" w:tentative="1">
      <w:start w:val="1"/>
      <w:numFmt w:val="lowerRoman"/>
      <w:lvlText w:val="%6."/>
      <w:lvlJc w:val="right"/>
      <w:pPr>
        <w:ind w:left="4286" w:hanging="180"/>
      </w:pPr>
    </w:lvl>
    <w:lvl w:ilvl="6" w:tplc="0409000F" w:tentative="1">
      <w:start w:val="1"/>
      <w:numFmt w:val="decimal"/>
      <w:lvlText w:val="%7."/>
      <w:lvlJc w:val="left"/>
      <w:pPr>
        <w:ind w:left="5006" w:hanging="360"/>
      </w:pPr>
    </w:lvl>
    <w:lvl w:ilvl="7" w:tplc="04090019" w:tentative="1">
      <w:start w:val="1"/>
      <w:numFmt w:val="lowerLetter"/>
      <w:lvlText w:val="%8."/>
      <w:lvlJc w:val="left"/>
      <w:pPr>
        <w:ind w:left="5726" w:hanging="360"/>
      </w:pPr>
    </w:lvl>
    <w:lvl w:ilvl="8" w:tplc="040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">
    <w:nsid w:val="0BC11340"/>
    <w:multiLevelType w:val="hybridMultilevel"/>
    <w:tmpl w:val="AEAA5C34"/>
    <w:lvl w:ilvl="0" w:tplc="04090011">
      <w:start w:val="1"/>
      <w:numFmt w:val="decimal"/>
      <w:lvlText w:val="%1)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13820448"/>
    <w:multiLevelType w:val="hybridMultilevel"/>
    <w:tmpl w:val="3806A0DE"/>
    <w:lvl w:ilvl="0" w:tplc="1D3621D4">
      <w:start w:val="9"/>
      <w:numFmt w:val="bullet"/>
      <w:lvlText w:val="-"/>
      <w:lvlJc w:val="left"/>
      <w:pPr>
        <w:ind w:left="780" w:hanging="360"/>
      </w:pPr>
      <w:rPr>
        <w:rFonts w:ascii="TH SarabunIT๙" w:eastAsia="Times New Roman" w:hAnsi="TH SarabunIT๙" w:cs="TH SarabunIT๙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5161904"/>
    <w:multiLevelType w:val="hybridMultilevel"/>
    <w:tmpl w:val="38FA3722"/>
    <w:lvl w:ilvl="0" w:tplc="783ADC46">
      <w:start w:val="1"/>
      <w:numFmt w:val="decimal"/>
      <w:lvlText w:val="%1)"/>
      <w:lvlJc w:val="left"/>
      <w:pPr>
        <w:ind w:left="107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>
    <w:nsid w:val="1EDF7FB7"/>
    <w:multiLevelType w:val="hybridMultilevel"/>
    <w:tmpl w:val="BFD25D8A"/>
    <w:lvl w:ilvl="0" w:tplc="2D964BF8">
      <w:start w:val="1"/>
      <w:numFmt w:val="thaiNumbers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22502082"/>
    <w:multiLevelType w:val="multilevel"/>
    <w:tmpl w:val="74823A30"/>
    <w:lvl w:ilvl="0">
      <w:start w:val="1"/>
      <w:numFmt w:val="decimal"/>
      <w:lvlText w:val="%1."/>
      <w:lvlJc w:val="left"/>
      <w:pPr>
        <w:ind w:left="720" w:hanging="360"/>
      </w:pPr>
      <w:rPr>
        <w:rFonts w:cs="DilleniaUPC" w:hint="cs"/>
        <w:b/>
        <w:bCs w:val="0"/>
        <w:iCs w:val="0"/>
        <w:szCs w:val="32"/>
      </w:rPr>
    </w:lvl>
    <w:lvl w:ilvl="1">
      <w:start w:val="1"/>
      <w:numFmt w:val="decimal"/>
      <w:isLgl/>
      <w:lvlText w:val="%1.%2"/>
      <w:lvlJc w:val="left"/>
      <w:pPr>
        <w:ind w:left="1114" w:hanging="40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7">
    <w:nsid w:val="2278187F"/>
    <w:multiLevelType w:val="hybridMultilevel"/>
    <w:tmpl w:val="C0003EE2"/>
    <w:lvl w:ilvl="0" w:tplc="24B6DFF0">
      <w:start w:val="5"/>
      <w:numFmt w:val="thaiNumbers"/>
      <w:lvlText w:val="%1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28AE5BFA"/>
    <w:multiLevelType w:val="hybridMultilevel"/>
    <w:tmpl w:val="AEAA5C34"/>
    <w:lvl w:ilvl="0" w:tplc="04090011">
      <w:start w:val="1"/>
      <w:numFmt w:val="decimal"/>
      <w:lvlText w:val="%1)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>
    <w:nsid w:val="2EA40076"/>
    <w:multiLevelType w:val="hybridMultilevel"/>
    <w:tmpl w:val="38FA3722"/>
    <w:lvl w:ilvl="0" w:tplc="783ADC46">
      <w:start w:val="1"/>
      <w:numFmt w:val="decimal"/>
      <w:lvlText w:val="%1)"/>
      <w:lvlJc w:val="left"/>
      <w:pPr>
        <w:ind w:left="107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>
    <w:nsid w:val="32F82182"/>
    <w:multiLevelType w:val="hybridMultilevel"/>
    <w:tmpl w:val="AEAA5C34"/>
    <w:lvl w:ilvl="0" w:tplc="04090011">
      <w:start w:val="1"/>
      <w:numFmt w:val="decimal"/>
      <w:lvlText w:val="%1)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5454A03"/>
    <w:multiLevelType w:val="hybridMultilevel"/>
    <w:tmpl w:val="00AC3CB6"/>
    <w:lvl w:ilvl="0" w:tplc="BC520AF6">
      <w:start w:val="2"/>
      <w:numFmt w:val="thaiNumbers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>
    <w:nsid w:val="39466BD4"/>
    <w:multiLevelType w:val="hybridMultilevel"/>
    <w:tmpl w:val="8A9CF286"/>
    <w:lvl w:ilvl="0" w:tplc="0E96CB1C">
      <w:start w:val="2"/>
      <w:numFmt w:val="thaiNumbers"/>
      <w:lvlText w:val="%1)"/>
      <w:lvlJc w:val="left"/>
      <w:pPr>
        <w:ind w:left="8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7" w:hanging="360"/>
      </w:pPr>
    </w:lvl>
    <w:lvl w:ilvl="2" w:tplc="0409001B" w:tentative="1">
      <w:start w:val="1"/>
      <w:numFmt w:val="lowerRoman"/>
      <w:lvlText w:val="%3."/>
      <w:lvlJc w:val="right"/>
      <w:pPr>
        <w:ind w:left="2267" w:hanging="180"/>
      </w:pPr>
    </w:lvl>
    <w:lvl w:ilvl="3" w:tplc="0409000F" w:tentative="1">
      <w:start w:val="1"/>
      <w:numFmt w:val="decimal"/>
      <w:lvlText w:val="%4."/>
      <w:lvlJc w:val="left"/>
      <w:pPr>
        <w:ind w:left="2987" w:hanging="360"/>
      </w:pPr>
    </w:lvl>
    <w:lvl w:ilvl="4" w:tplc="04090019" w:tentative="1">
      <w:start w:val="1"/>
      <w:numFmt w:val="lowerLetter"/>
      <w:lvlText w:val="%5."/>
      <w:lvlJc w:val="left"/>
      <w:pPr>
        <w:ind w:left="3707" w:hanging="360"/>
      </w:pPr>
    </w:lvl>
    <w:lvl w:ilvl="5" w:tplc="0409001B" w:tentative="1">
      <w:start w:val="1"/>
      <w:numFmt w:val="lowerRoman"/>
      <w:lvlText w:val="%6."/>
      <w:lvlJc w:val="right"/>
      <w:pPr>
        <w:ind w:left="4427" w:hanging="180"/>
      </w:pPr>
    </w:lvl>
    <w:lvl w:ilvl="6" w:tplc="0409000F" w:tentative="1">
      <w:start w:val="1"/>
      <w:numFmt w:val="decimal"/>
      <w:lvlText w:val="%7."/>
      <w:lvlJc w:val="left"/>
      <w:pPr>
        <w:ind w:left="5147" w:hanging="360"/>
      </w:pPr>
    </w:lvl>
    <w:lvl w:ilvl="7" w:tplc="04090019" w:tentative="1">
      <w:start w:val="1"/>
      <w:numFmt w:val="lowerLetter"/>
      <w:lvlText w:val="%8."/>
      <w:lvlJc w:val="left"/>
      <w:pPr>
        <w:ind w:left="5867" w:hanging="360"/>
      </w:pPr>
    </w:lvl>
    <w:lvl w:ilvl="8" w:tplc="04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3">
    <w:nsid w:val="3AA92331"/>
    <w:multiLevelType w:val="hybridMultilevel"/>
    <w:tmpl w:val="FD786D16"/>
    <w:lvl w:ilvl="0" w:tplc="E3EA1AA2">
      <w:start w:val="1"/>
      <w:numFmt w:val="thaiNumbers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3EC37C6A"/>
    <w:multiLevelType w:val="hybridMultilevel"/>
    <w:tmpl w:val="38FA3722"/>
    <w:lvl w:ilvl="0" w:tplc="783ADC46">
      <w:start w:val="1"/>
      <w:numFmt w:val="decimal"/>
      <w:lvlText w:val="%1)"/>
      <w:lvlJc w:val="left"/>
      <w:pPr>
        <w:ind w:left="107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9C65DB"/>
    <w:multiLevelType w:val="hybridMultilevel"/>
    <w:tmpl w:val="1EE8FEAC"/>
    <w:lvl w:ilvl="0" w:tplc="1F3813AC">
      <w:start w:val="4"/>
      <w:numFmt w:val="thaiNumbers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41D721BB"/>
    <w:multiLevelType w:val="hybridMultilevel"/>
    <w:tmpl w:val="8A9CF286"/>
    <w:lvl w:ilvl="0" w:tplc="0E96CB1C">
      <w:start w:val="2"/>
      <w:numFmt w:val="thaiNumbers"/>
      <w:lvlText w:val="%1)"/>
      <w:lvlJc w:val="left"/>
      <w:pPr>
        <w:ind w:left="8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7" w:hanging="360"/>
      </w:pPr>
    </w:lvl>
    <w:lvl w:ilvl="2" w:tplc="0409001B" w:tentative="1">
      <w:start w:val="1"/>
      <w:numFmt w:val="lowerRoman"/>
      <w:lvlText w:val="%3."/>
      <w:lvlJc w:val="right"/>
      <w:pPr>
        <w:ind w:left="2267" w:hanging="180"/>
      </w:pPr>
    </w:lvl>
    <w:lvl w:ilvl="3" w:tplc="0409000F" w:tentative="1">
      <w:start w:val="1"/>
      <w:numFmt w:val="decimal"/>
      <w:lvlText w:val="%4."/>
      <w:lvlJc w:val="left"/>
      <w:pPr>
        <w:ind w:left="2987" w:hanging="360"/>
      </w:pPr>
    </w:lvl>
    <w:lvl w:ilvl="4" w:tplc="04090019" w:tentative="1">
      <w:start w:val="1"/>
      <w:numFmt w:val="lowerLetter"/>
      <w:lvlText w:val="%5."/>
      <w:lvlJc w:val="left"/>
      <w:pPr>
        <w:ind w:left="3707" w:hanging="360"/>
      </w:pPr>
    </w:lvl>
    <w:lvl w:ilvl="5" w:tplc="0409001B" w:tentative="1">
      <w:start w:val="1"/>
      <w:numFmt w:val="lowerRoman"/>
      <w:lvlText w:val="%6."/>
      <w:lvlJc w:val="right"/>
      <w:pPr>
        <w:ind w:left="4427" w:hanging="180"/>
      </w:pPr>
    </w:lvl>
    <w:lvl w:ilvl="6" w:tplc="0409000F" w:tentative="1">
      <w:start w:val="1"/>
      <w:numFmt w:val="decimal"/>
      <w:lvlText w:val="%7."/>
      <w:lvlJc w:val="left"/>
      <w:pPr>
        <w:ind w:left="5147" w:hanging="360"/>
      </w:pPr>
    </w:lvl>
    <w:lvl w:ilvl="7" w:tplc="04090019" w:tentative="1">
      <w:start w:val="1"/>
      <w:numFmt w:val="lowerLetter"/>
      <w:lvlText w:val="%8."/>
      <w:lvlJc w:val="left"/>
      <w:pPr>
        <w:ind w:left="5867" w:hanging="360"/>
      </w:pPr>
    </w:lvl>
    <w:lvl w:ilvl="8" w:tplc="04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7">
    <w:nsid w:val="42101827"/>
    <w:multiLevelType w:val="hybridMultilevel"/>
    <w:tmpl w:val="FD786D16"/>
    <w:lvl w:ilvl="0" w:tplc="E3EA1AA2">
      <w:start w:val="1"/>
      <w:numFmt w:val="thaiNumbers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51A15EBC"/>
    <w:multiLevelType w:val="multilevel"/>
    <w:tmpl w:val="3470FF9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sz w:val="34"/>
      </w:rPr>
    </w:lvl>
    <w:lvl w:ilvl="1">
      <w:start w:val="1"/>
      <w:numFmt w:val="decimal"/>
      <w:isLgl/>
      <w:lvlText w:val="%1.%2"/>
      <w:lvlJc w:val="left"/>
      <w:pPr>
        <w:ind w:left="1080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19">
    <w:nsid w:val="52762D90"/>
    <w:multiLevelType w:val="hybridMultilevel"/>
    <w:tmpl w:val="1EE8FEAC"/>
    <w:lvl w:ilvl="0" w:tplc="1F3813AC">
      <w:start w:val="4"/>
      <w:numFmt w:val="thaiNumbers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>
    <w:nsid w:val="54807A94"/>
    <w:multiLevelType w:val="hybridMultilevel"/>
    <w:tmpl w:val="AEAA5C34"/>
    <w:lvl w:ilvl="0" w:tplc="04090011">
      <w:start w:val="1"/>
      <w:numFmt w:val="decimal"/>
      <w:lvlText w:val="%1)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>
    <w:nsid w:val="56053ED1"/>
    <w:multiLevelType w:val="hybridMultilevel"/>
    <w:tmpl w:val="FD786D16"/>
    <w:lvl w:ilvl="0" w:tplc="E3EA1AA2">
      <w:start w:val="1"/>
      <w:numFmt w:val="thaiNumbers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589B098D"/>
    <w:multiLevelType w:val="hybridMultilevel"/>
    <w:tmpl w:val="C53404AC"/>
    <w:lvl w:ilvl="0" w:tplc="8264A1B2">
      <w:start w:val="2"/>
      <w:numFmt w:val="thaiNumbers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>
    <w:nsid w:val="58B30125"/>
    <w:multiLevelType w:val="hybridMultilevel"/>
    <w:tmpl w:val="0D26C99E"/>
    <w:lvl w:ilvl="0" w:tplc="9E8A8BC2">
      <w:start w:val="5"/>
      <w:numFmt w:val="thaiNumbers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4">
    <w:nsid w:val="639941CE"/>
    <w:multiLevelType w:val="hybridMultilevel"/>
    <w:tmpl w:val="64F46602"/>
    <w:lvl w:ilvl="0" w:tplc="2CD438DA">
      <w:start w:val="1"/>
      <w:numFmt w:val="thaiNumbers"/>
      <w:lvlText w:val="%1."/>
      <w:lvlJc w:val="left"/>
      <w:pPr>
        <w:ind w:left="7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>
    <w:nsid w:val="65B7625D"/>
    <w:multiLevelType w:val="hybridMultilevel"/>
    <w:tmpl w:val="2DC2C210"/>
    <w:lvl w:ilvl="0" w:tplc="A468A9E4">
      <w:start w:val="1"/>
      <w:numFmt w:val="thaiNumbers"/>
      <w:lvlText w:val="(%1)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690A655B"/>
    <w:multiLevelType w:val="hybridMultilevel"/>
    <w:tmpl w:val="75D283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6E5EBD"/>
    <w:multiLevelType w:val="hybridMultilevel"/>
    <w:tmpl w:val="1EE8FEAC"/>
    <w:lvl w:ilvl="0" w:tplc="1F3813AC">
      <w:start w:val="4"/>
      <w:numFmt w:val="thaiNumbers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73717AD7"/>
    <w:multiLevelType w:val="hybridMultilevel"/>
    <w:tmpl w:val="64F46602"/>
    <w:lvl w:ilvl="0" w:tplc="2CD438DA">
      <w:start w:val="1"/>
      <w:numFmt w:val="thaiNumbers"/>
      <w:lvlText w:val="%1."/>
      <w:lvlJc w:val="left"/>
      <w:pPr>
        <w:ind w:left="7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7CA93B4A"/>
    <w:multiLevelType w:val="hybridMultilevel"/>
    <w:tmpl w:val="2234867A"/>
    <w:lvl w:ilvl="0" w:tplc="945E68A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>
    <w:nsid w:val="7E497902"/>
    <w:multiLevelType w:val="hybridMultilevel"/>
    <w:tmpl w:val="FD786D16"/>
    <w:lvl w:ilvl="0" w:tplc="E3EA1AA2">
      <w:start w:val="1"/>
      <w:numFmt w:val="thaiNumbers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7FBF1B50"/>
    <w:multiLevelType w:val="hybridMultilevel"/>
    <w:tmpl w:val="70A60A02"/>
    <w:lvl w:ilvl="0" w:tplc="3D58C14E">
      <w:start w:val="3"/>
      <w:numFmt w:val="thaiNumbers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18"/>
  </w:num>
  <w:num w:numId="5">
    <w:abstractNumId w:val="0"/>
  </w:num>
  <w:num w:numId="6">
    <w:abstractNumId w:val="25"/>
  </w:num>
  <w:num w:numId="7">
    <w:abstractNumId w:val="11"/>
  </w:num>
  <w:num w:numId="8">
    <w:abstractNumId w:val="15"/>
  </w:num>
  <w:num w:numId="9">
    <w:abstractNumId w:val="19"/>
  </w:num>
  <w:num w:numId="10">
    <w:abstractNumId w:val="27"/>
  </w:num>
  <w:num w:numId="11">
    <w:abstractNumId w:val="20"/>
  </w:num>
  <w:num w:numId="12">
    <w:abstractNumId w:val="2"/>
  </w:num>
  <w:num w:numId="13">
    <w:abstractNumId w:val="10"/>
  </w:num>
  <w:num w:numId="14">
    <w:abstractNumId w:val="4"/>
  </w:num>
  <w:num w:numId="15">
    <w:abstractNumId w:val="14"/>
  </w:num>
  <w:num w:numId="16">
    <w:abstractNumId w:val="1"/>
  </w:num>
  <w:num w:numId="17">
    <w:abstractNumId w:val="16"/>
  </w:num>
  <w:num w:numId="18">
    <w:abstractNumId w:val="12"/>
  </w:num>
  <w:num w:numId="19">
    <w:abstractNumId w:val="5"/>
  </w:num>
  <w:num w:numId="20">
    <w:abstractNumId w:val="26"/>
  </w:num>
  <w:num w:numId="21">
    <w:abstractNumId w:val="7"/>
  </w:num>
  <w:num w:numId="22">
    <w:abstractNumId w:val="23"/>
  </w:num>
  <w:num w:numId="23">
    <w:abstractNumId w:val="22"/>
  </w:num>
  <w:num w:numId="24">
    <w:abstractNumId w:val="29"/>
  </w:num>
  <w:num w:numId="25">
    <w:abstractNumId w:val="28"/>
  </w:num>
  <w:num w:numId="26">
    <w:abstractNumId w:val="24"/>
  </w:num>
  <w:num w:numId="27">
    <w:abstractNumId w:val="31"/>
  </w:num>
  <w:num w:numId="28">
    <w:abstractNumId w:val="30"/>
  </w:num>
  <w:num w:numId="29">
    <w:abstractNumId w:val="3"/>
  </w:num>
  <w:num w:numId="30">
    <w:abstractNumId w:val="17"/>
  </w:num>
  <w:num w:numId="31">
    <w:abstractNumId w:val="13"/>
  </w:num>
  <w:num w:numId="32">
    <w:abstractNumId w:val="2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CDA"/>
    <w:rsid w:val="000009B3"/>
    <w:rsid w:val="00001332"/>
    <w:rsid w:val="00003782"/>
    <w:rsid w:val="00003F7A"/>
    <w:rsid w:val="00004C41"/>
    <w:rsid w:val="00004F47"/>
    <w:rsid w:val="00005338"/>
    <w:rsid w:val="00006283"/>
    <w:rsid w:val="00006860"/>
    <w:rsid w:val="000076A0"/>
    <w:rsid w:val="00015F17"/>
    <w:rsid w:val="00016BEC"/>
    <w:rsid w:val="00017569"/>
    <w:rsid w:val="00017645"/>
    <w:rsid w:val="00017FB1"/>
    <w:rsid w:val="00021BCD"/>
    <w:rsid w:val="00021DEF"/>
    <w:rsid w:val="00021E99"/>
    <w:rsid w:val="0002439B"/>
    <w:rsid w:val="00024798"/>
    <w:rsid w:val="00025C48"/>
    <w:rsid w:val="00026312"/>
    <w:rsid w:val="00030785"/>
    <w:rsid w:val="00033B6C"/>
    <w:rsid w:val="00035677"/>
    <w:rsid w:val="00037A33"/>
    <w:rsid w:val="00037EFE"/>
    <w:rsid w:val="00041424"/>
    <w:rsid w:val="00041AE9"/>
    <w:rsid w:val="00041C4D"/>
    <w:rsid w:val="00051002"/>
    <w:rsid w:val="00054AB5"/>
    <w:rsid w:val="00056F75"/>
    <w:rsid w:val="000570FA"/>
    <w:rsid w:val="00061B3C"/>
    <w:rsid w:val="00061D9D"/>
    <w:rsid w:val="00061E87"/>
    <w:rsid w:val="00061F61"/>
    <w:rsid w:val="0006276A"/>
    <w:rsid w:val="00063263"/>
    <w:rsid w:val="000640D4"/>
    <w:rsid w:val="0006583D"/>
    <w:rsid w:val="0006752A"/>
    <w:rsid w:val="0007000D"/>
    <w:rsid w:val="000735C3"/>
    <w:rsid w:val="00075A47"/>
    <w:rsid w:val="0007657A"/>
    <w:rsid w:val="00077725"/>
    <w:rsid w:val="00080253"/>
    <w:rsid w:val="00080438"/>
    <w:rsid w:val="00081441"/>
    <w:rsid w:val="00081D3E"/>
    <w:rsid w:val="00083518"/>
    <w:rsid w:val="000840AC"/>
    <w:rsid w:val="000868E1"/>
    <w:rsid w:val="0008705A"/>
    <w:rsid w:val="000875DA"/>
    <w:rsid w:val="00091C72"/>
    <w:rsid w:val="000924E0"/>
    <w:rsid w:val="00092544"/>
    <w:rsid w:val="00092890"/>
    <w:rsid w:val="00092E0C"/>
    <w:rsid w:val="00092E86"/>
    <w:rsid w:val="00094296"/>
    <w:rsid w:val="000962F2"/>
    <w:rsid w:val="00096456"/>
    <w:rsid w:val="00096D08"/>
    <w:rsid w:val="00097377"/>
    <w:rsid w:val="000A0282"/>
    <w:rsid w:val="000A123F"/>
    <w:rsid w:val="000A2301"/>
    <w:rsid w:val="000A55A8"/>
    <w:rsid w:val="000A5A0A"/>
    <w:rsid w:val="000A653C"/>
    <w:rsid w:val="000A7BFD"/>
    <w:rsid w:val="000B193E"/>
    <w:rsid w:val="000B2EFE"/>
    <w:rsid w:val="000B33C5"/>
    <w:rsid w:val="000B4671"/>
    <w:rsid w:val="000B6862"/>
    <w:rsid w:val="000C18B1"/>
    <w:rsid w:val="000C3155"/>
    <w:rsid w:val="000C3493"/>
    <w:rsid w:val="000C407E"/>
    <w:rsid w:val="000C4381"/>
    <w:rsid w:val="000C6A93"/>
    <w:rsid w:val="000C6FD2"/>
    <w:rsid w:val="000C77C4"/>
    <w:rsid w:val="000D20B9"/>
    <w:rsid w:val="000D34C6"/>
    <w:rsid w:val="000D40B0"/>
    <w:rsid w:val="000D658D"/>
    <w:rsid w:val="000D6DCD"/>
    <w:rsid w:val="000E0FE2"/>
    <w:rsid w:val="000E1AD1"/>
    <w:rsid w:val="000E405D"/>
    <w:rsid w:val="000E40D6"/>
    <w:rsid w:val="000E4824"/>
    <w:rsid w:val="000E508E"/>
    <w:rsid w:val="000E531D"/>
    <w:rsid w:val="000E551B"/>
    <w:rsid w:val="000E5A03"/>
    <w:rsid w:val="000E5B7E"/>
    <w:rsid w:val="000E6968"/>
    <w:rsid w:val="000F0DA0"/>
    <w:rsid w:val="000F1C2F"/>
    <w:rsid w:val="000F7BCF"/>
    <w:rsid w:val="00101AE7"/>
    <w:rsid w:val="001024F2"/>
    <w:rsid w:val="0010256F"/>
    <w:rsid w:val="00103071"/>
    <w:rsid w:val="00103652"/>
    <w:rsid w:val="00103BB1"/>
    <w:rsid w:val="00103F91"/>
    <w:rsid w:val="00104535"/>
    <w:rsid w:val="001047A4"/>
    <w:rsid w:val="00107812"/>
    <w:rsid w:val="00107901"/>
    <w:rsid w:val="00107DC9"/>
    <w:rsid w:val="00110DD5"/>
    <w:rsid w:val="001119FE"/>
    <w:rsid w:val="0011244C"/>
    <w:rsid w:val="00112DDD"/>
    <w:rsid w:val="00113FDE"/>
    <w:rsid w:val="00114897"/>
    <w:rsid w:val="0011648A"/>
    <w:rsid w:val="0011685D"/>
    <w:rsid w:val="00120337"/>
    <w:rsid w:val="00120E1D"/>
    <w:rsid w:val="00123D09"/>
    <w:rsid w:val="001243FB"/>
    <w:rsid w:val="00130883"/>
    <w:rsid w:val="00132164"/>
    <w:rsid w:val="00132C44"/>
    <w:rsid w:val="001335C2"/>
    <w:rsid w:val="001336C6"/>
    <w:rsid w:val="00133CF7"/>
    <w:rsid w:val="00135DA6"/>
    <w:rsid w:val="001372C6"/>
    <w:rsid w:val="0013730E"/>
    <w:rsid w:val="00137866"/>
    <w:rsid w:val="00140EE6"/>
    <w:rsid w:val="00141AB9"/>
    <w:rsid w:val="0014211A"/>
    <w:rsid w:val="00143063"/>
    <w:rsid w:val="00146689"/>
    <w:rsid w:val="00147E6C"/>
    <w:rsid w:val="00150027"/>
    <w:rsid w:val="00152382"/>
    <w:rsid w:val="00152B1B"/>
    <w:rsid w:val="00153F05"/>
    <w:rsid w:val="00154007"/>
    <w:rsid w:val="00155E1D"/>
    <w:rsid w:val="00156B4C"/>
    <w:rsid w:val="001606C8"/>
    <w:rsid w:val="001612EE"/>
    <w:rsid w:val="00161BB1"/>
    <w:rsid w:val="00161BFA"/>
    <w:rsid w:val="001643D0"/>
    <w:rsid w:val="001646C9"/>
    <w:rsid w:val="00166AC7"/>
    <w:rsid w:val="00171437"/>
    <w:rsid w:val="00171C25"/>
    <w:rsid w:val="001724B4"/>
    <w:rsid w:val="00172A8B"/>
    <w:rsid w:val="00174588"/>
    <w:rsid w:val="00174C36"/>
    <w:rsid w:val="001758B0"/>
    <w:rsid w:val="001763BC"/>
    <w:rsid w:val="00176501"/>
    <w:rsid w:val="0017665E"/>
    <w:rsid w:val="00177E90"/>
    <w:rsid w:val="00180762"/>
    <w:rsid w:val="00182ED9"/>
    <w:rsid w:val="00183607"/>
    <w:rsid w:val="001837A2"/>
    <w:rsid w:val="001846F0"/>
    <w:rsid w:val="001847A5"/>
    <w:rsid w:val="00187838"/>
    <w:rsid w:val="00193FB7"/>
    <w:rsid w:val="0019412F"/>
    <w:rsid w:val="0019486C"/>
    <w:rsid w:val="00195FA1"/>
    <w:rsid w:val="00196C22"/>
    <w:rsid w:val="00196D78"/>
    <w:rsid w:val="0019750C"/>
    <w:rsid w:val="001B1C32"/>
    <w:rsid w:val="001B2B1C"/>
    <w:rsid w:val="001B31C8"/>
    <w:rsid w:val="001B4306"/>
    <w:rsid w:val="001B5EB0"/>
    <w:rsid w:val="001B61BF"/>
    <w:rsid w:val="001B632F"/>
    <w:rsid w:val="001B7640"/>
    <w:rsid w:val="001B7B58"/>
    <w:rsid w:val="001C28A2"/>
    <w:rsid w:val="001C2BDD"/>
    <w:rsid w:val="001C3379"/>
    <w:rsid w:val="001C3A93"/>
    <w:rsid w:val="001C4B6F"/>
    <w:rsid w:val="001C55B0"/>
    <w:rsid w:val="001C6100"/>
    <w:rsid w:val="001C68FB"/>
    <w:rsid w:val="001C6CC6"/>
    <w:rsid w:val="001D0273"/>
    <w:rsid w:val="001D08C9"/>
    <w:rsid w:val="001D0D71"/>
    <w:rsid w:val="001D14E6"/>
    <w:rsid w:val="001D1FC2"/>
    <w:rsid w:val="001D232A"/>
    <w:rsid w:val="001D25BD"/>
    <w:rsid w:val="001D4E60"/>
    <w:rsid w:val="001D4F74"/>
    <w:rsid w:val="001D5FDA"/>
    <w:rsid w:val="001D6F0D"/>
    <w:rsid w:val="001E099B"/>
    <w:rsid w:val="001E1DFD"/>
    <w:rsid w:val="001E22DA"/>
    <w:rsid w:val="001E250F"/>
    <w:rsid w:val="001E305D"/>
    <w:rsid w:val="001E3CCC"/>
    <w:rsid w:val="001E6FEB"/>
    <w:rsid w:val="001F0E77"/>
    <w:rsid w:val="001F123D"/>
    <w:rsid w:val="001F4365"/>
    <w:rsid w:val="001F46E5"/>
    <w:rsid w:val="001F52C3"/>
    <w:rsid w:val="001F5D51"/>
    <w:rsid w:val="001F5E85"/>
    <w:rsid w:val="001F7092"/>
    <w:rsid w:val="0020040C"/>
    <w:rsid w:val="002006E6"/>
    <w:rsid w:val="00200E8E"/>
    <w:rsid w:val="0020245B"/>
    <w:rsid w:val="00202EC1"/>
    <w:rsid w:val="00203274"/>
    <w:rsid w:val="002053B2"/>
    <w:rsid w:val="0020557A"/>
    <w:rsid w:val="002064C1"/>
    <w:rsid w:val="002073E1"/>
    <w:rsid w:val="00213D32"/>
    <w:rsid w:val="00213DC2"/>
    <w:rsid w:val="00214541"/>
    <w:rsid w:val="00215CBD"/>
    <w:rsid w:val="002160D2"/>
    <w:rsid w:val="002162B7"/>
    <w:rsid w:val="00216928"/>
    <w:rsid w:val="0022021C"/>
    <w:rsid w:val="002214BA"/>
    <w:rsid w:val="00221A83"/>
    <w:rsid w:val="002248E8"/>
    <w:rsid w:val="002255B4"/>
    <w:rsid w:val="00225D3D"/>
    <w:rsid w:val="002272B0"/>
    <w:rsid w:val="00227F2C"/>
    <w:rsid w:val="00230AF0"/>
    <w:rsid w:val="002329F0"/>
    <w:rsid w:val="00232BA6"/>
    <w:rsid w:val="00232C4A"/>
    <w:rsid w:val="00232FB0"/>
    <w:rsid w:val="00234405"/>
    <w:rsid w:val="00234686"/>
    <w:rsid w:val="002346EF"/>
    <w:rsid w:val="00235C89"/>
    <w:rsid w:val="00235D9B"/>
    <w:rsid w:val="0023692E"/>
    <w:rsid w:val="00236FA0"/>
    <w:rsid w:val="00237210"/>
    <w:rsid w:val="002372C0"/>
    <w:rsid w:val="00237ABB"/>
    <w:rsid w:val="002416C4"/>
    <w:rsid w:val="00243903"/>
    <w:rsid w:val="00246D46"/>
    <w:rsid w:val="002479ED"/>
    <w:rsid w:val="00250631"/>
    <w:rsid w:val="002540FD"/>
    <w:rsid w:val="002548B6"/>
    <w:rsid w:val="00254D11"/>
    <w:rsid w:val="0025568D"/>
    <w:rsid w:val="002610E4"/>
    <w:rsid w:val="00261C2B"/>
    <w:rsid w:val="0026296C"/>
    <w:rsid w:val="00264176"/>
    <w:rsid w:val="00265E45"/>
    <w:rsid w:val="00266EFE"/>
    <w:rsid w:val="00267459"/>
    <w:rsid w:val="00267E76"/>
    <w:rsid w:val="00270255"/>
    <w:rsid w:val="0027179B"/>
    <w:rsid w:val="00271AD0"/>
    <w:rsid w:val="00272518"/>
    <w:rsid w:val="002725E1"/>
    <w:rsid w:val="00272FA2"/>
    <w:rsid w:val="00273A0A"/>
    <w:rsid w:val="002747A4"/>
    <w:rsid w:val="00274CCE"/>
    <w:rsid w:val="00276128"/>
    <w:rsid w:val="002762D0"/>
    <w:rsid w:val="00276C61"/>
    <w:rsid w:val="00277BDA"/>
    <w:rsid w:val="00277CD7"/>
    <w:rsid w:val="0028282D"/>
    <w:rsid w:val="002838C1"/>
    <w:rsid w:val="002848C4"/>
    <w:rsid w:val="00286541"/>
    <w:rsid w:val="00287F2C"/>
    <w:rsid w:val="00292EAE"/>
    <w:rsid w:val="00296054"/>
    <w:rsid w:val="00297B77"/>
    <w:rsid w:val="00297BCD"/>
    <w:rsid w:val="002A0060"/>
    <w:rsid w:val="002A24F6"/>
    <w:rsid w:val="002A2759"/>
    <w:rsid w:val="002A38E8"/>
    <w:rsid w:val="002A413A"/>
    <w:rsid w:val="002A4D59"/>
    <w:rsid w:val="002A5B91"/>
    <w:rsid w:val="002A5E0A"/>
    <w:rsid w:val="002A7329"/>
    <w:rsid w:val="002A74F2"/>
    <w:rsid w:val="002B0FCF"/>
    <w:rsid w:val="002B64C9"/>
    <w:rsid w:val="002C1049"/>
    <w:rsid w:val="002C2706"/>
    <w:rsid w:val="002C3449"/>
    <w:rsid w:val="002C4802"/>
    <w:rsid w:val="002C6CE2"/>
    <w:rsid w:val="002C7CD4"/>
    <w:rsid w:val="002D08E8"/>
    <w:rsid w:val="002D14F4"/>
    <w:rsid w:val="002D2148"/>
    <w:rsid w:val="002D3433"/>
    <w:rsid w:val="002D3B88"/>
    <w:rsid w:val="002D456D"/>
    <w:rsid w:val="002D5488"/>
    <w:rsid w:val="002D5E83"/>
    <w:rsid w:val="002D6CF3"/>
    <w:rsid w:val="002D77FC"/>
    <w:rsid w:val="002D7C04"/>
    <w:rsid w:val="002E1EB8"/>
    <w:rsid w:val="002E28DB"/>
    <w:rsid w:val="002E2D5F"/>
    <w:rsid w:val="002E31C1"/>
    <w:rsid w:val="002E3E2C"/>
    <w:rsid w:val="002E4E8D"/>
    <w:rsid w:val="002F44B2"/>
    <w:rsid w:val="002F4AB2"/>
    <w:rsid w:val="002F548D"/>
    <w:rsid w:val="002F5772"/>
    <w:rsid w:val="002F7375"/>
    <w:rsid w:val="003006E2"/>
    <w:rsid w:val="00301158"/>
    <w:rsid w:val="00301577"/>
    <w:rsid w:val="00301CA6"/>
    <w:rsid w:val="00302050"/>
    <w:rsid w:val="00305681"/>
    <w:rsid w:val="00307DD2"/>
    <w:rsid w:val="00310E37"/>
    <w:rsid w:val="00312E6D"/>
    <w:rsid w:val="00313AB0"/>
    <w:rsid w:val="003152A7"/>
    <w:rsid w:val="0031733B"/>
    <w:rsid w:val="003218FC"/>
    <w:rsid w:val="00321B0A"/>
    <w:rsid w:val="00321CF4"/>
    <w:rsid w:val="00323E30"/>
    <w:rsid w:val="00324B3A"/>
    <w:rsid w:val="003258D8"/>
    <w:rsid w:val="00325A54"/>
    <w:rsid w:val="00325AFB"/>
    <w:rsid w:val="00326842"/>
    <w:rsid w:val="00326D54"/>
    <w:rsid w:val="00326DE6"/>
    <w:rsid w:val="00331059"/>
    <w:rsid w:val="00331CFC"/>
    <w:rsid w:val="0033281A"/>
    <w:rsid w:val="00333BB8"/>
    <w:rsid w:val="003342FF"/>
    <w:rsid w:val="0033436F"/>
    <w:rsid w:val="003347BB"/>
    <w:rsid w:val="00334906"/>
    <w:rsid w:val="00335F73"/>
    <w:rsid w:val="00336240"/>
    <w:rsid w:val="003362FE"/>
    <w:rsid w:val="00336AF3"/>
    <w:rsid w:val="003379DC"/>
    <w:rsid w:val="00344C7A"/>
    <w:rsid w:val="00346FFA"/>
    <w:rsid w:val="0034741C"/>
    <w:rsid w:val="00351683"/>
    <w:rsid w:val="003518AB"/>
    <w:rsid w:val="003518F5"/>
    <w:rsid w:val="0035228F"/>
    <w:rsid w:val="0035480F"/>
    <w:rsid w:val="00354F84"/>
    <w:rsid w:val="00355277"/>
    <w:rsid w:val="00360253"/>
    <w:rsid w:val="00360D68"/>
    <w:rsid w:val="003638E9"/>
    <w:rsid w:val="0036483F"/>
    <w:rsid w:val="003653F0"/>
    <w:rsid w:val="00365992"/>
    <w:rsid w:val="00366AF0"/>
    <w:rsid w:val="00372312"/>
    <w:rsid w:val="00374470"/>
    <w:rsid w:val="00376C6D"/>
    <w:rsid w:val="0037764E"/>
    <w:rsid w:val="0038369A"/>
    <w:rsid w:val="00383DB3"/>
    <w:rsid w:val="00383E00"/>
    <w:rsid w:val="003840C4"/>
    <w:rsid w:val="003846A4"/>
    <w:rsid w:val="00384B12"/>
    <w:rsid w:val="00386AF6"/>
    <w:rsid w:val="00387B20"/>
    <w:rsid w:val="00390BA9"/>
    <w:rsid w:val="00391016"/>
    <w:rsid w:val="00391D04"/>
    <w:rsid w:val="00393FFC"/>
    <w:rsid w:val="00394A54"/>
    <w:rsid w:val="0039607F"/>
    <w:rsid w:val="0039749E"/>
    <w:rsid w:val="00397657"/>
    <w:rsid w:val="003A1448"/>
    <w:rsid w:val="003A185A"/>
    <w:rsid w:val="003A28E2"/>
    <w:rsid w:val="003B0936"/>
    <w:rsid w:val="003B0B81"/>
    <w:rsid w:val="003B21E6"/>
    <w:rsid w:val="003B3E30"/>
    <w:rsid w:val="003B585F"/>
    <w:rsid w:val="003C10E2"/>
    <w:rsid w:val="003C144E"/>
    <w:rsid w:val="003C2131"/>
    <w:rsid w:val="003C2291"/>
    <w:rsid w:val="003C4F3E"/>
    <w:rsid w:val="003C510B"/>
    <w:rsid w:val="003C63A0"/>
    <w:rsid w:val="003D08BC"/>
    <w:rsid w:val="003D0D70"/>
    <w:rsid w:val="003D21FF"/>
    <w:rsid w:val="003D419C"/>
    <w:rsid w:val="003D4A11"/>
    <w:rsid w:val="003D4DA4"/>
    <w:rsid w:val="003D6303"/>
    <w:rsid w:val="003D648E"/>
    <w:rsid w:val="003D6C98"/>
    <w:rsid w:val="003D7E49"/>
    <w:rsid w:val="003E2319"/>
    <w:rsid w:val="003E310A"/>
    <w:rsid w:val="003E34BD"/>
    <w:rsid w:val="003E35B0"/>
    <w:rsid w:val="003E4EE9"/>
    <w:rsid w:val="003E69EA"/>
    <w:rsid w:val="003E703B"/>
    <w:rsid w:val="003E707A"/>
    <w:rsid w:val="003E77A0"/>
    <w:rsid w:val="003F0403"/>
    <w:rsid w:val="003F15F7"/>
    <w:rsid w:val="003F3815"/>
    <w:rsid w:val="003F4EE6"/>
    <w:rsid w:val="003F5B16"/>
    <w:rsid w:val="003F5E1D"/>
    <w:rsid w:val="003F5F47"/>
    <w:rsid w:val="003F73EE"/>
    <w:rsid w:val="0040100D"/>
    <w:rsid w:val="004018BF"/>
    <w:rsid w:val="00402544"/>
    <w:rsid w:val="00403557"/>
    <w:rsid w:val="00405250"/>
    <w:rsid w:val="004067B5"/>
    <w:rsid w:val="0040779D"/>
    <w:rsid w:val="0041132F"/>
    <w:rsid w:val="004120E4"/>
    <w:rsid w:val="00412321"/>
    <w:rsid w:val="00412A01"/>
    <w:rsid w:val="00414481"/>
    <w:rsid w:val="004147C2"/>
    <w:rsid w:val="00417401"/>
    <w:rsid w:val="0042015C"/>
    <w:rsid w:val="00420A32"/>
    <w:rsid w:val="004220AF"/>
    <w:rsid w:val="00422E1A"/>
    <w:rsid w:val="0042662F"/>
    <w:rsid w:val="004272FB"/>
    <w:rsid w:val="00430313"/>
    <w:rsid w:val="004323CA"/>
    <w:rsid w:val="004328B0"/>
    <w:rsid w:val="00433929"/>
    <w:rsid w:val="00434505"/>
    <w:rsid w:val="004347BC"/>
    <w:rsid w:val="00435C43"/>
    <w:rsid w:val="004360A1"/>
    <w:rsid w:val="0043631C"/>
    <w:rsid w:val="0043688A"/>
    <w:rsid w:val="00436E16"/>
    <w:rsid w:val="00437D61"/>
    <w:rsid w:val="004404E7"/>
    <w:rsid w:val="0044199C"/>
    <w:rsid w:val="0044252A"/>
    <w:rsid w:val="00442DDB"/>
    <w:rsid w:val="00443B91"/>
    <w:rsid w:val="00443FFD"/>
    <w:rsid w:val="004444C8"/>
    <w:rsid w:val="004456F9"/>
    <w:rsid w:val="004470AA"/>
    <w:rsid w:val="00447BC6"/>
    <w:rsid w:val="00450ED4"/>
    <w:rsid w:val="00453804"/>
    <w:rsid w:val="0045384C"/>
    <w:rsid w:val="00453A83"/>
    <w:rsid w:val="00453D95"/>
    <w:rsid w:val="00455DB1"/>
    <w:rsid w:val="00460555"/>
    <w:rsid w:val="00460797"/>
    <w:rsid w:val="00461739"/>
    <w:rsid w:val="00461ADF"/>
    <w:rsid w:val="0046390A"/>
    <w:rsid w:val="004639E5"/>
    <w:rsid w:val="004642E7"/>
    <w:rsid w:val="004643C5"/>
    <w:rsid w:val="004648AA"/>
    <w:rsid w:val="0047071E"/>
    <w:rsid w:val="004740BD"/>
    <w:rsid w:val="004745AA"/>
    <w:rsid w:val="004747A3"/>
    <w:rsid w:val="00474A26"/>
    <w:rsid w:val="00475BD4"/>
    <w:rsid w:val="00480249"/>
    <w:rsid w:val="004827D9"/>
    <w:rsid w:val="004855CE"/>
    <w:rsid w:val="004861D8"/>
    <w:rsid w:val="00490B71"/>
    <w:rsid w:val="004918DD"/>
    <w:rsid w:val="00491D68"/>
    <w:rsid w:val="00492565"/>
    <w:rsid w:val="00493994"/>
    <w:rsid w:val="00494C8F"/>
    <w:rsid w:val="00495EF5"/>
    <w:rsid w:val="0049694C"/>
    <w:rsid w:val="004A09A2"/>
    <w:rsid w:val="004A1FEB"/>
    <w:rsid w:val="004B0274"/>
    <w:rsid w:val="004B068A"/>
    <w:rsid w:val="004B1497"/>
    <w:rsid w:val="004B1F3B"/>
    <w:rsid w:val="004B2829"/>
    <w:rsid w:val="004B39C1"/>
    <w:rsid w:val="004B4D7E"/>
    <w:rsid w:val="004B556B"/>
    <w:rsid w:val="004B5B0B"/>
    <w:rsid w:val="004B6EC8"/>
    <w:rsid w:val="004C14EB"/>
    <w:rsid w:val="004C1BF2"/>
    <w:rsid w:val="004C388B"/>
    <w:rsid w:val="004C521D"/>
    <w:rsid w:val="004C53C8"/>
    <w:rsid w:val="004C6E92"/>
    <w:rsid w:val="004C78C7"/>
    <w:rsid w:val="004D05D6"/>
    <w:rsid w:val="004D1B94"/>
    <w:rsid w:val="004D1D7D"/>
    <w:rsid w:val="004D30BD"/>
    <w:rsid w:val="004D3B0C"/>
    <w:rsid w:val="004D5372"/>
    <w:rsid w:val="004D56B0"/>
    <w:rsid w:val="004D7051"/>
    <w:rsid w:val="004E0665"/>
    <w:rsid w:val="004E3494"/>
    <w:rsid w:val="004E3BFD"/>
    <w:rsid w:val="004E43BA"/>
    <w:rsid w:val="004E4872"/>
    <w:rsid w:val="004E584E"/>
    <w:rsid w:val="004E618A"/>
    <w:rsid w:val="004E7F7C"/>
    <w:rsid w:val="004F1D38"/>
    <w:rsid w:val="004F2C25"/>
    <w:rsid w:val="004F3595"/>
    <w:rsid w:val="004F38AD"/>
    <w:rsid w:val="004F5023"/>
    <w:rsid w:val="004F5E43"/>
    <w:rsid w:val="004F63E0"/>
    <w:rsid w:val="004F6CBC"/>
    <w:rsid w:val="00501543"/>
    <w:rsid w:val="00503601"/>
    <w:rsid w:val="00503BC3"/>
    <w:rsid w:val="00504906"/>
    <w:rsid w:val="0050564A"/>
    <w:rsid w:val="00507FCE"/>
    <w:rsid w:val="005108E5"/>
    <w:rsid w:val="00511A4C"/>
    <w:rsid w:val="0051288C"/>
    <w:rsid w:val="005130B3"/>
    <w:rsid w:val="00513658"/>
    <w:rsid w:val="00513D5A"/>
    <w:rsid w:val="005146E2"/>
    <w:rsid w:val="00514A50"/>
    <w:rsid w:val="00514A67"/>
    <w:rsid w:val="00514BF3"/>
    <w:rsid w:val="00514D69"/>
    <w:rsid w:val="00515F7A"/>
    <w:rsid w:val="005164C6"/>
    <w:rsid w:val="00522612"/>
    <w:rsid w:val="005228F4"/>
    <w:rsid w:val="00522F3F"/>
    <w:rsid w:val="005233DA"/>
    <w:rsid w:val="0052724E"/>
    <w:rsid w:val="00530253"/>
    <w:rsid w:val="005306DF"/>
    <w:rsid w:val="005309D8"/>
    <w:rsid w:val="00530E19"/>
    <w:rsid w:val="00533E0B"/>
    <w:rsid w:val="005368D0"/>
    <w:rsid w:val="00536C73"/>
    <w:rsid w:val="0053789C"/>
    <w:rsid w:val="00537A5A"/>
    <w:rsid w:val="00540317"/>
    <w:rsid w:val="005420AE"/>
    <w:rsid w:val="00542134"/>
    <w:rsid w:val="0054279F"/>
    <w:rsid w:val="00543EF2"/>
    <w:rsid w:val="00545209"/>
    <w:rsid w:val="00545746"/>
    <w:rsid w:val="00547BB7"/>
    <w:rsid w:val="00551686"/>
    <w:rsid w:val="00551946"/>
    <w:rsid w:val="00552020"/>
    <w:rsid w:val="0055447A"/>
    <w:rsid w:val="00554970"/>
    <w:rsid w:val="00555C78"/>
    <w:rsid w:val="00556BD9"/>
    <w:rsid w:val="0055774C"/>
    <w:rsid w:val="00560BC2"/>
    <w:rsid w:val="00560CA8"/>
    <w:rsid w:val="005611F1"/>
    <w:rsid w:val="00561834"/>
    <w:rsid w:val="0056189E"/>
    <w:rsid w:val="00562EB0"/>
    <w:rsid w:val="00564AD2"/>
    <w:rsid w:val="005660D2"/>
    <w:rsid w:val="0057201E"/>
    <w:rsid w:val="00574D53"/>
    <w:rsid w:val="005757FF"/>
    <w:rsid w:val="00575C5F"/>
    <w:rsid w:val="00576867"/>
    <w:rsid w:val="00576BE0"/>
    <w:rsid w:val="00577B45"/>
    <w:rsid w:val="0058041C"/>
    <w:rsid w:val="00580873"/>
    <w:rsid w:val="00581442"/>
    <w:rsid w:val="005832B6"/>
    <w:rsid w:val="005835F2"/>
    <w:rsid w:val="005838CB"/>
    <w:rsid w:val="00585185"/>
    <w:rsid w:val="0058710B"/>
    <w:rsid w:val="00587248"/>
    <w:rsid w:val="0058774C"/>
    <w:rsid w:val="005909BA"/>
    <w:rsid w:val="00590AB5"/>
    <w:rsid w:val="00591870"/>
    <w:rsid w:val="00591B1F"/>
    <w:rsid w:val="005924CA"/>
    <w:rsid w:val="0059365B"/>
    <w:rsid w:val="00594986"/>
    <w:rsid w:val="00596E88"/>
    <w:rsid w:val="005A1E18"/>
    <w:rsid w:val="005A2D2D"/>
    <w:rsid w:val="005A3072"/>
    <w:rsid w:val="005A3CBE"/>
    <w:rsid w:val="005A4E39"/>
    <w:rsid w:val="005A520D"/>
    <w:rsid w:val="005A601C"/>
    <w:rsid w:val="005A6BFE"/>
    <w:rsid w:val="005A75E0"/>
    <w:rsid w:val="005A7EB6"/>
    <w:rsid w:val="005B122B"/>
    <w:rsid w:val="005B376B"/>
    <w:rsid w:val="005B38D9"/>
    <w:rsid w:val="005B6764"/>
    <w:rsid w:val="005C04B2"/>
    <w:rsid w:val="005C1E06"/>
    <w:rsid w:val="005C269A"/>
    <w:rsid w:val="005C42D4"/>
    <w:rsid w:val="005C6377"/>
    <w:rsid w:val="005C6919"/>
    <w:rsid w:val="005D2119"/>
    <w:rsid w:val="005D3302"/>
    <w:rsid w:val="005D46EE"/>
    <w:rsid w:val="005D6788"/>
    <w:rsid w:val="005E1425"/>
    <w:rsid w:val="005E164B"/>
    <w:rsid w:val="005E1AF0"/>
    <w:rsid w:val="005E2840"/>
    <w:rsid w:val="005E3F61"/>
    <w:rsid w:val="005E4AB1"/>
    <w:rsid w:val="005E5906"/>
    <w:rsid w:val="005F00C8"/>
    <w:rsid w:val="005F03F9"/>
    <w:rsid w:val="005F4A59"/>
    <w:rsid w:val="005F4AC8"/>
    <w:rsid w:val="005F4EE0"/>
    <w:rsid w:val="005F4FC4"/>
    <w:rsid w:val="005F63F9"/>
    <w:rsid w:val="005F6471"/>
    <w:rsid w:val="005F7260"/>
    <w:rsid w:val="00600038"/>
    <w:rsid w:val="0060024D"/>
    <w:rsid w:val="006002A1"/>
    <w:rsid w:val="006004FF"/>
    <w:rsid w:val="00600FE7"/>
    <w:rsid w:val="00602684"/>
    <w:rsid w:val="00603797"/>
    <w:rsid w:val="00605D37"/>
    <w:rsid w:val="00605FE6"/>
    <w:rsid w:val="00610260"/>
    <w:rsid w:val="00611922"/>
    <w:rsid w:val="00612631"/>
    <w:rsid w:val="006129C8"/>
    <w:rsid w:val="00613D59"/>
    <w:rsid w:val="00613EB1"/>
    <w:rsid w:val="00613F76"/>
    <w:rsid w:val="00614DCE"/>
    <w:rsid w:val="00617C2A"/>
    <w:rsid w:val="006201DE"/>
    <w:rsid w:val="00620431"/>
    <w:rsid w:val="00620963"/>
    <w:rsid w:val="00620E76"/>
    <w:rsid w:val="00621935"/>
    <w:rsid w:val="00621BF2"/>
    <w:rsid w:val="006226F7"/>
    <w:rsid w:val="006246C9"/>
    <w:rsid w:val="00624EB1"/>
    <w:rsid w:val="00624FA5"/>
    <w:rsid w:val="006256DB"/>
    <w:rsid w:val="00625CCE"/>
    <w:rsid w:val="00626433"/>
    <w:rsid w:val="00627293"/>
    <w:rsid w:val="006275E1"/>
    <w:rsid w:val="00631593"/>
    <w:rsid w:val="006319F2"/>
    <w:rsid w:val="00631D5D"/>
    <w:rsid w:val="006325D6"/>
    <w:rsid w:val="00632B72"/>
    <w:rsid w:val="00634BF3"/>
    <w:rsid w:val="0063529A"/>
    <w:rsid w:val="00636841"/>
    <w:rsid w:val="006455EC"/>
    <w:rsid w:val="006465D7"/>
    <w:rsid w:val="0065016D"/>
    <w:rsid w:val="00650662"/>
    <w:rsid w:val="00652CDA"/>
    <w:rsid w:val="00653B47"/>
    <w:rsid w:val="0065451D"/>
    <w:rsid w:val="00654664"/>
    <w:rsid w:val="00661449"/>
    <w:rsid w:val="00662B0B"/>
    <w:rsid w:val="006669B3"/>
    <w:rsid w:val="00670863"/>
    <w:rsid w:val="00670DB1"/>
    <w:rsid w:val="00671953"/>
    <w:rsid w:val="00671C5C"/>
    <w:rsid w:val="0067302A"/>
    <w:rsid w:val="00673193"/>
    <w:rsid w:val="0067414C"/>
    <w:rsid w:val="00674B82"/>
    <w:rsid w:val="00674C80"/>
    <w:rsid w:val="00674C8F"/>
    <w:rsid w:val="00674DCC"/>
    <w:rsid w:val="00675F22"/>
    <w:rsid w:val="00676479"/>
    <w:rsid w:val="006801AA"/>
    <w:rsid w:val="00680D3C"/>
    <w:rsid w:val="00683F8C"/>
    <w:rsid w:val="006845CF"/>
    <w:rsid w:val="00685519"/>
    <w:rsid w:val="00685EBB"/>
    <w:rsid w:val="00686B56"/>
    <w:rsid w:val="00687339"/>
    <w:rsid w:val="006911C2"/>
    <w:rsid w:val="006918F9"/>
    <w:rsid w:val="0069252D"/>
    <w:rsid w:val="00693A94"/>
    <w:rsid w:val="006942ED"/>
    <w:rsid w:val="00695C4B"/>
    <w:rsid w:val="00697424"/>
    <w:rsid w:val="00697E94"/>
    <w:rsid w:val="006A0ACA"/>
    <w:rsid w:val="006A0F44"/>
    <w:rsid w:val="006A1111"/>
    <w:rsid w:val="006A284B"/>
    <w:rsid w:val="006A3C83"/>
    <w:rsid w:val="006A4118"/>
    <w:rsid w:val="006A471A"/>
    <w:rsid w:val="006A494C"/>
    <w:rsid w:val="006A5DE6"/>
    <w:rsid w:val="006A7609"/>
    <w:rsid w:val="006A783F"/>
    <w:rsid w:val="006A7F10"/>
    <w:rsid w:val="006B03C6"/>
    <w:rsid w:val="006B17F4"/>
    <w:rsid w:val="006B33B2"/>
    <w:rsid w:val="006B44DF"/>
    <w:rsid w:val="006B6A36"/>
    <w:rsid w:val="006B7853"/>
    <w:rsid w:val="006C083C"/>
    <w:rsid w:val="006C12E3"/>
    <w:rsid w:val="006C17E8"/>
    <w:rsid w:val="006C1B64"/>
    <w:rsid w:val="006C31AD"/>
    <w:rsid w:val="006C3A09"/>
    <w:rsid w:val="006C4CFC"/>
    <w:rsid w:val="006C4E11"/>
    <w:rsid w:val="006D16F7"/>
    <w:rsid w:val="006D1988"/>
    <w:rsid w:val="006D2C46"/>
    <w:rsid w:val="006D3749"/>
    <w:rsid w:val="006D3E15"/>
    <w:rsid w:val="006D4701"/>
    <w:rsid w:val="006D5CF8"/>
    <w:rsid w:val="006D67E7"/>
    <w:rsid w:val="006E0840"/>
    <w:rsid w:val="006E122E"/>
    <w:rsid w:val="006E1FA7"/>
    <w:rsid w:val="006E221A"/>
    <w:rsid w:val="006E3F14"/>
    <w:rsid w:val="006E4080"/>
    <w:rsid w:val="006E5419"/>
    <w:rsid w:val="006F0CED"/>
    <w:rsid w:val="006F1BE3"/>
    <w:rsid w:val="006F4547"/>
    <w:rsid w:val="006F4AF8"/>
    <w:rsid w:val="006F52CB"/>
    <w:rsid w:val="006F5456"/>
    <w:rsid w:val="006F57AB"/>
    <w:rsid w:val="006F7F7E"/>
    <w:rsid w:val="007001D0"/>
    <w:rsid w:val="00701DA0"/>
    <w:rsid w:val="00702239"/>
    <w:rsid w:val="00702643"/>
    <w:rsid w:val="00702A1A"/>
    <w:rsid w:val="00702D39"/>
    <w:rsid w:val="00703794"/>
    <w:rsid w:val="00703CE4"/>
    <w:rsid w:val="00704AEA"/>
    <w:rsid w:val="00705757"/>
    <w:rsid w:val="0070609F"/>
    <w:rsid w:val="007074F4"/>
    <w:rsid w:val="007104C7"/>
    <w:rsid w:val="007139C3"/>
    <w:rsid w:val="00714051"/>
    <w:rsid w:val="00714100"/>
    <w:rsid w:val="0071438F"/>
    <w:rsid w:val="0071539A"/>
    <w:rsid w:val="007153A1"/>
    <w:rsid w:val="007165AB"/>
    <w:rsid w:val="00716686"/>
    <w:rsid w:val="0071694A"/>
    <w:rsid w:val="00716B6D"/>
    <w:rsid w:val="007171FF"/>
    <w:rsid w:val="007202F8"/>
    <w:rsid w:val="0072073C"/>
    <w:rsid w:val="00721F08"/>
    <w:rsid w:val="00723970"/>
    <w:rsid w:val="00725F0F"/>
    <w:rsid w:val="00730638"/>
    <w:rsid w:val="00730CC9"/>
    <w:rsid w:val="0073164C"/>
    <w:rsid w:val="007318DC"/>
    <w:rsid w:val="0073376D"/>
    <w:rsid w:val="00733F81"/>
    <w:rsid w:val="00734F78"/>
    <w:rsid w:val="00736A65"/>
    <w:rsid w:val="00736E0F"/>
    <w:rsid w:val="007400A5"/>
    <w:rsid w:val="00744395"/>
    <w:rsid w:val="00745C86"/>
    <w:rsid w:val="00746482"/>
    <w:rsid w:val="00746921"/>
    <w:rsid w:val="007542B4"/>
    <w:rsid w:val="00754885"/>
    <w:rsid w:val="00756349"/>
    <w:rsid w:val="00756381"/>
    <w:rsid w:val="00757E15"/>
    <w:rsid w:val="00760C7E"/>
    <w:rsid w:val="007639EA"/>
    <w:rsid w:val="007665B6"/>
    <w:rsid w:val="00770960"/>
    <w:rsid w:val="007715CA"/>
    <w:rsid w:val="007727BE"/>
    <w:rsid w:val="0077372B"/>
    <w:rsid w:val="00774757"/>
    <w:rsid w:val="00775E95"/>
    <w:rsid w:val="00775FC0"/>
    <w:rsid w:val="0077710D"/>
    <w:rsid w:val="007806FF"/>
    <w:rsid w:val="00780907"/>
    <w:rsid w:val="007822D4"/>
    <w:rsid w:val="00784249"/>
    <w:rsid w:val="00784712"/>
    <w:rsid w:val="00785E29"/>
    <w:rsid w:val="0078662F"/>
    <w:rsid w:val="007872AD"/>
    <w:rsid w:val="007877C4"/>
    <w:rsid w:val="00790260"/>
    <w:rsid w:val="00791D55"/>
    <w:rsid w:val="00792E9D"/>
    <w:rsid w:val="007941AA"/>
    <w:rsid w:val="007941B5"/>
    <w:rsid w:val="00794AC6"/>
    <w:rsid w:val="0079511B"/>
    <w:rsid w:val="007957D3"/>
    <w:rsid w:val="007968B5"/>
    <w:rsid w:val="00796C10"/>
    <w:rsid w:val="007A091D"/>
    <w:rsid w:val="007A11BA"/>
    <w:rsid w:val="007A1F9F"/>
    <w:rsid w:val="007A2EDE"/>
    <w:rsid w:val="007A72FC"/>
    <w:rsid w:val="007B3B35"/>
    <w:rsid w:val="007B3C5F"/>
    <w:rsid w:val="007B78A4"/>
    <w:rsid w:val="007C0B28"/>
    <w:rsid w:val="007C23AA"/>
    <w:rsid w:val="007C545A"/>
    <w:rsid w:val="007C558E"/>
    <w:rsid w:val="007C5B5F"/>
    <w:rsid w:val="007C652C"/>
    <w:rsid w:val="007D01C2"/>
    <w:rsid w:val="007D18F8"/>
    <w:rsid w:val="007D2323"/>
    <w:rsid w:val="007D2B5C"/>
    <w:rsid w:val="007D3103"/>
    <w:rsid w:val="007D3A0B"/>
    <w:rsid w:val="007D6B06"/>
    <w:rsid w:val="007D737E"/>
    <w:rsid w:val="007E00A2"/>
    <w:rsid w:val="007E0938"/>
    <w:rsid w:val="007E2160"/>
    <w:rsid w:val="007E21B5"/>
    <w:rsid w:val="007E21FF"/>
    <w:rsid w:val="007E29E4"/>
    <w:rsid w:val="007E4B4B"/>
    <w:rsid w:val="007E5D80"/>
    <w:rsid w:val="007E64AB"/>
    <w:rsid w:val="007E6BD3"/>
    <w:rsid w:val="007E6E95"/>
    <w:rsid w:val="007F025C"/>
    <w:rsid w:val="007F254C"/>
    <w:rsid w:val="007F296B"/>
    <w:rsid w:val="007F3639"/>
    <w:rsid w:val="007F4B59"/>
    <w:rsid w:val="007F5B43"/>
    <w:rsid w:val="007F6618"/>
    <w:rsid w:val="007F77E6"/>
    <w:rsid w:val="00800319"/>
    <w:rsid w:val="0080060E"/>
    <w:rsid w:val="00801303"/>
    <w:rsid w:val="0080185E"/>
    <w:rsid w:val="008024FF"/>
    <w:rsid w:val="00802BA9"/>
    <w:rsid w:val="00803FC0"/>
    <w:rsid w:val="00804107"/>
    <w:rsid w:val="008042AA"/>
    <w:rsid w:val="008042C0"/>
    <w:rsid w:val="008052B3"/>
    <w:rsid w:val="008103BA"/>
    <w:rsid w:val="008108BE"/>
    <w:rsid w:val="00810C33"/>
    <w:rsid w:val="00810F15"/>
    <w:rsid w:val="008111B2"/>
    <w:rsid w:val="00812C18"/>
    <w:rsid w:val="00814CFE"/>
    <w:rsid w:val="00815A42"/>
    <w:rsid w:val="00816678"/>
    <w:rsid w:val="008169C6"/>
    <w:rsid w:val="00820C0C"/>
    <w:rsid w:val="00820E3A"/>
    <w:rsid w:val="00821D69"/>
    <w:rsid w:val="00822740"/>
    <w:rsid w:val="008235DB"/>
    <w:rsid w:val="00825859"/>
    <w:rsid w:val="00826260"/>
    <w:rsid w:val="008263D6"/>
    <w:rsid w:val="0082660A"/>
    <w:rsid w:val="00826AB5"/>
    <w:rsid w:val="0083051D"/>
    <w:rsid w:val="00831045"/>
    <w:rsid w:val="0083313F"/>
    <w:rsid w:val="008335D0"/>
    <w:rsid w:val="0083390F"/>
    <w:rsid w:val="00834206"/>
    <w:rsid w:val="00834671"/>
    <w:rsid w:val="0083645F"/>
    <w:rsid w:val="00836461"/>
    <w:rsid w:val="008409AC"/>
    <w:rsid w:val="008441C5"/>
    <w:rsid w:val="00844C36"/>
    <w:rsid w:val="00846844"/>
    <w:rsid w:val="00850466"/>
    <w:rsid w:val="0085098B"/>
    <w:rsid w:val="0085110E"/>
    <w:rsid w:val="00851749"/>
    <w:rsid w:val="00853048"/>
    <w:rsid w:val="008535D9"/>
    <w:rsid w:val="00853F37"/>
    <w:rsid w:val="00854787"/>
    <w:rsid w:val="008555CD"/>
    <w:rsid w:val="00856EFF"/>
    <w:rsid w:val="00857EFB"/>
    <w:rsid w:val="00860142"/>
    <w:rsid w:val="008603B3"/>
    <w:rsid w:val="00860F84"/>
    <w:rsid w:val="008611C9"/>
    <w:rsid w:val="00862482"/>
    <w:rsid w:val="00863042"/>
    <w:rsid w:val="008634A9"/>
    <w:rsid w:val="00864362"/>
    <w:rsid w:val="00864745"/>
    <w:rsid w:val="0086491E"/>
    <w:rsid w:val="008649A5"/>
    <w:rsid w:val="008662E8"/>
    <w:rsid w:val="0086677E"/>
    <w:rsid w:val="00870E86"/>
    <w:rsid w:val="00871813"/>
    <w:rsid w:val="008720A2"/>
    <w:rsid w:val="00872785"/>
    <w:rsid w:val="008727B6"/>
    <w:rsid w:val="0087374F"/>
    <w:rsid w:val="00874D2E"/>
    <w:rsid w:val="008753E4"/>
    <w:rsid w:val="008801D7"/>
    <w:rsid w:val="00881B91"/>
    <w:rsid w:val="00881F39"/>
    <w:rsid w:val="008847F3"/>
    <w:rsid w:val="00886522"/>
    <w:rsid w:val="00886546"/>
    <w:rsid w:val="00887C61"/>
    <w:rsid w:val="008920FB"/>
    <w:rsid w:val="00895347"/>
    <w:rsid w:val="008954D6"/>
    <w:rsid w:val="008967FA"/>
    <w:rsid w:val="008A15F5"/>
    <w:rsid w:val="008A2D27"/>
    <w:rsid w:val="008A3875"/>
    <w:rsid w:val="008A597D"/>
    <w:rsid w:val="008A59A1"/>
    <w:rsid w:val="008A6C7F"/>
    <w:rsid w:val="008A7165"/>
    <w:rsid w:val="008B1565"/>
    <w:rsid w:val="008B24BA"/>
    <w:rsid w:val="008B4801"/>
    <w:rsid w:val="008B5349"/>
    <w:rsid w:val="008B5C22"/>
    <w:rsid w:val="008B6B7A"/>
    <w:rsid w:val="008B7258"/>
    <w:rsid w:val="008C046B"/>
    <w:rsid w:val="008C07E5"/>
    <w:rsid w:val="008C2B94"/>
    <w:rsid w:val="008C440A"/>
    <w:rsid w:val="008C60B7"/>
    <w:rsid w:val="008C6D6F"/>
    <w:rsid w:val="008C6F35"/>
    <w:rsid w:val="008C7EDA"/>
    <w:rsid w:val="008D0814"/>
    <w:rsid w:val="008D2159"/>
    <w:rsid w:val="008D24CB"/>
    <w:rsid w:val="008D3194"/>
    <w:rsid w:val="008D3C33"/>
    <w:rsid w:val="008D4890"/>
    <w:rsid w:val="008D58AB"/>
    <w:rsid w:val="008D607D"/>
    <w:rsid w:val="008E0977"/>
    <w:rsid w:val="008E14BC"/>
    <w:rsid w:val="008E2AF2"/>
    <w:rsid w:val="008E4044"/>
    <w:rsid w:val="008E4361"/>
    <w:rsid w:val="008E45A2"/>
    <w:rsid w:val="008E56AE"/>
    <w:rsid w:val="008E6397"/>
    <w:rsid w:val="008E72F4"/>
    <w:rsid w:val="008E7E4A"/>
    <w:rsid w:val="008F0DD0"/>
    <w:rsid w:val="008F1B04"/>
    <w:rsid w:val="008F2595"/>
    <w:rsid w:val="008F2AD1"/>
    <w:rsid w:val="008F305E"/>
    <w:rsid w:val="008F5369"/>
    <w:rsid w:val="008F5B45"/>
    <w:rsid w:val="008F62E3"/>
    <w:rsid w:val="008F6E91"/>
    <w:rsid w:val="00900A4C"/>
    <w:rsid w:val="009013D3"/>
    <w:rsid w:val="0090142D"/>
    <w:rsid w:val="009014C5"/>
    <w:rsid w:val="009021F2"/>
    <w:rsid w:val="00904033"/>
    <w:rsid w:val="009040BE"/>
    <w:rsid w:val="00904C2B"/>
    <w:rsid w:val="00905DB9"/>
    <w:rsid w:val="009075D5"/>
    <w:rsid w:val="00911A99"/>
    <w:rsid w:val="00911D68"/>
    <w:rsid w:val="009125E4"/>
    <w:rsid w:val="00913DB3"/>
    <w:rsid w:val="00914643"/>
    <w:rsid w:val="00915B94"/>
    <w:rsid w:val="0091693B"/>
    <w:rsid w:val="00917EF6"/>
    <w:rsid w:val="00921E9F"/>
    <w:rsid w:val="00923102"/>
    <w:rsid w:val="0092310F"/>
    <w:rsid w:val="00924BA0"/>
    <w:rsid w:val="009260A0"/>
    <w:rsid w:val="009261EC"/>
    <w:rsid w:val="00927121"/>
    <w:rsid w:val="009300DA"/>
    <w:rsid w:val="00930716"/>
    <w:rsid w:val="0093241A"/>
    <w:rsid w:val="0093331F"/>
    <w:rsid w:val="0093427B"/>
    <w:rsid w:val="0093438C"/>
    <w:rsid w:val="00935027"/>
    <w:rsid w:val="00935D3C"/>
    <w:rsid w:val="00935FA8"/>
    <w:rsid w:val="00937CC0"/>
    <w:rsid w:val="0094058C"/>
    <w:rsid w:val="00940BDD"/>
    <w:rsid w:val="00940F68"/>
    <w:rsid w:val="009436DE"/>
    <w:rsid w:val="00943ECA"/>
    <w:rsid w:val="009440D1"/>
    <w:rsid w:val="00946E2C"/>
    <w:rsid w:val="0095040E"/>
    <w:rsid w:val="0095049B"/>
    <w:rsid w:val="00951D06"/>
    <w:rsid w:val="00953250"/>
    <w:rsid w:val="00954A14"/>
    <w:rsid w:val="00954E7E"/>
    <w:rsid w:val="009575F7"/>
    <w:rsid w:val="0095772F"/>
    <w:rsid w:val="00957E6A"/>
    <w:rsid w:val="009623F0"/>
    <w:rsid w:val="009629F7"/>
    <w:rsid w:val="009653DF"/>
    <w:rsid w:val="00965DAE"/>
    <w:rsid w:val="009702DA"/>
    <w:rsid w:val="00970FEE"/>
    <w:rsid w:val="0097173F"/>
    <w:rsid w:val="00971977"/>
    <w:rsid w:val="00972988"/>
    <w:rsid w:val="0097315B"/>
    <w:rsid w:val="0097393C"/>
    <w:rsid w:val="00974D2E"/>
    <w:rsid w:val="00974DBB"/>
    <w:rsid w:val="00975581"/>
    <w:rsid w:val="009774F3"/>
    <w:rsid w:val="00977794"/>
    <w:rsid w:val="00977A23"/>
    <w:rsid w:val="00977DCA"/>
    <w:rsid w:val="00980671"/>
    <w:rsid w:val="00982660"/>
    <w:rsid w:val="0098395A"/>
    <w:rsid w:val="009853CA"/>
    <w:rsid w:val="00986782"/>
    <w:rsid w:val="00987914"/>
    <w:rsid w:val="00990D85"/>
    <w:rsid w:val="00991239"/>
    <w:rsid w:val="00991336"/>
    <w:rsid w:val="0099227A"/>
    <w:rsid w:val="009934F5"/>
    <w:rsid w:val="00994136"/>
    <w:rsid w:val="00996716"/>
    <w:rsid w:val="00997392"/>
    <w:rsid w:val="009A026F"/>
    <w:rsid w:val="009A0B1A"/>
    <w:rsid w:val="009A2BAB"/>
    <w:rsid w:val="009A2BB1"/>
    <w:rsid w:val="009A2F50"/>
    <w:rsid w:val="009A376A"/>
    <w:rsid w:val="009B25E9"/>
    <w:rsid w:val="009B445E"/>
    <w:rsid w:val="009B5F1B"/>
    <w:rsid w:val="009B7B48"/>
    <w:rsid w:val="009C0575"/>
    <w:rsid w:val="009C304E"/>
    <w:rsid w:val="009C42A1"/>
    <w:rsid w:val="009C5130"/>
    <w:rsid w:val="009C5C02"/>
    <w:rsid w:val="009C631A"/>
    <w:rsid w:val="009C74E1"/>
    <w:rsid w:val="009C7857"/>
    <w:rsid w:val="009D34AF"/>
    <w:rsid w:val="009D3538"/>
    <w:rsid w:val="009D3C6A"/>
    <w:rsid w:val="009D68E2"/>
    <w:rsid w:val="009D74D7"/>
    <w:rsid w:val="009D7B56"/>
    <w:rsid w:val="009E1600"/>
    <w:rsid w:val="009E44D5"/>
    <w:rsid w:val="009E52E3"/>
    <w:rsid w:val="009E55A2"/>
    <w:rsid w:val="009E606D"/>
    <w:rsid w:val="009F1C77"/>
    <w:rsid w:val="009F2E1C"/>
    <w:rsid w:val="009F3D5E"/>
    <w:rsid w:val="009F44E7"/>
    <w:rsid w:val="009F6698"/>
    <w:rsid w:val="009F77B3"/>
    <w:rsid w:val="009F7DFA"/>
    <w:rsid w:val="00A02B4E"/>
    <w:rsid w:val="00A02C34"/>
    <w:rsid w:val="00A033DD"/>
    <w:rsid w:val="00A04190"/>
    <w:rsid w:val="00A05495"/>
    <w:rsid w:val="00A05BC6"/>
    <w:rsid w:val="00A07069"/>
    <w:rsid w:val="00A1000A"/>
    <w:rsid w:val="00A1031B"/>
    <w:rsid w:val="00A10F95"/>
    <w:rsid w:val="00A11307"/>
    <w:rsid w:val="00A113D8"/>
    <w:rsid w:val="00A147AF"/>
    <w:rsid w:val="00A14CFF"/>
    <w:rsid w:val="00A1743A"/>
    <w:rsid w:val="00A178FE"/>
    <w:rsid w:val="00A220E3"/>
    <w:rsid w:val="00A22DBE"/>
    <w:rsid w:val="00A2378B"/>
    <w:rsid w:val="00A23821"/>
    <w:rsid w:val="00A254F4"/>
    <w:rsid w:val="00A26786"/>
    <w:rsid w:val="00A26842"/>
    <w:rsid w:val="00A27141"/>
    <w:rsid w:val="00A27ECA"/>
    <w:rsid w:val="00A27FB4"/>
    <w:rsid w:val="00A30048"/>
    <w:rsid w:val="00A32C76"/>
    <w:rsid w:val="00A371D1"/>
    <w:rsid w:val="00A4138B"/>
    <w:rsid w:val="00A41AA1"/>
    <w:rsid w:val="00A42F2B"/>
    <w:rsid w:val="00A44D82"/>
    <w:rsid w:val="00A47726"/>
    <w:rsid w:val="00A51D2D"/>
    <w:rsid w:val="00A52E7C"/>
    <w:rsid w:val="00A53634"/>
    <w:rsid w:val="00A54FA1"/>
    <w:rsid w:val="00A55018"/>
    <w:rsid w:val="00A56412"/>
    <w:rsid w:val="00A60D81"/>
    <w:rsid w:val="00A6372D"/>
    <w:rsid w:val="00A64DF4"/>
    <w:rsid w:val="00A650E3"/>
    <w:rsid w:val="00A66D3C"/>
    <w:rsid w:val="00A67274"/>
    <w:rsid w:val="00A7010E"/>
    <w:rsid w:val="00A756A5"/>
    <w:rsid w:val="00A86219"/>
    <w:rsid w:val="00A91546"/>
    <w:rsid w:val="00A92494"/>
    <w:rsid w:val="00A929CA"/>
    <w:rsid w:val="00A92A26"/>
    <w:rsid w:val="00A938FA"/>
    <w:rsid w:val="00A94C65"/>
    <w:rsid w:val="00A94CAB"/>
    <w:rsid w:val="00A94CE0"/>
    <w:rsid w:val="00A9529A"/>
    <w:rsid w:val="00A955F4"/>
    <w:rsid w:val="00A97E58"/>
    <w:rsid w:val="00AA01AE"/>
    <w:rsid w:val="00AA0527"/>
    <w:rsid w:val="00AA05EF"/>
    <w:rsid w:val="00AA0DE0"/>
    <w:rsid w:val="00AA0E75"/>
    <w:rsid w:val="00AA1129"/>
    <w:rsid w:val="00AA2CA1"/>
    <w:rsid w:val="00AA301A"/>
    <w:rsid w:val="00AA5B95"/>
    <w:rsid w:val="00AA6C21"/>
    <w:rsid w:val="00AB11C0"/>
    <w:rsid w:val="00AB3282"/>
    <w:rsid w:val="00AB35E8"/>
    <w:rsid w:val="00AB3BC8"/>
    <w:rsid w:val="00AB5C6E"/>
    <w:rsid w:val="00AB696D"/>
    <w:rsid w:val="00AC386A"/>
    <w:rsid w:val="00AC7B5C"/>
    <w:rsid w:val="00AD0621"/>
    <w:rsid w:val="00AD0725"/>
    <w:rsid w:val="00AD14EE"/>
    <w:rsid w:val="00AD26BF"/>
    <w:rsid w:val="00AD34B0"/>
    <w:rsid w:val="00AD6C31"/>
    <w:rsid w:val="00AE10C8"/>
    <w:rsid w:val="00AE2718"/>
    <w:rsid w:val="00AE3425"/>
    <w:rsid w:val="00AE36DD"/>
    <w:rsid w:val="00AE3B4E"/>
    <w:rsid w:val="00AE4267"/>
    <w:rsid w:val="00AE4C26"/>
    <w:rsid w:val="00AE4E98"/>
    <w:rsid w:val="00AE558E"/>
    <w:rsid w:val="00AE5C8E"/>
    <w:rsid w:val="00AE662D"/>
    <w:rsid w:val="00AE6644"/>
    <w:rsid w:val="00AE7950"/>
    <w:rsid w:val="00AF12DB"/>
    <w:rsid w:val="00AF18E8"/>
    <w:rsid w:val="00AF330B"/>
    <w:rsid w:val="00AF36DC"/>
    <w:rsid w:val="00AF3EA6"/>
    <w:rsid w:val="00AF4354"/>
    <w:rsid w:val="00AF5E6D"/>
    <w:rsid w:val="00AF6F1A"/>
    <w:rsid w:val="00AF7AB9"/>
    <w:rsid w:val="00AF7DF2"/>
    <w:rsid w:val="00B0339E"/>
    <w:rsid w:val="00B03CC4"/>
    <w:rsid w:val="00B07F09"/>
    <w:rsid w:val="00B07F33"/>
    <w:rsid w:val="00B107F9"/>
    <w:rsid w:val="00B119CA"/>
    <w:rsid w:val="00B138EA"/>
    <w:rsid w:val="00B1464D"/>
    <w:rsid w:val="00B15568"/>
    <w:rsid w:val="00B16C60"/>
    <w:rsid w:val="00B172FE"/>
    <w:rsid w:val="00B21D75"/>
    <w:rsid w:val="00B26FF5"/>
    <w:rsid w:val="00B274C4"/>
    <w:rsid w:val="00B27BA1"/>
    <w:rsid w:val="00B30F80"/>
    <w:rsid w:val="00B321AD"/>
    <w:rsid w:val="00B324F9"/>
    <w:rsid w:val="00B3370A"/>
    <w:rsid w:val="00B33801"/>
    <w:rsid w:val="00B34149"/>
    <w:rsid w:val="00B35DAC"/>
    <w:rsid w:val="00B36727"/>
    <w:rsid w:val="00B4121B"/>
    <w:rsid w:val="00B42C46"/>
    <w:rsid w:val="00B43702"/>
    <w:rsid w:val="00B43BCE"/>
    <w:rsid w:val="00B43DBC"/>
    <w:rsid w:val="00B44668"/>
    <w:rsid w:val="00B45239"/>
    <w:rsid w:val="00B468BD"/>
    <w:rsid w:val="00B46FAE"/>
    <w:rsid w:val="00B503D0"/>
    <w:rsid w:val="00B51A57"/>
    <w:rsid w:val="00B523B9"/>
    <w:rsid w:val="00B5277E"/>
    <w:rsid w:val="00B527D5"/>
    <w:rsid w:val="00B552BE"/>
    <w:rsid w:val="00B55E3B"/>
    <w:rsid w:val="00B606A1"/>
    <w:rsid w:val="00B60DB5"/>
    <w:rsid w:val="00B62F78"/>
    <w:rsid w:val="00B63EB0"/>
    <w:rsid w:val="00B640B9"/>
    <w:rsid w:val="00B640D2"/>
    <w:rsid w:val="00B648E6"/>
    <w:rsid w:val="00B6524C"/>
    <w:rsid w:val="00B654CB"/>
    <w:rsid w:val="00B66220"/>
    <w:rsid w:val="00B665A5"/>
    <w:rsid w:val="00B67806"/>
    <w:rsid w:val="00B71D74"/>
    <w:rsid w:val="00B7256A"/>
    <w:rsid w:val="00B7300B"/>
    <w:rsid w:val="00B74A82"/>
    <w:rsid w:val="00B74D9F"/>
    <w:rsid w:val="00B7565C"/>
    <w:rsid w:val="00B772BF"/>
    <w:rsid w:val="00B77B08"/>
    <w:rsid w:val="00B77D94"/>
    <w:rsid w:val="00B80B01"/>
    <w:rsid w:val="00B839B2"/>
    <w:rsid w:val="00B84631"/>
    <w:rsid w:val="00B8566C"/>
    <w:rsid w:val="00B908A6"/>
    <w:rsid w:val="00B90F93"/>
    <w:rsid w:val="00B9101B"/>
    <w:rsid w:val="00B92ED8"/>
    <w:rsid w:val="00B97E7D"/>
    <w:rsid w:val="00BA0258"/>
    <w:rsid w:val="00BA03F6"/>
    <w:rsid w:val="00BA0465"/>
    <w:rsid w:val="00BA0D5F"/>
    <w:rsid w:val="00BA13AB"/>
    <w:rsid w:val="00BA195E"/>
    <w:rsid w:val="00BA27A7"/>
    <w:rsid w:val="00BA33C3"/>
    <w:rsid w:val="00BA441F"/>
    <w:rsid w:val="00BA5C9F"/>
    <w:rsid w:val="00BA6474"/>
    <w:rsid w:val="00BB11ED"/>
    <w:rsid w:val="00BB1428"/>
    <w:rsid w:val="00BB2998"/>
    <w:rsid w:val="00BB4E72"/>
    <w:rsid w:val="00BB4FD5"/>
    <w:rsid w:val="00BB52E1"/>
    <w:rsid w:val="00BC1BB4"/>
    <w:rsid w:val="00BC2E25"/>
    <w:rsid w:val="00BC3360"/>
    <w:rsid w:val="00BC36EA"/>
    <w:rsid w:val="00BC3CFD"/>
    <w:rsid w:val="00BC4006"/>
    <w:rsid w:val="00BC4B66"/>
    <w:rsid w:val="00BC5745"/>
    <w:rsid w:val="00BC7125"/>
    <w:rsid w:val="00BD0459"/>
    <w:rsid w:val="00BD14C7"/>
    <w:rsid w:val="00BD15DB"/>
    <w:rsid w:val="00BD1929"/>
    <w:rsid w:val="00BD1E22"/>
    <w:rsid w:val="00BD1EF7"/>
    <w:rsid w:val="00BD22A3"/>
    <w:rsid w:val="00BD4D42"/>
    <w:rsid w:val="00BD5733"/>
    <w:rsid w:val="00BD623D"/>
    <w:rsid w:val="00BD6E98"/>
    <w:rsid w:val="00BE0374"/>
    <w:rsid w:val="00BE0A78"/>
    <w:rsid w:val="00BE0AF7"/>
    <w:rsid w:val="00BE1F3B"/>
    <w:rsid w:val="00BE2CBA"/>
    <w:rsid w:val="00BE5BC4"/>
    <w:rsid w:val="00BE6390"/>
    <w:rsid w:val="00BF1A31"/>
    <w:rsid w:val="00BF1B83"/>
    <w:rsid w:val="00BF24CD"/>
    <w:rsid w:val="00BF3506"/>
    <w:rsid w:val="00BF39BE"/>
    <w:rsid w:val="00BF3BB5"/>
    <w:rsid w:val="00BF4443"/>
    <w:rsid w:val="00BF487F"/>
    <w:rsid w:val="00BF51F3"/>
    <w:rsid w:val="00BF55C9"/>
    <w:rsid w:val="00BF586F"/>
    <w:rsid w:val="00BF5880"/>
    <w:rsid w:val="00C000F4"/>
    <w:rsid w:val="00C0031A"/>
    <w:rsid w:val="00C013FB"/>
    <w:rsid w:val="00C01A6A"/>
    <w:rsid w:val="00C02383"/>
    <w:rsid w:val="00C028DD"/>
    <w:rsid w:val="00C032FF"/>
    <w:rsid w:val="00C03B75"/>
    <w:rsid w:val="00C04D91"/>
    <w:rsid w:val="00C04F07"/>
    <w:rsid w:val="00C078E2"/>
    <w:rsid w:val="00C07A9C"/>
    <w:rsid w:val="00C07B92"/>
    <w:rsid w:val="00C07D98"/>
    <w:rsid w:val="00C07D9E"/>
    <w:rsid w:val="00C10EFF"/>
    <w:rsid w:val="00C113ED"/>
    <w:rsid w:val="00C116DE"/>
    <w:rsid w:val="00C123E3"/>
    <w:rsid w:val="00C12437"/>
    <w:rsid w:val="00C13F57"/>
    <w:rsid w:val="00C16721"/>
    <w:rsid w:val="00C20AD7"/>
    <w:rsid w:val="00C20EFA"/>
    <w:rsid w:val="00C20F69"/>
    <w:rsid w:val="00C20FEC"/>
    <w:rsid w:val="00C21A3C"/>
    <w:rsid w:val="00C21EC2"/>
    <w:rsid w:val="00C24772"/>
    <w:rsid w:val="00C258FC"/>
    <w:rsid w:val="00C25979"/>
    <w:rsid w:val="00C30351"/>
    <w:rsid w:val="00C306B9"/>
    <w:rsid w:val="00C31129"/>
    <w:rsid w:val="00C311D3"/>
    <w:rsid w:val="00C3367F"/>
    <w:rsid w:val="00C35038"/>
    <w:rsid w:val="00C37014"/>
    <w:rsid w:val="00C40F05"/>
    <w:rsid w:val="00C4171F"/>
    <w:rsid w:val="00C41B79"/>
    <w:rsid w:val="00C45721"/>
    <w:rsid w:val="00C45AAD"/>
    <w:rsid w:val="00C46E63"/>
    <w:rsid w:val="00C47AA8"/>
    <w:rsid w:val="00C50117"/>
    <w:rsid w:val="00C50924"/>
    <w:rsid w:val="00C50CCC"/>
    <w:rsid w:val="00C54444"/>
    <w:rsid w:val="00C5461C"/>
    <w:rsid w:val="00C54B49"/>
    <w:rsid w:val="00C555B6"/>
    <w:rsid w:val="00C56E35"/>
    <w:rsid w:val="00C56F45"/>
    <w:rsid w:val="00C57B8E"/>
    <w:rsid w:val="00C57C64"/>
    <w:rsid w:val="00C60FF0"/>
    <w:rsid w:val="00C64A6C"/>
    <w:rsid w:val="00C64F20"/>
    <w:rsid w:val="00C65A86"/>
    <w:rsid w:val="00C66CEB"/>
    <w:rsid w:val="00C66D0E"/>
    <w:rsid w:val="00C701AE"/>
    <w:rsid w:val="00C72CD3"/>
    <w:rsid w:val="00C733D8"/>
    <w:rsid w:val="00C740D7"/>
    <w:rsid w:val="00C743A7"/>
    <w:rsid w:val="00C74B42"/>
    <w:rsid w:val="00C75D54"/>
    <w:rsid w:val="00C769EC"/>
    <w:rsid w:val="00C82659"/>
    <w:rsid w:val="00C833A3"/>
    <w:rsid w:val="00C8395E"/>
    <w:rsid w:val="00C842D7"/>
    <w:rsid w:val="00C85C9B"/>
    <w:rsid w:val="00C865A5"/>
    <w:rsid w:val="00C87AC6"/>
    <w:rsid w:val="00C87E7C"/>
    <w:rsid w:val="00C9172C"/>
    <w:rsid w:val="00C91B43"/>
    <w:rsid w:val="00C938EC"/>
    <w:rsid w:val="00C940E9"/>
    <w:rsid w:val="00C94909"/>
    <w:rsid w:val="00C95F2A"/>
    <w:rsid w:val="00C96746"/>
    <w:rsid w:val="00CA0067"/>
    <w:rsid w:val="00CA4064"/>
    <w:rsid w:val="00CA4D1D"/>
    <w:rsid w:val="00CA5377"/>
    <w:rsid w:val="00CA6AAF"/>
    <w:rsid w:val="00CA7435"/>
    <w:rsid w:val="00CA7A7D"/>
    <w:rsid w:val="00CA7BE2"/>
    <w:rsid w:val="00CA7EDE"/>
    <w:rsid w:val="00CB1452"/>
    <w:rsid w:val="00CB16DC"/>
    <w:rsid w:val="00CB2B09"/>
    <w:rsid w:val="00CB3597"/>
    <w:rsid w:val="00CB4174"/>
    <w:rsid w:val="00CB4435"/>
    <w:rsid w:val="00CB5CCF"/>
    <w:rsid w:val="00CB7D18"/>
    <w:rsid w:val="00CC05FA"/>
    <w:rsid w:val="00CC29DE"/>
    <w:rsid w:val="00CC39A0"/>
    <w:rsid w:val="00CC610B"/>
    <w:rsid w:val="00CC63C2"/>
    <w:rsid w:val="00CC69B3"/>
    <w:rsid w:val="00CD0687"/>
    <w:rsid w:val="00CD0740"/>
    <w:rsid w:val="00CD0768"/>
    <w:rsid w:val="00CD237D"/>
    <w:rsid w:val="00CD23E5"/>
    <w:rsid w:val="00CD3137"/>
    <w:rsid w:val="00CD4EEF"/>
    <w:rsid w:val="00CD5376"/>
    <w:rsid w:val="00CD5664"/>
    <w:rsid w:val="00CD6D50"/>
    <w:rsid w:val="00CD6D54"/>
    <w:rsid w:val="00CD70F1"/>
    <w:rsid w:val="00CE01A7"/>
    <w:rsid w:val="00CE047F"/>
    <w:rsid w:val="00CE07D6"/>
    <w:rsid w:val="00CE136A"/>
    <w:rsid w:val="00CE1FA7"/>
    <w:rsid w:val="00CE348F"/>
    <w:rsid w:val="00CE42DD"/>
    <w:rsid w:val="00CE4595"/>
    <w:rsid w:val="00CE55B7"/>
    <w:rsid w:val="00CE5E56"/>
    <w:rsid w:val="00CE63DA"/>
    <w:rsid w:val="00CE656A"/>
    <w:rsid w:val="00CE6807"/>
    <w:rsid w:val="00CE6B8B"/>
    <w:rsid w:val="00CE7589"/>
    <w:rsid w:val="00CE7866"/>
    <w:rsid w:val="00CE7AB6"/>
    <w:rsid w:val="00CE7CA9"/>
    <w:rsid w:val="00CF0C03"/>
    <w:rsid w:val="00CF17A8"/>
    <w:rsid w:val="00CF22C6"/>
    <w:rsid w:val="00CF23B9"/>
    <w:rsid w:val="00CF2D35"/>
    <w:rsid w:val="00CF6C96"/>
    <w:rsid w:val="00CF6D1F"/>
    <w:rsid w:val="00D02E51"/>
    <w:rsid w:val="00D030D3"/>
    <w:rsid w:val="00D0346B"/>
    <w:rsid w:val="00D039FD"/>
    <w:rsid w:val="00D04CFF"/>
    <w:rsid w:val="00D07DA3"/>
    <w:rsid w:val="00D10269"/>
    <w:rsid w:val="00D11ACA"/>
    <w:rsid w:val="00D13DAD"/>
    <w:rsid w:val="00D15507"/>
    <w:rsid w:val="00D1685F"/>
    <w:rsid w:val="00D1779D"/>
    <w:rsid w:val="00D204A7"/>
    <w:rsid w:val="00D20C68"/>
    <w:rsid w:val="00D23C20"/>
    <w:rsid w:val="00D301C9"/>
    <w:rsid w:val="00D30E3D"/>
    <w:rsid w:val="00D31614"/>
    <w:rsid w:val="00D33094"/>
    <w:rsid w:val="00D3350F"/>
    <w:rsid w:val="00D33FEA"/>
    <w:rsid w:val="00D35165"/>
    <w:rsid w:val="00D35CBC"/>
    <w:rsid w:val="00D36891"/>
    <w:rsid w:val="00D36B2B"/>
    <w:rsid w:val="00D37645"/>
    <w:rsid w:val="00D40065"/>
    <w:rsid w:val="00D40E3D"/>
    <w:rsid w:val="00D42F4D"/>
    <w:rsid w:val="00D43E15"/>
    <w:rsid w:val="00D44BDB"/>
    <w:rsid w:val="00D44E2C"/>
    <w:rsid w:val="00D45324"/>
    <w:rsid w:val="00D46752"/>
    <w:rsid w:val="00D46FCA"/>
    <w:rsid w:val="00D4776F"/>
    <w:rsid w:val="00D51040"/>
    <w:rsid w:val="00D518B7"/>
    <w:rsid w:val="00D52A1B"/>
    <w:rsid w:val="00D547F0"/>
    <w:rsid w:val="00D57DCC"/>
    <w:rsid w:val="00D6218E"/>
    <w:rsid w:val="00D62757"/>
    <w:rsid w:val="00D64873"/>
    <w:rsid w:val="00D6626B"/>
    <w:rsid w:val="00D703C0"/>
    <w:rsid w:val="00D70876"/>
    <w:rsid w:val="00D725A9"/>
    <w:rsid w:val="00D72955"/>
    <w:rsid w:val="00D7506A"/>
    <w:rsid w:val="00D77D5F"/>
    <w:rsid w:val="00D80A34"/>
    <w:rsid w:val="00D814A9"/>
    <w:rsid w:val="00D82C66"/>
    <w:rsid w:val="00D845F7"/>
    <w:rsid w:val="00D84613"/>
    <w:rsid w:val="00D85E62"/>
    <w:rsid w:val="00D85F90"/>
    <w:rsid w:val="00D87586"/>
    <w:rsid w:val="00D87F9E"/>
    <w:rsid w:val="00D929EE"/>
    <w:rsid w:val="00D92D53"/>
    <w:rsid w:val="00D94EE1"/>
    <w:rsid w:val="00D975B1"/>
    <w:rsid w:val="00DA0730"/>
    <w:rsid w:val="00DA0B30"/>
    <w:rsid w:val="00DA1C25"/>
    <w:rsid w:val="00DA2399"/>
    <w:rsid w:val="00DA25E8"/>
    <w:rsid w:val="00DA2DBB"/>
    <w:rsid w:val="00DA4520"/>
    <w:rsid w:val="00DB1289"/>
    <w:rsid w:val="00DB32BA"/>
    <w:rsid w:val="00DB3EC0"/>
    <w:rsid w:val="00DB5B8F"/>
    <w:rsid w:val="00DB61BC"/>
    <w:rsid w:val="00DB741A"/>
    <w:rsid w:val="00DB755F"/>
    <w:rsid w:val="00DB7EBA"/>
    <w:rsid w:val="00DC0E10"/>
    <w:rsid w:val="00DC14B1"/>
    <w:rsid w:val="00DC7037"/>
    <w:rsid w:val="00DD0029"/>
    <w:rsid w:val="00DD2D8B"/>
    <w:rsid w:val="00DD3632"/>
    <w:rsid w:val="00DD74AA"/>
    <w:rsid w:val="00DE22CB"/>
    <w:rsid w:val="00DE2A76"/>
    <w:rsid w:val="00DE2EB9"/>
    <w:rsid w:val="00DE410B"/>
    <w:rsid w:val="00DE4112"/>
    <w:rsid w:val="00DE4A80"/>
    <w:rsid w:val="00DE4E84"/>
    <w:rsid w:val="00DE5ABF"/>
    <w:rsid w:val="00DE7562"/>
    <w:rsid w:val="00DE7D6E"/>
    <w:rsid w:val="00DF09A7"/>
    <w:rsid w:val="00DF3D75"/>
    <w:rsid w:val="00DF416F"/>
    <w:rsid w:val="00DF51B1"/>
    <w:rsid w:val="00DF6A67"/>
    <w:rsid w:val="00DF6CD6"/>
    <w:rsid w:val="00DF794E"/>
    <w:rsid w:val="00DF7AE8"/>
    <w:rsid w:val="00E00F0F"/>
    <w:rsid w:val="00E01F07"/>
    <w:rsid w:val="00E026C0"/>
    <w:rsid w:val="00E02A39"/>
    <w:rsid w:val="00E04BEF"/>
    <w:rsid w:val="00E05370"/>
    <w:rsid w:val="00E05876"/>
    <w:rsid w:val="00E058BB"/>
    <w:rsid w:val="00E06EB6"/>
    <w:rsid w:val="00E07BB4"/>
    <w:rsid w:val="00E1158C"/>
    <w:rsid w:val="00E11744"/>
    <w:rsid w:val="00E122BD"/>
    <w:rsid w:val="00E122FD"/>
    <w:rsid w:val="00E134E2"/>
    <w:rsid w:val="00E15311"/>
    <w:rsid w:val="00E15AC9"/>
    <w:rsid w:val="00E15B94"/>
    <w:rsid w:val="00E179BA"/>
    <w:rsid w:val="00E21A76"/>
    <w:rsid w:val="00E24864"/>
    <w:rsid w:val="00E26C66"/>
    <w:rsid w:val="00E27974"/>
    <w:rsid w:val="00E3131B"/>
    <w:rsid w:val="00E32B0C"/>
    <w:rsid w:val="00E34EAC"/>
    <w:rsid w:val="00E36063"/>
    <w:rsid w:val="00E377DE"/>
    <w:rsid w:val="00E41335"/>
    <w:rsid w:val="00E41B2C"/>
    <w:rsid w:val="00E41E28"/>
    <w:rsid w:val="00E469F2"/>
    <w:rsid w:val="00E47823"/>
    <w:rsid w:val="00E518A3"/>
    <w:rsid w:val="00E537F1"/>
    <w:rsid w:val="00E5475F"/>
    <w:rsid w:val="00E55003"/>
    <w:rsid w:val="00E55B38"/>
    <w:rsid w:val="00E562E3"/>
    <w:rsid w:val="00E575DB"/>
    <w:rsid w:val="00E629D8"/>
    <w:rsid w:val="00E64646"/>
    <w:rsid w:val="00E65EC2"/>
    <w:rsid w:val="00E66DF8"/>
    <w:rsid w:val="00E66E62"/>
    <w:rsid w:val="00E66FC0"/>
    <w:rsid w:val="00E679E5"/>
    <w:rsid w:val="00E70DAF"/>
    <w:rsid w:val="00E712F5"/>
    <w:rsid w:val="00E71CD3"/>
    <w:rsid w:val="00E7304B"/>
    <w:rsid w:val="00E74031"/>
    <w:rsid w:val="00E75355"/>
    <w:rsid w:val="00E7582C"/>
    <w:rsid w:val="00E75B54"/>
    <w:rsid w:val="00E75C05"/>
    <w:rsid w:val="00E77DF8"/>
    <w:rsid w:val="00E80392"/>
    <w:rsid w:val="00E81B38"/>
    <w:rsid w:val="00E82B03"/>
    <w:rsid w:val="00E83336"/>
    <w:rsid w:val="00E83603"/>
    <w:rsid w:val="00E836C7"/>
    <w:rsid w:val="00E90B4A"/>
    <w:rsid w:val="00E91358"/>
    <w:rsid w:val="00E931F1"/>
    <w:rsid w:val="00E93410"/>
    <w:rsid w:val="00E943FF"/>
    <w:rsid w:val="00E964F9"/>
    <w:rsid w:val="00E965DA"/>
    <w:rsid w:val="00E96D3F"/>
    <w:rsid w:val="00EA26BE"/>
    <w:rsid w:val="00EA3A05"/>
    <w:rsid w:val="00EA44BB"/>
    <w:rsid w:val="00EA51E2"/>
    <w:rsid w:val="00EA5C0B"/>
    <w:rsid w:val="00EA6AF4"/>
    <w:rsid w:val="00EB02F7"/>
    <w:rsid w:val="00EB229C"/>
    <w:rsid w:val="00EB2D7B"/>
    <w:rsid w:val="00EB5F21"/>
    <w:rsid w:val="00EB7F89"/>
    <w:rsid w:val="00EC12B7"/>
    <w:rsid w:val="00EC1ED0"/>
    <w:rsid w:val="00EC3666"/>
    <w:rsid w:val="00EC4D30"/>
    <w:rsid w:val="00EC6040"/>
    <w:rsid w:val="00ED0380"/>
    <w:rsid w:val="00ED0EF6"/>
    <w:rsid w:val="00ED17E7"/>
    <w:rsid w:val="00ED1EA9"/>
    <w:rsid w:val="00ED20C1"/>
    <w:rsid w:val="00ED2579"/>
    <w:rsid w:val="00ED2947"/>
    <w:rsid w:val="00ED3559"/>
    <w:rsid w:val="00ED415D"/>
    <w:rsid w:val="00ED7BD0"/>
    <w:rsid w:val="00EE0C32"/>
    <w:rsid w:val="00EE27BC"/>
    <w:rsid w:val="00EE289E"/>
    <w:rsid w:val="00EE2CC8"/>
    <w:rsid w:val="00EE2CD8"/>
    <w:rsid w:val="00EE4942"/>
    <w:rsid w:val="00EE4ACD"/>
    <w:rsid w:val="00EF06A7"/>
    <w:rsid w:val="00EF0CDB"/>
    <w:rsid w:val="00EF3CF6"/>
    <w:rsid w:val="00EF4661"/>
    <w:rsid w:val="00EF4C19"/>
    <w:rsid w:val="00EF644C"/>
    <w:rsid w:val="00F01FB7"/>
    <w:rsid w:val="00F02501"/>
    <w:rsid w:val="00F02B9A"/>
    <w:rsid w:val="00F03131"/>
    <w:rsid w:val="00F03AF5"/>
    <w:rsid w:val="00F03FEB"/>
    <w:rsid w:val="00F045E0"/>
    <w:rsid w:val="00F100C7"/>
    <w:rsid w:val="00F10596"/>
    <w:rsid w:val="00F116A9"/>
    <w:rsid w:val="00F120B5"/>
    <w:rsid w:val="00F122BD"/>
    <w:rsid w:val="00F15BC0"/>
    <w:rsid w:val="00F16392"/>
    <w:rsid w:val="00F22471"/>
    <w:rsid w:val="00F226B0"/>
    <w:rsid w:val="00F22859"/>
    <w:rsid w:val="00F2307C"/>
    <w:rsid w:val="00F23256"/>
    <w:rsid w:val="00F23720"/>
    <w:rsid w:val="00F23F37"/>
    <w:rsid w:val="00F242E1"/>
    <w:rsid w:val="00F24DBA"/>
    <w:rsid w:val="00F2511D"/>
    <w:rsid w:val="00F25689"/>
    <w:rsid w:val="00F259AE"/>
    <w:rsid w:val="00F27641"/>
    <w:rsid w:val="00F31312"/>
    <w:rsid w:val="00F31AEF"/>
    <w:rsid w:val="00F325DE"/>
    <w:rsid w:val="00F328D8"/>
    <w:rsid w:val="00F331ED"/>
    <w:rsid w:val="00F35B4E"/>
    <w:rsid w:val="00F35CCF"/>
    <w:rsid w:val="00F35E5D"/>
    <w:rsid w:val="00F365F4"/>
    <w:rsid w:val="00F37618"/>
    <w:rsid w:val="00F40991"/>
    <w:rsid w:val="00F423F5"/>
    <w:rsid w:val="00F42654"/>
    <w:rsid w:val="00F42A9D"/>
    <w:rsid w:val="00F42C11"/>
    <w:rsid w:val="00F43CA4"/>
    <w:rsid w:val="00F43CC5"/>
    <w:rsid w:val="00F43DD2"/>
    <w:rsid w:val="00F44A61"/>
    <w:rsid w:val="00F45C5E"/>
    <w:rsid w:val="00F4600C"/>
    <w:rsid w:val="00F466B0"/>
    <w:rsid w:val="00F47008"/>
    <w:rsid w:val="00F47520"/>
    <w:rsid w:val="00F47D29"/>
    <w:rsid w:val="00F501CE"/>
    <w:rsid w:val="00F5274E"/>
    <w:rsid w:val="00F52ED3"/>
    <w:rsid w:val="00F54925"/>
    <w:rsid w:val="00F5528F"/>
    <w:rsid w:val="00F57925"/>
    <w:rsid w:val="00F57AB7"/>
    <w:rsid w:val="00F609D4"/>
    <w:rsid w:val="00F60E8B"/>
    <w:rsid w:val="00F6122C"/>
    <w:rsid w:val="00F61746"/>
    <w:rsid w:val="00F61D7D"/>
    <w:rsid w:val="00F62695"/>
    <w:rsid w:val="00F65038"/>
    <w:rsid w:val="00F655B7"/>
    <w:rsid w:val="00F6575A"/>
    <w:rsid w:val="00F65B64"/>
    <w:rsid w:val="00F667C1"/>
    <w:rsid w:val="00F66889"/>
    <w:rsid w:val="00F727D3"/>
    <w:rsid w:val="00F73A45"/>
    <w:rsid w:val="00F765B1"/>
    <w:rsid w:val="00F777BD"/>
    <w:rsid w:val="00F816CA"/>
    <w:rsid w:val="00F81CB2"/>
    <w:rsid w:val="00F8403B"/>
    <w:rsid w:val="00F859D2"/>
    <w:rsid w:val="00F876E2"/>
    <w:rsid w:val="00F914A2"/>
    <w:rsid w:val="00F916D0"/>
    <w:rsid w:val="00F9303D"/>
    <w:rsid w:val="00F94D39"/>
    <w:rsid w:val="00F955ED"/>
    <w:rsid w:val="00F978A4"/>
    <w:rsid w:val="00F97969"/>
    <w:rsid w:val="00FA06CD"/>
    <w:rsid w:val="00FA13B5"/>
    <w:rsid w:val="00FA402F"/>
    <w:rsid w:val="00FA50C1"/>
    <w:rsid w:val="00FA7003"/>
    <w:rsid w:val="00FB0278"/>
    <w:rsid w:val="00FB1018"/>
    <w:rsid w:val="00FB211D"/>
    <w:rsid w:val="00FB21F3"/>
    <w:rsid w:val="00FB24F9"/>
    <w:rsid w:val="00FB26C9"/>
    <w:rsid w:val="00FB2BED"/>
    <w:rsid w:val="00FB3EF2"/>
    <w:rsid w:val="00FB70C4"/>
    <w:rsid w:val="00FB7AFD"/>
    <w:rsid w:val="00FB7C69"/>
    <w:rsid w:val="00FB7D3B"/>
    <w:rsid w:val="00FB7D86"/>
    <w:rsid w:val="00FC01E1"/>
    <w:rsid w:val="00FC17FD"/>
    <w:rsid w:val="00FC1A76"/>
    <w:rsid w:val="00FC2E4A"/>
    <w:rsid w:val="00FC500F"/>
    <w:rsid w:val="00FC5AFE"/>
    <w:rsid w:val="00FC612C"/>
    <w:rsid w:val="00FD0AF0"/>
    <w:rsid w:val="00FD0BB1"/>
    <w:rsid w:val="00FD192D"/>
    <w:rsid w:val="00FD1F5B"/>
    <w:rsid w:val="00FD2109"/>
    <w:rsid w:val="00FD211B"/>
    <w:rsid w:val="00FD2D96"/>
    <w:rsid w:val="00FD3FDB"/>
    <w:rsid w:val="00FD4243"/>
    <w:rsid w:val="00FD4259"/>
    <w:rsid w:val="00FD462F"/>
    <w:rsid w:val="00FD4A88"/>
    <w:rsid w:val="00FE0B9D"/>
    <w:rsid w:val="00FE0E58"/>
    <w:rsid w:val="00FE13CC"/>
    <w:rsid w:val="00FE5020"/>
    <w:rsid w:val="00FE512B"/>
    <w:rsid w:val="00FE53BB"/>
    <w:rsid w:val="00FE64C6"/>
    <w:rsid w:val="00FF0131"/>
    <w:rsid w:val="00FF0F17"/>
    <w:rsid w:val="00FF18D8"/>
    <w:rsid w:val="00FF2727"/>
    <w:rsid w:val="00FF3101"/>
    <w:rsid w:val="00FF326A"/>
    <w:rsid w:val="00FF371A"/>
    <w:rsid w:val="00FF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96B1774-6F8E-4F8B-9A98-EBE542FC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EB6"/>
    <w:rPr>
      <w:sz w:val="24"/>
      <w:szCs w:val="28"/>
    </w:rPr>
  </w:style>
  <w:style w:type="paragraph" w:styleId="1">
    <w:name w:val="heading 1"/>
    <w:basedOn w:val="a"/>
    <w:next w:val="a"/>
    <w:link w:val="10"/>
    <w:uiPriority w:val="9"/>
    <w:qFormat/>
    <w:rsid w:val="00760C7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40"/>
      <w:lang w:val="x-none" w:eastAsia="zh-CN"/>
    </w:rPr>
  </w:style>
  <w:style w:type="character" w:default="1" w:styleId="a0">
    <w:name w:val="แบบอักษรของย่อหน้าเริ่มต้น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การเชื่อมโยงหลายมิติที่ไปมาแล้ว"/>
    <w:rsid w:val="00F57925"/>
    <w:rPr>
      <w:color w:val="800080"/>
      <w:u w:val="single"/>
    </w:rPr>
  </w:style>
  <w:style w:type="character" w:styleId="a4">
    <w:name w:val="การเชื่อมโยงหลายมิติ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link w:val="a8"/>
    <w:uiPriority w:val="99"/>
    <w:rsid w:val="00D6626B"/>
    <w:pPr>
      <w:tabs>
        <w:tab w:val="center" w:pos="4153"/>
        <w:tab w:val="right" w:pos="8306"/>
      </w:tabs>
    </w:pPr>
    <w:rPr>
      <w:lang w:val="x-none" w:eastAsia="x-none"/>
    </w:rPr>
  </w:style>
  <w:style w:type="paragraph" w:styleId="a9">
    <w:name w:val="Document Map"/>
    <w:basedOn w:val="a"/>
    <w:semiHidden/>
    <w:rsid w:val="007C545A"/>
    <w:pPr>
      <w:shd w:val="clear" w:color="auto" w:fill="000080"/>
    </w:pPr>
    <w:rPr>
      <w:rFonts w:ascii="Tahoma" w:hAnsi="Tahoma"/>
    </w:rPr>
  </w:style>
  <w:style w:type="table" w:styleId="aa">
    <w:name w:val="Table Grid"/>
    <w:basedOn w:val="a1"/>
    <w:rsid w:val="001E3C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D1685F"/>
    <w:pPr>
      <w:ind w:left="720"/>
      <w:contextualSpacing/>
    </w:pPr>
  </w:style>
  <w:style w:type="paragraph" w:styleId="ac">
    <w:name w:val="Balloon Text"/>
    <w:basedOn w:val="a"/>
    <w:link w:val="ad"/>
    <w:rsid w:val="00614DCE"/>
    <w:rPr>
      <w:rFonts w:ascii="Tahoma" w:hAnsi="Tahoma"/>
      <w:sz w:val="16"/>
      <w:szCs w:val="20"/>
      <w:lang w:val="x-none" w:eastAsia="x-none"/>
    </w:rPr>
  </w:style>
  <w:style w:type="character" w:customStyle="1" w:styleId="ad">
    <w:name w:val="ข้อความบอลลูน อักขระ"/>
    <w:link w:val="ac"/>
    <w:rsid w:val="00614DCE"/>
    <w:rPr>
      <w:rFonts w:ascii="Tahoma" w:hAnsi="Tahoma"/>
      <w:sz w:val="16"/>
    </w:rPr>
  </w:style>
  <w:style w:type="character" w:customStyle="1" w:styleId="10">
    <w:name w:val="หัวเรื่อง 1 อักขระ"/>
    <w:link w:val="1"/>
    <w:uiPriority w:val="9"/>
    <w:rsid w:val="00760C7E"/>
    <w:rPr>
      <w:rFonts w:ascii="Cambria" w:hAnsi="Cambria"/>
      <w:b/>
      <w:bCs/>
      <w:kern w:val="32"/>
      <w:sz w:val="32"/>
      <w:szCs w:val="40"/>
      <w:lang w:eastAsia="zh-CN"/>
    </w:rPr>
  </w:style>
  <w:style w:type="character" w:styleId="ae">
    <w:name w:val="Strong"/>
    <w:qFormat/>
    <w:rsid w:val="00B77B08"/>
    <w:rPr>
      <w:b/>
      <w:bCs/>
    </w:rPr>
  </w:style>
  <w:style w:type="paragraph" w:styleId="af">
    <w:name w:val="Normal (Web)"/>
    <w:basedOn w:val="a"/>
    <w:uiPriority w:val="99"/>
    <w:unhideWhenUsed/>
    <w:rsid w:val="00C12437"/>
    <w:pPr>
      <w:spacing w:before="100" w:beforeAutospacing="1" w:after="100" w:afterAutospacing="1"/>
    </w:pPr>
    <w:rPr>
      <w:rFonts w:ascii="Tahoma" w:hAnsi="Tahoma" w:cs="Tahoma"/>
      <w:szCs w:val="24"/>
    </w:rPr>
  </w:style>
  <w:style w:type="character" w:customStyle="1" w:styleId="text-highlight">
    <w:name w:val="text-highlight"/>
    <w:rsid w:val="00436E16"/>
  </w:style>
  <w:style w:type="character" w:customStyle="1" w:styleId="apple-converted-space">
    <w:name w:val="apple-converted-space"/>
    <w:rsid w:val="00436E16"/>
  </w:style>
  <w:style w:type="character" w:customStyle="1" w:styleId="style28">
    <w:name w:val="style28"/>
    <w:rsid w:val="00351683"/>
  </w:style>
  <w:style w:type="character" w:customStyle="1" w:styleId="a8">
    <w:name w:val="ท้ายกระดาษ อักขระ"/>
    <w:link w:val="a7"/>
    <w:uiPriority w:val="99"/>
    <w:rsid w:val="006C1B64"/>
    <w:rPr>
      <w:sz w:val="24"/>
      <w:szCs w:val="28"/>
    </w:rPr>
  </w:style>
  <w:style w:type="character" w:styleId="af0">
    <w:name w:val="annotation reference"/>
    <w:rsid w:val="00A44D82"/>
    <w:rPr>
      <w:sz w:val="16"/>
      <w:szCs w:val="18"/>
    </w:rPr>
  </w:style>
  <w:style w:type="paragraph" w:styleId="af1">
    <w:name w:val="annotation text"/>
    <w:basedOn w:val="a"/>
    <w:link w:val="af2"/>
    <w:rsid w:val="00A44D82"/>
    <w:rPr>
      <w:sz w:val="20"/>
      <w:szCs w:val="25"/>
      <w:lang w:val="x-none" w:eastAsia="x-none"/>
    </w:rPr>
  </w:style>
  <w:style w:type="character" w:customStyle="1" w:styleId="af2">
    <w:name w:val="ข้อความข้อคิดเห็น อักขระ"/>
    <w:link w:val="af1"/>
    <w:rsid w:val="00A44D82"/>
    <w:rPr>
      <w:szCs w:val="25"/>
    </w:rPr>
  </w:style>
  <w:style w:type="paragraph" w:styleId="af3">
    <w:name w:val="annotation subject"/>
    <w:basedOn w:val="af1"/>
    <w:next w:val="af1"/>
    <w:link w:val="af4"/>
    <w:rsid w:val="00A44D82"/>
    <w:rPr>
      <w:b/>
      <w:bCs/>
    </w:rPr>
  </w:style>
  <w:style w:type="character" w:customStyle="1" w:styleId="af4">
    <w:name w:val="ชื่อเรื่องของข้อคิดเห็น อักขระ"/>
    <w:link w:val="af3"/>
    <w:rsid w:val="00A44D82"/>
    <w:rPr>
      <w:b/>
      <w:bCs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8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8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73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94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919684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9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5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082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5692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32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785832">
          <w:marLeft w:val="46"/>
          <w:marRight w:val="0"/>
          <w:marTop w:val="46"/>
          <w:marBottom w:val="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42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2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586;&#3629;&#3588;&#3623;&#3634;&#3617;&#3619;&#3656;&#3623;&#3617;&#3617;&#3639;&#3629;\&#3585;&#3634;&#3619;&#3649;&#3592;&#3657;&#3591;&#3619;&#3634;&#3618;&#3585;&#3634;&#3619;&#3648;&#3614;&#3639;&#3656;&#3629;&#3585;&#3634;&#3619;&#3627;&#3633;&#3585;&#3621;&#3604;&#3627;&#3618;&#3656;&#3629;&#3609;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5F2E6-EBFA-4309-9DC7-FBCE5D469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</Template>
  <TotalTime>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SPM</Company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PCPCPC</cp:lastModifiedBy>
  <cp:revision>2</cp:revision>
  <cp:lastPrinted>2017-10-17T10:40:00Z</cp:lastPrinted>
  <dcterms:created xsi:type="dcterms:W3CDTF">2017-11-18T10:40:00Z</dcterms:created>
  <dcterms:modified xsi:type="dcterms:W3CDTF">2017-11-18T10:40:00Z</dcterms:modified>
</cp:coreProperties>
</file>