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4669EFE9" w14:textId="77777777" w:rsidTr="008C1396">
        <w:tc>
          <w:tcPr>
            <w:tcW w:w="675" w:type="dxa"/>
          </w:tcPr>
          <w:p w14:paraId="04BFA841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7A66ED3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56F66ABE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4C4FB655" w14:textId="77777777" w:rsidTr="008C1396">
        <w:tc>
          <w:tcPr>
            <w:tcW w:w="675" w:type="dxa"/>
          </w:tcPr>
          <w:p w14:paraId="6925A545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44229EC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94F251D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26/07/2015 20:43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05240DA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CC5BD6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เมือง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61000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0 5698 1115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5698 1119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http://www.dsd.go.th/uthaithani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lastRenderedPageBreak/>
              <w:t>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สถาบันพัฒนาฝีมือแรงงานภาคหรือศูนย์พัฒนาฝีมือแรงงานจังหวัด 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 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75B2ED5" w14:textId="77777777" w:rsidTr="00313D38">
        <w:tc>
          <w:tcPr>
            <w:tcW w:w="675" w:type="dxa"/>
            <w:vAlign w:val="center"/>
          </w:tcPr>
          <w:p w14:paraId="2912AAD4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C305996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5E9AFC6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109286E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 เจ้าหน้าที่ตรวจสอบความพร้อมของสถานที่ เครื่องจักร เครื่องมือและ อุปกรณ์ และแจ้งผลการตรวจสอบ กรณี ไม่ผ่านการตรวจสอบ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  <w:p w14:paraId="7760D43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8B9E3B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E6119D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1E289EA7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F528BEC" w14:textId="77777777" w:rsidTr="00313D38">
        <w:tc>
          <w:tcPr>
            <w:tcW w:w="675" w:type="dxa"/>
            <w:vAlign w:val="center"/>
          </w:tcPr>
          <w:p w14:paraId="202063C5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5A02D7F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3CFE2C11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DED5439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14C51CE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8F35A2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AD5A05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50762411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92AD7A" w14:textId="77777777" w:rsidR="00CC5BD6" w:rsidRDefault="00CC5BD6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615DF4A" w14:textId="77777777" w:rsidR="00CC5BD6" w:rsidRDefault="00CC5BD6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6023D5AD" w14:textId="77777777" w:rsidR="00CC5BD6" w:rsidRDefault="00CC5BD6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9C9313D" w14:textId="77777777" w:rsidR="00CC5BD6" w:rsidRDefault="00CC5BD6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672DC29" w14:textId="77777777" w:rsidR="00CC5BD6" w:rsidRDefault="00CC5BD6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4F74D30E" w14:textId="77777777" w:rsidR="00CC5BD6" w:rsidRPr="000C2AAC" w:rsidRDefault="00CC5BD6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6BF3BC7B" w14:textId="77777777" w:rsidR="00CC5BD6" w:rsidRPr="000C2AAC" w:rsidRDefault="00CC5BD6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 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38825159" w14:textId="77777777" w:rsidTr="00090552">
        <w:tc>
          <w:tcPr>
            <w:tcW w:w="534" w:type="dxa"/>
          </w:tcPr>
          <w:p w14:paraId="7CCEBE36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26429E3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ฉบับละ</w:t>
            </w:r>
          </w:p>
          <w:p w14:paraId="77A79E2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746A9927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A205FE6" w14:textId="77777777" w:rsidR="00EA6950" w:rsidRDefault="00EA6950" w:rsidP="00EA6950">
            <w:pPr>
              <w:rPr>
                <w:rFonts w:asciiTheme="minorBidi" w:hAnsiTheme="minorBidi"/>
                <w:i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78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="00CC5BD6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เมือง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 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61000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0 5698 1115 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5698 1119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http://www.dsd.go.th/uthaithani  )</w:t>
            </w:r>
          </w:p>
          <w:p w14:paraId="37AD2131" w14:textId="6DA97CA9" w:rsidR="00CC5BD6" w:rsidRPr="000C2AAC" w:rsidRDefault="00CC5BD6" w:rsidP="00EA6950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</w:p>
        </w:tc>
      </w:tr>
      <w:tr w:rsidR="00EA6950" w:rsidRPr="000C2AAC" w14:paraId="0C41D484" w14:textId="77777777" w:rsidTr="00C1539D">
        <w:tc>
          <w:tcPr>
            <w:tcW w:w="534" w:type="dxa"/>
          </w:tcPr>
          <w:p w14:paraId="7A7797A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900BC3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27DD6FAA" w14:textId="77777777" w:rsidTr="00C1539D">
        <w:tc>
          <w:tcPr>
            <w:tcW w:w="534" w:type="dxa"/>
          </w:tcPr>
          <w:p w14:paraId="54827E7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D3A125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4D53500E" w14:textId="77777777" w:rsidTr="00C1539D">
        <w:tc>
          <w:tcPr>
            <w:tcW w:w="534" w:type="dxa"/>
          </w:tcPr>
          <w:p w14:paraId="7511961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EB8A9B5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03/08/2558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E83816" w14:textId="77777777" w:rsidR="00E463FD" w:rsidRDefault="00E463FD" w:rsidP="00C81DB8">
      <w:pPr>
        <w:spacing w:after="0" w:line="240" w:lineRule="auto"/>
      </w:pPr>
      <w:r>
        <w:separator/>
      </w:r>
    </w:p>
  </w:endnote>
  <w:endnote w:type="continuationSeparator" w:id="0">
    <w:p w14:paraId="1783C8E2" w14:textId="77777777" w:rsidR="00E463FD" w:rsidRDefault="00E463FD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9E424B" w14:textId="77777777" w:rsidR="00E463FD" w:rsidRDefault="00E463FD" w:rsidP="00C81DB8">
      <w:pPr>
        <w:spacing w:after="0" w:line="240" w:lineRule="auto"/>
      </w:pPr>
      <w:r>
        <w:separator/>
      </w:r>
    </w:p>
  </w:footnote>
  <w:footnote w:type="continuationSeparator" w:id="0">
    <w:p w14:paraId="6CD4BA92" w14:textId="77777777" w:rsidR="00E463FD" w:rsidRDefault="00E463FD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1E12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4B1E1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B1E12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051DE"/>
    <w:rsid w:val="00C1539D"/>
    <w:rsid w:val="00C21238"/>
    <w:rsid w:val="00C26ED0"/>
    <w:rsid w:val="00C3045F"/>
    <w:rsid w:val="00C77AEA"/>
    <w:rsid w:val="00C81DB8"/>
    <w:rsid w:val="00CA51BD"/>
    <w:rsid w:val="00CC5BD6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463FD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77DF7-E53C-46AE-A26D-50E6D87BD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4</TotalTime>
  <Pages>5</Pages>
  <Words>905</Words>
  <Characters>5161</Characters>
  <Application>Microsoft Office Word</Application>
  <DocSecurity>0</DocSecurity>
  <Lines>43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3</cp:revision>
  <cp:lastPrinted>2015-08-03T04:43:00Z</cp:lastPrinted>
  <dcterms:created xsi:type="dcterms:W3CDTF">2015-08-03T02:00:00Z</dcterms:created>
  <dcterms:modified xsi:type="dcterms:W3CDTF">2015-08-03T04:45:00Z</dcterms:modified>
</cp:coreProperties>
</file>