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8501675" w14:textId="77777777" w:rsidTr="008C1396">
        <w:tc>
          <w:tcPr>
            <w:tcW w:w="675" w:type="dxa"/>
          </w:tcPr>
          <w:p w14:paraId="10E49661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69C92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71579731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992D1EE" w14:textId="77777777" w:rsidTr="008C1396">
        <w:tc>
          <w:tcPr>
            <w:tcW w:w="675" w:type="dxa"/>
          </w:tcPr>
          <w:p w14:paraId="437A504F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667BD51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14D6A55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3A49C15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5C65FB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เมือง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>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3A8AB298" w14:textId="77777777" w:rsidR="005C65FB" w:rsidRDefault="005C65FB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F24D74" w14:textId="77777777" w:rsidR="005C65FB" w:rsidRDefault="005C65FB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2B94B92" w14:textId="77777777" w:rsidTr="00313D38">
        <w:tc>
          <w:tcPr>
            <w:tcW w:w="675" w:type="dxa"/>
            <w:vAlign w:val="center"/>
          </w:tcPr>
          <w:p w14:paraId="608C5593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2BBD88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B6D4FC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B9AAF1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83B99F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18E4A5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AC6822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0C7C2C39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691F3EB" w14:textId="77777777" w:rsidTr="00313D38">
        <w:tc>
          <w:tcPr>
            <w:tcW w:w="675" w:type="dxa"/>
            <w:vAlign w:val="center"/>
          </w:tcPr>
          <w:p w14:paraId="6994D0B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D18E56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0F25C59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718E5A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512FF8C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690AA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0CB2A6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7D274513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6B924BFB" w14:textId="77777777" w:rsidR="005C65FB" w:rsidRPr="000C2AAC" w:rsidRDefault="005C65FB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000BC0C0" w14:textId="77777777" w:rsidTr="00090552">
        <w:tc>
          <w:tcPr>
            <w:tcW w:w="534" w:type="dxa"/>
          </w:tcPr>
          <w:p w14:paraId="08476E8B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37687AC0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3E39F0B1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4FD38114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</w:tc>
      </w:tr>
      <w:tr w:rsidR="00EA6950" w:rsidRPr="000C2AAC" w14:paraId="2D426C8F" w14:textId="77777777" w:rsidTr="00C1539D">
        <w:tc>
          <w:tcPr>
            <w:tcW w:w="534" w:type="dxa"/>
          </w:tcPr>
          <w:p w14:paraId="5DEE291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679CB26" w14:textId="77777777" w:rsidR="00EA6950" w:rsidRDefault="00EA6950" w:rsidP="00EA6950">
            <w:pPr>
              <w:rPr>
                <w:rFonts w:asciiTheme="minorBidi" w:hAnsiTheme="minorBidi"/>
                <w:i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  <w:p w14:paraId="14AC338D" w14:textId="77777777" w:rsidR="005C65FB" w:rsidRPr="005C65FB" w:rsidRDefault="005C65FB" w:rsidP="00EA6950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</w:p>
        </w:tc>
      </w:tr>
      <w:tr w:rsidR="00EA6950" w:rsidRPr="000C2AAC" w14:paraId="6EB85BB7" w14:textId="77777777" w:rsidTr="00C1539D">
        <w:tc>
          <w:tcPr>
            <w:tcW w:w="534" w:type="dxa"/>
          </w:tcPr>
          <w:p w14:paraId="684B769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11C4D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770B4F7A" w14:textId="77777777" w:rsidTr="00C1539D">
        <w:tc>
          <w:tcPr>
            <w:tcW w:w="534" w:type="dxa"/>
          </w:tcPr>
          <w:p w14:paraId="31A37AD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7AD1BA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688B8321" w14:textId="099B1493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341FC" w14:textId="77777777" w:rsidR="00AB4F01" w:rsidRDefault="00AB4F01" w:rsidP="00C81DB8">
      <w:pPr>
        <w:spacing w:after="0" w:line="240" w:lineRule="auto"/>
      </w:pPr>
      <w:r>
        <w:separator/>
      </w:r>
    </w:p>
  </w:endnote>
  <w:endnote w:type="continuationSeparator" w:id="0">
    <w:p w14:paraId="7E327205" w14:textId="77777777" w:rsidR="00AB4F01" w:rsidRDefault="00AB4F0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70C7D" w14:textId="77777777" w:rsidR="00AB4F01" w:rsidRDefault="00AB4F01" w:rsidP="00C81DB8">
      <w:pPr>
        <w:spacing w:after="0" w:line="240" w:lineRule="auto"/>
      </w:pPr>
      <w:r>
        <w:separator/>
      </w:r>
    </w:p>
  </w:footnote>
  <w:footnote w:type="continuationSeparator" w:id="0">
    <w:p w14:paraId="01F87EAA" w14:textId="77777777" w:rsidR="00AB4F01" w:rsidRDefault="00AB4F0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62FF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162F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162FF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5FB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4F01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37352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49B3E-BE9C-4A6F-AFE4-C00721088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5</Pages>
  <Words>881</Words>
  <Characters>5026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2015-08-03T04:39:00Z</cp:lastPrinted>
  <dcterms:created xsi:type="dcterms:W3CDTF">2015-08-03T02:06:00Z</dcterms:created>
  <dcterms:modified xsi:type="dcterms:W3CDTF">2015-08-03T04:39:00Z</dcterms:modified>
</cp:coreProperties>
</file>