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25/07/2015 15:18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 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หมายเหตุ 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2CD5A37" w14:textId="77777777" w:rsidR="00E76707" w:rsidRDefault="00E7670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6B04DDD" w14:textId="77777777" w:rsidTr="00313D38">
        <w:tc>
          <w:tcPr>
            <w:tcW w:w="675" w:type="dxa"/>
            <w:vAlign w:val="center"/>
          </w:tcPr>
          <w:p w14:paraId="52A4528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4FFB16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6046AA5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202B71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D367FC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ED1361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B14AB5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22FD9E5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0BB1952" w14:textId="77777777" w:rsidTr="00313D38">
        <w:tc>
          <w:tcPr>
            <w:tcW w:w="675" w:type="dxa"/>
            <w:vAlign w:val="center"/>
          </w:tcPr>
          <w:p w14:paraId="64A8047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CBFC90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48F16A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0652F6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44D9673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359F4D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D138D8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4228C28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F9F131C" w14:textId="77777777" w:rsidTr="00313D38">
        <w:tc>
          <w:tcPr>
            <w:tcW w:w="675" w:type="dxa"/>
            <w:vAlign w:val="center"/>
          </w:tcPr>
          <w:p w14:paraId="14C730B0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8A397D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70607D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D68E94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14:paraId="7CC9240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B77E9F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257CF9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0DC3E7C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259D909" w14:textId="77777777" w:rsidTr="004E651F">
        <w:tc>
          <w:tcPr>
            <w:tcW w:w="675" w:type="dxa"/>
            <w:vAlign w:val="center"/>
          </w:tcPr>
          <w:p w14:paraId="04ACE8E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86F7D3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6823B9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DA307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25B56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50BDA6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2C6DE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488DB1F" w14:textId="77777777" w:rsidTr="004E651F">
        <w:tc>
          <w:tcPr>
            <w:tcW w:w="675" w:type="dxa"/>
            <w:vAlign w:val="center"/>
          </w:tcPr>
          <w:p w14:paraId="4BE7F29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C52F0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34F2F73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803D23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5A5BB1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207330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93D6C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1115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และที่เว็บไซต์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/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5B444DC5" w14:textId="77777777" w:rsidTr="00C1539D">
        <w:tc>
          <w:tcPr>
            <w:tcW w:w="534" w:type="dxa"/>
          </w:tcPr>
          <w:p w14:paraId="714B2D5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C177730" w14:textId="1B0A97C5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022451707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http://www.dsd.go.th))</w:t>
            </w:r>
          </w:p>
        </w:tc>
      </w:tr>
      <w:tr w:rsidR="00EA6950" w:rsidRPr="000C2AAC" w14:paraId="6E04D127" w14:textId="77777777" w:rsidTr="00C1539D">
        <w:tc>
          <w:tcPr>
            <w:tcW w:w="534" w:type="dxa"/>
          </w:tcPr>
          <w:p w14:paraId="666856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BCF628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http://www.mol.go.th/anonymouse/complaint))</w:t>
            </w:r>
          </w:p>
        </w:tc>
      </w:tr>
      <w:tr w:rsidR="00EA6950" w:rsidRPr="000C2AAC" w14:paraId="01FBE789" w14:textId="77777777" w:rsidTr="00C1539D">
        <w:tc>
          <w:tcPr>
            <w:tcW w:w="534" w:type="dxa"/>
          </w:tcPr>
          <w:p w14:paraId="49D8B0C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90222C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98DFDD" w14:textId="77777777" w:rsidR="00CB2BD6" w:rsidRDefault="00CB2BD6" w:rsidP="00C81DB8">
      <w:pPr>
        <w:spacing w:after="0" w:line="240" w:lineRule="auto"/>
      </w:pPr>
      <w:r>
        <w:separator/>
      </w:r>
    </w:p>
  </w:endnote>
  <w:endnote w:type="continuationSeparator" w:id="0">
    <w:p w14:paraId="75A8FC00" w14:textId="77777777" w:rsidR="00CB2BD6" w:rsidRDefault="00CB2BD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D766D9" w14:textId="77777777" w:rsidR="00CB2BD6" w:rsidRDefault="00CB2BD6" w:rsidP="00C81DB8">
      <w:pPr>
        <w:spacing w:after="0" w:line="240" w:lineRule="auto"/>
      </w:pPr>
      <w:r>
        <w:separator/>
      </w:r>
    </w:p>
  </w:footnote>
  <w:footnote w:type="continuationSeparator" w:id="0">
    <w:p w14:paraId="76B73DF7" w14:textId="77777777" w:rsidR="00CB2BD6" w:rsidRDefault="00CB2BD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1B8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E71B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D2850"/>
    <w:rsid w:val="004E30D6"/>
    <w:rsid w:val="004E5749"/>
    <w:rsid w:val="004E651F"/>
    <w:rsid w:val="004E71B8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B2BD6"/>
    <w:rsid w:val="00CD3DDC"/>
    <w:rsid w:val="00CE4A67"/>
    <w:rsid w:val="00CE687B"/>
    <w:rsid w:val="00CF27C9"/>
    <w:rsid w:val="00D0421D"/>
    <w:rsid w:val="00D1127F"/>
    <w:rsid w:val="00D13F2E"/>
    <w:rsid w:val="00D20AF9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76707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B5D68-50BF-41C6-B6E1-C998D1C5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</TotalTime>
  <Pages>6</Pages>
  <Words>919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2015-08-03T04:39:00Z</cp:lastPrinted>
  <dcterms:created xsi:type="dcterms:W3CDTF">2015-08-03T01:55:00Z</dcterms:created>
  <dcterms:modified xsi:type="dcterms:W3CDTF">2015-08-03T04:39:00Z</dcterms:modified>
</cp:coreProperties>
</file>