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เมือง    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254DDEE" w14:textId="60B35654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847753C" w14:textId="77777777" w:rsidTr="00313D38">
        <w:tc>
          <w:tcPr>
            <w:tcW w:w="675" w:type="dxa"/>
            <w:vAlign w:val="center"/>
          </w:tcPr>
          <w:p w14:paraId="33E5190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6FF106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224B228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4D37CA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14:paraId="0062D20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A1F9CC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9CE300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56161599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14:paraId="0C7206B5" w14:textId="77777777" w:rsidTr="00313D38">
        <w:tc>
          <w:tcPr>
            <w:tcW w:w="675" w:type="dxa"/>
            <w:vAlign w:val="center"/>
          </w:tcPr>
          <w:p w14:paraId="586952C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B9A00F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E24386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E93DEF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14:paraId="59DDA1F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69C553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67D941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2AA80FC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5B03C355" w14:textId="77777777" w:rsidR="00157AF1" w:rsidRDefault="00157AF1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3A698685" w14:textId="77777777" w:rsidR="00157AF1" w:rsidRPr="000C2AAC" w:rsidRDefault="00157AF1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69A66B6" w14:textId="77777777" w:rsidTr="004E651F">
        <w:tc>
          <w:tcPr>
            <w:tcW w:w="675" w:type="dxa"/>
            <w:vAlign w:val="center"/>
          </w:tcPr>
          <w:p w14:paraId="0D78173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31E403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4A9245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87425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AC28BF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48100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3F204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19EFA58" w14:textId="77777777" w:rsidTr="004E651F">
        <w:tc>
          <w:tcPr>
            <w:tcW w:w="675" w:type="dxa"/>
            <w:vAlign w:val="center"/>
          </w:tcPr>
          <w:p w14:paraId="1C63554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9CBFD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11D3ABD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07403D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DC413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62AA2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CB0B1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B397388" w14:textId="77777777" w:rsidTr="004E651F">
        <w:tc>
          <w:tcPr>
            <w:tcW w:w="675" w:type="dxa"/>
            <w:vAlign w:val="center"/>
          </w:tcPr>
          <w:p w14:paraId="7AF6F0A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E7A81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6CD9D2F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B7EA0D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3ED86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A46910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0370E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DF01FAC" w14:textId="77777777" w:rsidTr="004E651F">
        <w:tc>
          <w:tcPr>
            <w:tcW w:w="675" w:type="dxa"/>
            <w:vAlign w:val="center"/>
          </w:tcPr>
          <w:p w14:paraId="16120CF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D880A1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76F6F9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BD64B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727CAF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7CA28C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304104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95E9B5E" w14:textId="77777777" w:rsidTr="004E651F">
        <w:tc>
          <w:tcPr>
            <w:tcW w:w="675" w:type="dxa"/>
            <w:vAlign w:val="center"/>
          </w:tcPr>
          <w:p w14:paraId="0FFBDAB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C023E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0D2C36E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44379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B92B94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6DA94F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A9175B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0C01243A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="00157AF1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เมือง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 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http://www.dsd.go.th/uthaithani  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7EEECE07" w14:textId="77777777" w:rsidTr="00C1539D">
        <w:tc>
          <w:tcPr>
            <w:tcW w:w="534" w:type="dxa"/>
          </w:tcPr>
          <w:p w14:paraId="2D7B387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B322CD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6CEF343C" w14:textId="77777777" w:rsidTr="00C1539D">
        <w:tc>
          <w:tcPr>
            <w:tcW w:w="534" w:type="dxa"/>
          </w:tcPr>
          <w:p w14:paraId="2A62DCE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DC1553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4DB9785E" w14:textId="77777777" w:rsidTr="00C1539D">
        <w:tc>
          <w:tcPr>
            <w:tcW w:w="534" w:type="dxa"/>
          </w:tcPr>
          <w:p w14:paraId="2FB3DB6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1F4F72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60262C" w14:textId="77777777" w:rsidR="003B1C0B" w:rsidRDefault="003B1C0B" w:rsidP="00C81DB8">
      <w:pPr>
        <w:spacing w:after="0" w:line="240" w:lineRule="auto"/>
      </w:pPr>
      <w:r>
        <w:separator/>
      </w:r>
    </w:p>
  </w:endnote>
  <w:endnote w:type="continuationSeparator" w:id="0">
    <w:p w14:paraId="7BF39CD6" w14:textId="77777777" w:rsidR="003B1C0B" w:rsidRDefault="003B1C0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97A599" w14:textId="77777777" w:rsidR="003B1C0B" w:rsidRDefault="003B1C0B" w:rsidP="00C81DB8">
      <w:pPr>
        <w:spacing w:after="0" w:line="240" w:lineRule="auto"/>
      </w:pPr>
      <w:r>
        <w:separator/>
      </w:r>
    </w:p>
  </w:footnote>
  <w:footnote w:type="continuationSeparator" w:id="0">
    <w:p w14:paraId="0C77CA41" w14:textId="77777777" w:rsidR="003B1C0B" w:rsidRDefault="003B1C0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4931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C493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7AF1"/>
    <w:rsid w:val="00164004"/>
    <w:rsid w:val="0017533B"/>
    <w:rsid w:val="0018441F"/>
    <w:rsid w:val="0019582A"/>
    <w:rsid w:val="001B1C8D"/>
    <w:rsid w:val="001C4931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47D99"/>
    <w:rsid w:val="00352D56"/>
    <w:rsid w:val="00353030"/>
    <w:rsid w:val="00357299"/>
    <w:rsid w:val="00394708"/>
    <w:rsid w:val="003B1C0B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ACA18-95F0-4E41-A0D9-A5E8B1798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6</Pages>
  <Words>1005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2015-08-03T04:38:00Z</cp:lastPrinted>
  <dcterms:created xsi:type="dcterms:W3CDTF">2015-08-03T01:57:00Z</dcterms:created>
  <dcterms:modified xsi:type="dcterms:W3CDTF">2015-08-03T04:38:00Z</dcterms:modified>
</cp:coreProperties>
</file>