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20:46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6976852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  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675E6956" w14:textId="77777777" w:rsidR="00E503DC" w:rsidRDefault="00E503D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2BFBEBE6" w14:textId="77777777" w:rsidR="00E503DC" w:rsidRDefault="00E503D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5935C00A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EEA075F" w14:textId="77777777" w:rsidTr="00313D38">
        <w:tc>
          <w:tcPr>
            <w:tcW w:w="675" w:type="dxa"/>
            <w:vAlign w:val="center"/>
          </w:tcPr>
          <w:p w14:paraId="57E19197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39B306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39C315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A1D953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BF3660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39E1A1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35B043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25BDD6E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AE8C734" w14:textId="77777777" w:rsidTr="00313D38">
        <w:tc>
          <w:tcPr>
            <w:tcW w:w="675" w:type="dxa"/>
            <w:vAlign w:val="center"/>
          </w:tcPr>
          <w:p w14:paraId="7329D533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6E4F1F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822CAD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9CBC86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ให้แก่ผู้ยื่นคำขอ   แจ้ง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9D5249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0EA702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4CDD6F3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65FFA1A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C48FF37" w14:textId="77777777" w:rsidTr="004E651F">
        <w:tc>
          <w:tcPr>
            <w:tcW w:w="675" w:type="dxa"/>
            <w:vAlign w:val="center"/>
          </w:tcPr>
          <w:p w14:paraId="6F2ED95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35431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14:paraId="7FF328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2E6435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56801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21CAE1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14E84C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3A0768" w14:textId="77777777" w:rsidTr="004E651F">
        <w:tc>
          <w:tcPr>
            <w:tcW w:w="675" w:type="dxa"/>
            <w:vAlign w:val="center"/>
          </w:tcPr>
          <w:p w14:paraId="4773C5E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F7C48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1E055D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EDEB9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18324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F2DA6F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56A408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036D9DB" w14:textId="77777777" w:rsidTr="004E651F">
        <w:tc>
          <w:tcPr>
            <w:tcW w:w="675" w:type="dxa"/>
            <w:vAlign w:val="center"/>
          </w:tcPr>
          <w:p w14:paraId="453AF97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282596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5DAB82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7B4A5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8445B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1894A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B0B6B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3029FE3" w14:textId="77777777" w:rsidTr="004E651F">
        <w:tc>
          <w:tcPr>
            <w:tcW w:w="675" w:type="dxa"/>
            <w:vAlign w:val="center"/>
          </w:tcPr>
          <w:p w14:paraId="235059B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C8F5D7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03013B6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14FC4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4411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A62F6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19F9A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94E54A2" w14:textId="77777777" w:rsidTr="004E651F">
        <w:tc>
          <w:tcPr>
            <w:tcW w:w="675" w:type="dxa"/>
            <w:vAlign w:val="center"/>
          </w:tcPr>
          <w:p w14:paraId="66BC933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B68975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268205A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5206C1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7DF17E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4A3D9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CE35C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AC431FE" w14:textId="77777777" w:rsidTr="004E651F">
        <w:tc>
          <w:tcPr>
            <w:tcW w:w="675" w:type="dxa"/>
            <w:vAlign w:val="center"/>
          </w:tcPr>
          <w:p w14:paraId="1D11876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483FE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16C8CD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0843B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BF608E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8C138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79F71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AC0E218" w14:textId="77777777" w:rsidTr="004E651F">
        <w:tc>
          <w:tcPr>
            <w:tcW w:w="675" w:type="dxa"/>
            <w:vAlign w:val="center"/>
          </w:tcPr>
          <w:p w14:paraId="13BEB4D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62D69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672552E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DEB111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DFB3B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A1EEF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FDCF5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51C0D97" w14:textId="77777777" w:rsidTr="004E651F">
        <w:tc>
          <w:tcPr>
            <w:tcW w:w="675" w:type="dxa"/>
            <w:vAlign w:val="center"/>
          </w:tcPr>
          <w:p w14:paraId="14AE77B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433FF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59E07E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14639A0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18B7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B5271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4D547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2C259C86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 )</w:t>
            </w:r>
          </w:p>
        </w:tc>
      </w:tr>
      <w:tr w:rsidR="00EA6950" w:rsidRPr="000C2AAC" w14:paraId="27185710" w14:textId="77777777" w:rsidTr="00C1539D">
        <w:tc>
          <w:tcPr>
            <w:tcW w:w="534" w:type="dxa"/>
          </w:tcPr>
          <w:p w14:paraId="7042266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4C93C3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14:paraId="323096A2" w14:textId="77777777" w:rsidTr="00C1539D">
        <w:tc>
          <w:tcPr>
            <w:tcW w:w="534" w:type="dxa"/>
          </w:tcPr>
          <w:p w14:paraId="6BD0BA0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17EA29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1053A584" w14:textId="77777777" w:rsidTr="00C1539D">
        <w:tc>
          <w:tcPr>
            <w:tcW w:w="534" w:type="dxa"/>
          </w:tcPr>
          <w:p w14:paraId="0D0F908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928766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0A5C8A2F" w:rsidR="00E503DC" w:rsidRPr="000C2AAC" w:rsidRDefault="00F064C0" w:rsidP="00E503DC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D79D9B" w14:textId="77777777" w:rsidR="000A2409" w:rsidRDefault="000A2409" w:rsidP="00C81DB8">
      <w:pPr>
        <w:spacing w:after="0" w:line="240" w:lineRule="auto"/>
      </w:pPr>
      <w:r>
        <w:separator/>
      </w:r>
    </w:p>
  </w:endnote>
  <w:endnote w:type="continuationSeparator" w:id="0">
    <w:p w14:paraId="55D0ED7E" w14:textId="77777777" w:rsidR="000A2409" w:rsidRDefault="000A240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5DCF9" w14:textId="77777777" w:rsidR="000A2409" w:rsidRDefault="000A2409" w:rsidP="00C81DB8">
      <w:pPr>
        <w:spacing w:after="0" w:line="240" w:lineRule="auto"/>
      </w:pPr>
      <w:r>
        <w:separator/>
      </w:r>
    </w:p>
  </w:footnote>
  <w:footnote w:type="continuationSeparator" w:id="0">
    <w:p w14:paraId="74860EE6" w14:textId="77777777" w:rsidR="000A2409" w:rsidRDefault="000A240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52A5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352A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2409"/>
    <w:rsid w:val="000C2AAC"/>
    <w:rsid w:val="000C466B"/>
    <w:rsid w:val="000F1309"/>
    <w:rsid w:val="00110F0C"/>
    <w:rsid w:val="00132E1B"/>
    <w:rsid w:val="0015729F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352A5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4D4A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1943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03DC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AE374-26A6-4EFC-BBA0-290752A8E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4</TotalTime>
  <Pages>7</Pages>
  <Words>1034</Words>
  <Characters>5897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2015-08-03T04:36:00Z</cp:lastPrinted>
  <dcterms:created xsi:type="dcterms:W3CDTF">2015-08-03T02:16:00Z</dcterms:created>
  <dcterms:modified xsi:type="dcterms:W3CDTF">2015-08-03T04:38:00Z</dcterms:modified>
</cp:coreProperties>
</file>