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6F33F7F" w14:textId="77777777" w:rsidR="00A073BA" w:rsidRDefault="00A073B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CD7A655" w14:textId="77777777" w:rsidR="00A073BA" w:rsidRDefault="00A073B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14:paraId="53653BF4" w14:textId="77777777" w:rsidTr="00313D38">
        <w:tc>
          <w:tcPr>
            <w:tcW w:w="675" w:type="dxa"/>
            <w:vAlign w:val="center"/>
          </w:tcPr>
          <w:p w14:paraId="3AE1E9ED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7D7EABD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1550CA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6D270A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423798C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9ED93E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A504EA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55E5291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3B6CA12" w14:textId="77777777" w:rsidTr="00313D38">
        <w:tc>
          <w:tcPr>
            <w:tcW w:w="675" w:type="dxa"/>
            <w:vAlign w:val="center"/>
          </w:tcPr>
          <w:p w14:paraId="6DB9E41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F7142F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723D9E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56C0FC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ทดสอบฝีมือแรงงาน นับจากวันที่แจ้งมติที่ประชุม</w:t>
            </w:r>
          </w:p>
          <w:p w14:paraId="1DA6CF8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373BC9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A16CB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477DE49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0CBB01D" w14:textId="77777777" w:rsidTr="00313D38">
        <w:tc>
          <w:tcPr>
            <w:tcW w:w="675" w:type="dxa"/>
            <w:vAlign w:val="center"/>
          </w:tcPr>
          <w:p w14:paraId="5672F93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3D09E2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5504E2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4D418E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47CBEF6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5ABC63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9E0F61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264E9C3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แบบคำขอรับรองมาตรฐานฝีมือแรงงาน  แบบ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C9CDE0A" w14:textId="77777777" w:rsidTr="004E651F">
        <w:tc>
          <w:tcPr>
            <w:tcW w:w="675" w:type="dxa"/>
            <w:vAlign w:val="center"/>
          </w:tcPr>
          <w:p w14:paraId="113022F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EBA8D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55D3B9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67B69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77E99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E2C9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D46B5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923A1C4" w14:textId="77777777" w:rsidTr="004E651F">
        <w:tc>
          <w:tcPr>
            <w:tcW w:w="675" w:type="dxa"/>
            <w:vAlign w:val="center"/>
          </w:tcPr>
          <w:p w14:paraId="78FED41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31B41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27ACF9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1E33B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56BDE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64C51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8DB88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1A37DA5" w14:textId="77777777" w:rsidTr="004E651F">
        <w:tc>
          <w:tcPr>
            <w:tcW w:w="675" w:type="dxa"/>
            <w:vAlign w:val="center"/>
          </w:tcPr>
          <w:p w14:paraId="07018AB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13420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27CC85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C324C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0B217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B3881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1C6C5E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4842AEB" w14:textId="77777777" w:rsidTr="004E651F">
        <w:tc>
          <w:tcPr>
            <w:tcW w:w="675" w:type="dxa"/>
            <w:vAlign w:val="center"/>
          </w:tcPr>
          <w:p w14:paraId="6818026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C20ECA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1622B3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C54EA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0BD3E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71974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68983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FE8CFD3" w14:textId="77777777" w:rsidTr="004E651F">
        <w:tc>
          <w:tcPr>
            <w:tcW w:w="675" w:type="dxa"/>
            <w:vAlign w:val="center"/>
          </w:tcPr>
          <w:p w14:paraId="4D6F3AE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34BA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64D7BB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34889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0E164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1CEF8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C18D6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</w:tc>
      </w:tr>
      <w:tr w:rsidR="00EA6950" w:rsidRPr="000C2AAC" w14:paraId="33A85833" w14:textId="77777777" w:rsidTr="00C1539D">
        <w:tc>
          <w:tcPr>
            <w:tcW w:w="534" w:type="dxa"/>
          </w:tcPr>
          <w:p w14:paraId="3179B2C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CBA5E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01539A95" w14:textId="77777777" w:rsidTr="00C1539D">
        <w:tc>
          <w:tcPr>
            <w:tcW w:w="534" w:type="dxa"/>
          </w:tcPr>
          <w:p w14:paraId="5C4C68B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A5A9D5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E89767C" w14:textId="77777777" w:rsidTr="00C1539D">
        <w:tc>
          <w:tcPr>
            <w:tcW w:w="534" w:type="dxa"/>
          </w:tcPr>
          <w:p w14:paraId="7F5DF6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2CA862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1861365E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วันทำการเพื่อเสนอเข้าวาระการประชุม พร้อมจัดทำเอกสารมาตรฐานฝีมือแรงงาน</w:t>
      </w:r>
      <w:r w:rsidR="00A073BA">
        <w:rPr>
          <w:rFonts w:asciiTheme="minorBidi" w:hAnsiTheme="minorBidi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E3AD7" w14:textId="77777777" w:rsidR="007F3B33" w:rsidRDefault="007F3B33" w:rsidP="00C81DB8">
      <w:pPr>
        <w:spacing w:after="0" w:line="240" w:lineRule="auto"/>
      </w:pPr>
      <w:r>
        <w:separator/>
      </w:r>
    </w:p>
  </w:endnote>
  <w:endnote w:type="continuationSeparator" w:id="0">
    <w:p w14:paraId="0A626802" w14:textId="77777777" w:rsidR="007F3B33" w:rsidRDefault="007F3B3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A7A9A" w14:textId="77777777" w:rsidR="007F3B33" w:rsidRDefault="007F3B33" w:rsidP="00C81DB8">
      <w:pPr>
        <w:spacing w:after="0" w:line="240" w:lineRule="auto"/>
      </w:pPr>
      <w:r>
        <w:separator/>
      </w:r>
    </w:p>
  </w:footnote>
  <w:footnote w:type="continuationSeparator" w:id="0">
    <w:p w14:paraId="64F27FD4" w14:textId="77777777" w:rsidR="007F3B33" w:rsidRDefault="007F3B3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7AB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D7AB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7AB6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171AE"/>
    <w:rsid w:val="00760D0B"/>
    <w:rsid w:val="00761FD0"/>
    <w:rsid w:val="00771FD1"/>
    <w:rsid w:val="00781575"/>
    <w:rsid w:val="007851BE"/>
    <w:rsid w:val="00790214"/>
    <w:rsid w:val="00793306"/>
    <w:rsid w:val="007E1E74"/>
    <w:rsid w:val="007F3B33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073BA"/>
    <w:rsid w:val="00A078F3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B7C0C-0E89-4D8B-9B5B-BAC8C818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7</Pages>
  <Words>1076</Words>
  <Characters>6135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2015-08-03T04:32:00Z</cp:lastPrinted>
  <dcterms:created xsi:type="dcterms:W3CDTF">2015-08-03T02:02:00Z</dcterms:created>
  <dcterms:modified xsi:type="dcterms:W3CDTF">2015-08-03T04:32:00Z</dcterms:modified>
</cp:coreProperties>
</file>