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4CA21660" w14:textId="77777777" w:rsidTr="008C1396">
        <w:tc>
          <w:tcPr>
            <w:tcW w:w="675" w:type="dxa"/>
          </w:tcPr>
          <w:p w14:paraId="3BEC0C4A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9A052DD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4697E7BD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34B16B21" w14:textId="77777777" w:rsidTr="008C1396">
        <w:tc>
          <w:tcPr>
            <w:tcW w:w="675" w:type="dxa"/>
          </w:tcPr>
          <w:p w14:paraId="01413D1E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ED24C04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24BAFE10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25/07/2015 15:09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เลขที่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เมือง 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61000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5698 1115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5698 1119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และที่เว็บไซต์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http://www.dsd.go.th/uthaithani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lastRenderedPageBreak/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สามารถยื่นคำขอต่อนายทะเบียนพร้อมด้วยเอกสารหลักฐานตามที่กำหนดไว้ในแบบ ทค</w:t>
      </w:r>
      <w:r w:rsidRPr="000C2AAC">
        <w:rPr>
          <w:rFonts w:asciiTheme="minorBidi" w:hAnsiTheme="minorBidi"/>
          <w:noProof/>
          <w:sz w:val="32"/>
          <w:szCs w:val="32"/>
        </w:rPr>
        <w:t>.1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384B823D" w14:textId="77777777" w:rsidR="008573AF" w:rsidRDefault="008573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43D0330E" w14:textId="77777777" w:rsidR="008573AF" w:rsidRDefault="008573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ขั้นตอนการขอใบอนุญาต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1.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ผู้มีความประสงค์ยื่นคำขอและตรวจสอบความถูกต้องครบถ้วนของเอกสาร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2.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นัดหมายคณะทำงานตรวจสอบ และผู้ยื่นคำขอ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6B44D64A" w14:textId="77777777" w:rsidTr="00313D38">
        <w:tc>
          <w:tcPr>
            <w:tcW w:w="675" w:type="dxa"/>
            <w:vAlign w:val="center"/>
          </w:tcPr>
          <w:p w14:paraId="15679720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421D5AB3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7B2D6814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17FECC6A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4F4CFC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ED4EEB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29D7F83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5D5A4639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17C18279" w14:textId="77777777" w:rsidTr="00313D38">
        <w:tc>
          <w:tcPr>
            <w:tcW w:w="675" w:type="dxa"/>
            <w:vAlign w:val="center"/>
          </w:tcPr>
          <w:p w14:paraId="4ADDD011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A83E754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714E6278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67249771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01D2C20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0D69BF8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2CE4D6F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62169791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แบบคำขอรับใบอนุญาตดำเนินการทดสอบฝีมือคนหางาน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คำขอ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22AA1552" w14:textId="77777777" w:rsidTr="00090552">
        <w:tc>
          <w:tcPr>
            <w:tcW w:w="534" w:type="dxa"/>
          </w:tcPr>
          <w:p w14:paraId="75B72BE7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0F1C35DB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ใบอนุญาตดำเนินการทดสอบฝีมือคนหางาน ฉบับละ</w:t>
            </w:r>
          </w:p>
          <w:p w14:paraId="484ACCA1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78990D8F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03A55F32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เลขที่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78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เมือง</w:t>
            </w:r>
            <w:r w:rsidR="008573AF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   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จ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61000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:0 5698 1115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:0 5698 1119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และที่เว็บไซต์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http://www.dsd.go.th/uthaithani 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688F50FE" w14:textId="77777777" w:rsidTr="00C1539D">
        <w:tc>
          <w:tcPr>
            <w:tcW w:w="534" w:type="dxa"/>
          </w:tcPr>
          <w:p w14:paraId="7200B3B1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FFA8364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149F2934" w14:textId="77777777" w:rsidTr="00C1539D">
        <w:tc>
          <w:tcPr>
            <w:tcW w:w="534" w:type="dxa"/>
          </w:tcPr>
          <w:p w14:paraId="5D230CEB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4B37BC0" w14:textId="42BF2BA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8573AF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1F64675F" w14:textId="77777777" w:rsidTr="00C1539D">
        <w:tc>
          <w:tcPr>
            <w:tcW w:w="534" w:type="dxa"/>
          </w:tcPr>
          <w:p w14:paraId="38FC6910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65754FE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.1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03/08/2558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1A9665" w14:textId="77777777" w:rsidR="00EF587B" w:rsidRDefault="00EF587B" w:rsidP="00C81DB8">
      <w:pPr>
        <w:spacing w:after="0" w:line="240" w:lineRule="auto"/>
      </w:pPr>
      <w:r>
        <w:separator/>
      </w:r>
    </w:p>
  </w:endnote>
  <w:endnote w:type="continuationSeparator" w:id="0">
    <w:p w14:paraId="23E449FF" w14:textId="77777777" w:rsidR="00EF587B" w:rsidRDefault="00EF587B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837EE2" w14:textId="77777777" w:rsidR="00EF587B" w:rsidRDefault="00EF587B" w:rsidP="00C81DB8">
      <w:pPr>
        <w:spacing w:after="0" w:line="240" w:lineRule="auto"/>
      </w:pPr>
      <w:r>
        <w:separator/>
      </w:r>
    </w:p>
  </w:footnote>
  <w:footnote w:type="continuationSeparator" w:id="0">
    <w:p w14:paraId="24E2C2E7" w14:textId="77777777" w:rsidR="00EF587B" w:rsidRDefault="00EF587B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3E73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773E7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3538D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C5B9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73E73"/>
    <w:rsid w:val="00781575"/>
    <w:rsid w:val="007851BE"/>
    <w:rsid w:val="00790214"/>
    <w:rsid w:val="00793306"/>
    <w:rsid w:val="007E1E74"/>
    <w:rsid w:val="00811134"/>
    <w:rsid w:val="0085230C"/>
    <w:rsid w:val="008573AF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EF587B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E380B-77B2-4A3E-8038-5DE4C8522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4</TotalTime>
  <Pages>5</Pages>
  <Words>885</Words>
  <Characters>5049</Characters>
  <Application>Microsoft Office Word</Application>
  <DocSecurity>0</DocSecurity>
  <Lines>42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3</cp:revision>
  <cp:lastPrinted>2015-08-03T04:30:00Z</cp:lastPrinted>
  <dcterms:created xsi:type="dcterms:W3CDTF">2015-08-03T01:53:00Z</dcterms:created>
  <dcterms:modified xsi:type="dcterms:W3CDTF">2015-08-03T04:32:00Z</dcterms:modified>
</cp:coreProperties>
</file>