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2F2F6A92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9A003C" w:rsidRPr="00262A6A">
        <w:rPr>
          <w:rFonts w:asciiTheme="minorBidi" w:hAnsiTheme="minorBidi"/>
          <w:sz w:val="32"/>
          <w:szCs w:val="32"/>
          <w:cs/>
        </w:rPr>
        <w:t>สถาบันพัฒนาฝีมือแรงงานภาค 12 สงขลา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6199D9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12:40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547B11C" w14:textId="77777777" w:rsidR="009A003C" w:rsidRPr="00262A6A" w:rsidRDefault="00A13B6C" w:rsidP="009A003C">
            <w:pPr>
              <w:rPr>
                <w:rFonts w:asciiTheme="minorBidi" w:hAnsiTheme="minorBidi"/>
                <w:i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9A003C"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167 </w:t>
            </w:r>
            <w:r w:rsidR="009A003C"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หมู่ 4 ตำบลเขารูปช้าง อำเภอเมือง จังหวัดสงขลา</w:t>
            </w:r>
          </w:p>
          <w:p w14:paraId="4A624DD9" w14:textId="77777777" w:rsidR="009A003C" w:rsidRPr="00262A6A" w:rsidRDefault="009A003C" w:rsidP="009A003C">
            <w:pPr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</w:pP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โทรศัพท์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: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0-7433-6052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ต่อ 112</w:t>
            </w:r>
          </w:p>
          <w:p w14:paraId="38514D08" w14:textId="77777777" w:rsidR="009A003C" w:rsidRPr="00262A6A" w:rsidRDefault="009A003C" w:rsidP="009A003C">
            <w:pPr>
              <w:rPr>
                <w:rFonts w:asciiTheme="minorBidi" w:hAnsiTheme="minorBidi"/>
                <w:i/>
                <w:iCs/>
                <w:sz w:val="32"/>
                <w:szCs w:val="32"/>
                <w:lang w:bidi="th-TH"/>
              </w:rPr>
            </w:pP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โทรสาร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>: 0-7433-6048</w:t>
            </w:r>
          </w:p>
          <w:p w14:paraId="121102A7" w14:textId="2A3DF0B2" w:rsidR="00094F82" w:rsidRPr="000C2AAC" w:rsidRDefault="00094F82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bookmarkStart w:id="0" w:name="_GoBack"/>
            <w:bookmarkEnd w:id="0"/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57C305AE" w14:textId="77777777" w:rsidTr="009B7715">
        <w:tc>
          <w:tcPr>
            <w:tcW w:w="675" w:type="dxa"/>
          </w:tcPr>
          <w:p w14:paraId="740288E5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04AAB0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6B8F424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1EE2309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71F119A5" w14:textId="77777777" w:rsidTr="009B7715">
        <w:tc>
          <w:tcPr>
            <w:tcW w:w="675" w:type="dxa"/>
          </w:tcPr>
          <w:p w14:paraId="6FBDD653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0D4207E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44EF62CE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2EAE5B4B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7838FCE6" w14:textId="77777777" w:rsidTr="009B7715">
        <w:tc>
          <w:tcPr>
            <w:tcW w:w="675" w:type="dxa"/>
          </w:tcPr>
          <w:p w14:paraId="4971C122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C0B084C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E4A285F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DFB9968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 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 วิธีการ 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 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 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ห้ามมิให้ผู้ประกอบกิจการเรียกหรือรับเงินค่าฝึกอบรมฝีมือแรงงานจากผู้รับการฝึก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AD88054" w14:textId="77777777" w:rsidTr="00313D38">
        <w:tc>
          <w:tcPr>
            <w:tcW w:w="675" w:type="dxa"/>
            <w:vAlign w:val="center"/>
          </w:tcPr>
          <w:p w14:paraId="3D4B06C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24EF60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2A4225B1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6ACD06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6EC37C0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C7AAB8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9134BD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24520D6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CF69E8B" w14:textId="77777777" w:rsidTr="00313D38">
        <w:tc>
          <w:tcPr>
            <w:tcW w:w="675" w:type="dxa"/>
            <w:vAlign w:val="center"/>
          </w:tcPr>
          <w:p w14:paraId="5EC00FE6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92ECE4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63AC974A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F34EABD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นายทะเบียนพิจารณาลงนามอนุมัติและแจ้งสถาน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5C1E545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29654D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C42722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C225A80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50D5625" w14:textId="77777777" w:rsidTr="004E651F">
        <w:tc>
          <w:tcPr>
            <w:tcW w:w="675" w:type="dxa"/>
            <w:vAlign w:val="center"/>
          </w:tcPr>
          <w:p w14:paraId="3C2CFD4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4FCA0C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AAF9C1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กรมพัฒนาธุรกิจการค้า</w:t>
            </w:r>
          </w:p>
        </w:tc>
        <w:tc>
          <w:tcPr>
            <w:tcW w:w="1559" w:type="dxa"/>
          </w:tcPr>
          <w:p w14:paraId="0E0352D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08D654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B7271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076B51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44DA9F6" w14:textId="77777777" w:rsidTr="004E651F">
        <w:tc>
          <w:tcPr>
            <w:tcW w:w="675" w:type="dxa"/>
            <w:vAlign w:val="center"/>
          </w:tcPr>
          <w:p w14:paraId="7BAEA4C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5F4503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38B72E5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667AAFE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BBA1B8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DBE431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7207C4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6201094C" w14:textId="77777777" w:rsidTr="004E651F">
        <w:tc>
          <w:tcPr>
            <w:tcW w:w="675" w:type="dxa"/>
            <w:vAlign w:val="center"/>
          </w:tcPr>
          <w:p w14:paraId="327DEBE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3CEE25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2CE080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5161DD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C8407F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0326B6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94FB5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4A5C5BF7" w14:textId="77777777" w:rsidTr="004E651F">
        <w:tc>
          <w:tcPr>
            <w:tcW w:w="675" w:type="dxa"/>
            <w:vAlign w:val="center"/>
          </w:tcPr>
          <w:p w14:paraId="5CCE87E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A411E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F29123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5AB7EC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F2C3D4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F37156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F3DA12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91A9B62" w14:textId="77777777" w:rsidTr="004E651F">
        <w:tc>
          <w:tcPr>
            <w:tcW w:w="675" w:type="dxa"/>
            <w:vAlign w:val="center"/>
          </w:tcPr>
          <w:p w14:paraId="5440E3C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8701DD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ครูฝึก</w:t>
            </w:r>
          </w:p>
        </w:tc>
        <w:tc>
          <w:tcPr>
            <w:tcW w:w="1843" w:type="dxa"/>
          </w:tcPr>
          <w:p w14:paraId="6035B04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06B942B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C41C1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1B19C1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5BEF06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0CBAB08" w14:textId="77777777" w:rsidTr="004E651F">
        <w:tc>
          <w:tcPr>
            <w:tcW w:w="675" w:type="dxa"/>
            <w:vAlign w:val="center"/>
          </w:tcPr>
          <w:p w14:paraId="7CC7B5E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49A145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14:paraId="760B3B1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7E6303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4D40EB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64625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C2ACB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52899FF" w14:textId="77777777" w:rsidTr="004E651F">
        <w:tc>
          <w:tcPr>
            <w:tcW w:w="675" w:type="dxa"/>
            <w:vAlign w:val="center"/>
          </w:tcPr>
          <w:p w14:paraId="106D2AD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711919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14:paraId="080BF2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D558BE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5E4C63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49495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3497C0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682EDE0" w14:textId="77777777" w:rsidTr="004E651F">
        <w:tc>
          <w:tcPr>
            <w:tcW w:w="675" w:type="dxa"/>
            <w:vAlign w:val="center"/>
          </w:tcPr>
          <w:p w14:paraId="11A8A9F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E8D833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5F05D1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130932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F89F7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AE66D5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4FD5A6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1A14251E" w14:textId="77777777" w:rsidTr="004E651F">
        <w:tc>
          <w:tcPr>
            <w:tcW w:w="675" w:type="dxa"/>
            <w:vAlign w:val="center"/>
          </w:tcPr>
          <w:p w14:paraId="57EC81F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742C78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</w:tc>
        <w:tc>
          <w:tcPr>
            <w:tcW w:w="1843" w:type="dxa"/>
          </w:tcPr>
          <w:p w14:paraId="47ED8E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F7A62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525238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CD0E8C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57FFC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8FD5EFF" w14:textId="77777777" w:rsidTr="004E651F">
        <w:tc>
          <w:tcPr>
            <w:tcW w:w="675" w:type="dxa"/>
            <w:vAlign w:val="center"/>
          </w:tcPr>
          <w:p w14:paraId="11E0B54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4976CA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14:paraId="702F8F1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B924CE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69E61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5090B7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709AB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A4588D0" w14:textId="77777777" w:rsidTr="00C1539D">
        <w:tc>
          <w:tcPr>
            <w:tcW w:w="534" w:type="dxa"/>
          </w:tcPr>
          <w:p w14:paraId="6B32350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02A1A7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21A33C1A" w14:textId="77777777" w:rsidTr="00C1539D">
        <w:tc>
          <w:tcPr>
            <w:tcW w:w="534" w:type="dxa"/>
          </w:tcPr>
          <w:p w14:paraId="089E8802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4D45A9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กรมพัฒนาฝีมือแรงงาน ถ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มิตรไมตรี ดินแดง กทม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.10400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022451707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415 416 417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กล่องรับข้อร้องเรียน เว็ปไซด์กองส่งเสริมการพัฒนาฝมือแรงงาน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www.dsd.go.th/sdpaa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11D12FFF" w14:textId="77777777" w:rsidTr="00C1539D">
        <w:tc>
          <w:tcPr>
            <w:tcW w:w="534" w:type="dxa"/>
          </w:tcPr>
          <w:p w14:paraId="0E45799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A56DFB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 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http://home.dsd.go.th/sdpaa/index.php?option=com_content&amp;amp;amp;view=article&amp;amp;amp;id=123&amp;amp;amp;Itemid=125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09A851" w14:textId="77777777" w:rsidR="003A19DC" w:rsidRDefault="003A19DC" w:rsidP="00C81DB8">
      <w:pPr>
        <w:spacing w:after="0" w:line="240" w:lineRule="auto"/>
      </w:pPr>
      <w:r>
        <w:separator/>
      </w:r>
    </w:p>
  </w:endnote>
  <w:endnote w:type="continuationSeparator" w:id="0">
    <w:p w14:paraId="5870B745" w14:textId="77777777" w:rsidR="003A19DC" w:rsidRDefault="003A19D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3EF153" w14:textId="77777777" w:rsidR="003A19DC" w:rsidRDefault="003A19DC" w:rsidP="00C81DB8">
      <w:pPr>
        <w:spacing w:after="0" w:line="240" w:lineRule="auto"/>
      </w:pPr>
      <w:r>
        <w:separator/>
      </w:r>
    </w:p>
  </w:footnote>
  <w:footnote w:type="continuationSeparator" w:id="0">
    <w:p w14:paraId="6DFDAF85" w14:textId="77777777" w:rsidR="003A19DC" w:rsidRDefault="003A19D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03C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A003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A19DC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003C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86AF0-9B40-4A5C-8506-044D31711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10</Pages>
  <Words>1635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Mr.Theerawut Tadum</cp:lastModifiedBy>
  <cp:revision>83</cp:revision>
  <cp:lastPrinted>2015-03-02T15:12:00Z</cp:lastPrinted>
  <dcterms:created xsi:type="dcterms:W3CDTF">2015-04-23T03:41:00Z</dcterms:created>
  <dcterms:modified xsi:type="dcterms:W3CDTF">2015-08-10T08:33:00Z</dcterms:modified>
</cp:coreProperties>
</file>