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2BF7716E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B83BD8" w:rsidRPr="00262A6A">
        <w:rPr>
          <w:rFonts w:asciiTheme="minorBidi" w:hAnsiTheme="minorBidi"/>
          <w:sz w:val="32"/>
          <w:szCs w:val="32"/>
          <w:cs/>
        </w:rPr>
        <w:t>สถาบันพัฒนาฝีมือแรงงานภาค 12 สงขลา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CBD2585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กองส่งเสริมการพัฒนาฝีมือแรงงาน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8D195FB" w14:textId="25E8945E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  <w:p w14:paraId="56C2533B" w14:textId="4CFCD02D" w:rsidR="00394708" w:rsidRPr="0087182F" w:rsidRDefault="00394708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/>
          <w:noProof/>
          <w:sz w:val="32"/>
          <w:szCs w:val="32"/>
        </w:rPr>
        <w:t>[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สำเนาคู่มือประชาชน</w:t>
      </w:r>
      <w:r w:rsidR="00094F82" w:rsidRPr="000C2AAC">
        <w:rPr>
          <w:rFonts w:asciiTheme="minorBidi" w:hAnsiTheme="minorBidi"/>
          <w:noProof/>
          <w:sz w:val="32"/>
          <w:szCs w:val="32"/>
        </w:rPr>
        <w:t xml:space="preserve">]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 25/05/2558 11:54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743ED356" w14:textId="77777777" w:rsidR="00C77AEA" w:rsidRPr="000C2AAC" w:rsidRDefault="00C77AEA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9B7715">
        <w:tc>
          <w:tcPr>
            <w:tcW w:w="675" w:type="dxa"/>
          </w:tcPr>
          <w:p w14:paraId="08D93DD3" w14:textId="25F72274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3B01C54" w14:textId="77777777" w:rsidR="00B83BD8" w:rsidRPr="00262A6A" w:rsidRDefault="00A13B6C" w:rsidP="00B83BD8">
            <w:pPr>
              <w:rPr>
                <w:rFonts w:asciiTheme="minorBidi" w:hAnsiTheme="minorBidi"/>
                <w:i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B83BD8"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167 </w:t>
            </w:r>
            <w:r w:rsidR="00B83BD8"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หมู่ 4 ตำบลเขารูปช้าง อำเภอเมือง จังหวัดสงขลา</w:t>
            </w:r>
          </w:p>
          <w:p w14:paraId="763BAB30" w14:textId="77777777" w:rsidR="00B83BD8" w:rsidRPr="00262A6A" w:rsidRDefault="00B83BD8" w:rsidP="00B83BD8">
            <w:pPr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โทรศัพท์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: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0-7433-6052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 xml:space="preserve">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>ต่อ 112</w:t>
            </w:r>
          </w:p>
          <w:p w14:paraId="6A23471F" w14:textId="77777777" w:rsidR="00B83BD8" w:rsidRPr="00262A6A" w:rsidRDefault="00B83BD8" w:rsidP="00B83BD8">
            <w:pPr>
              <w:rPr>
                <w:rFonts w:asciiTheme="minorBidi" w:hAnsiTheme="minorBidi"/>
                <w:i/>
                <w:iCs/>
                <w:sz w:val="32"/>
                <w:szCs w:val="32"/>
                <w:lang w:bidi="th-TH"/>
              </w:rPr>
            </w:pPr>
            <w:r w:rsidRPr="00262A6A">
              <w:rPr>
                <w:rFonts w:asciiTheme="minorBidi" w:hAnsiTheme="minorBidi"/>
                <w:i/>
                <w:iCs/>
                <w:sz w:val="32"/>
                <w:szCs w:val="32"/>
                <w:cs/>
              </w:rPr>
              <w:t xml:space="preserve">โทรสาร </w:t>
            </w:r>
            <w:r w:rsidRPr="00262A6A">
              <w:rPr>
                <w:rFonts w:asciiTheme="minorBidi" w:hAnsiTheme="minorBidi"/>
                <w:i/>
                <w:iCs/>
                <w:sz w:val="32"/>
                <w:szCs w:val="32"/>
              </w:rPr>
              <w:t>: 0-7433-6048</w:t>
            </w:r>
          </w:p>
          <w:p w14:paraId="121102A7" w14:textId="16CD7938" w:rsidR="00094F82" w:rsidRPr="000C2AAC" w:rsidRDefault="00094F82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bookmarkStart w:id="0" w:name="_GoBack"/>
            <w:bookmarkEnd w:id="0"/>
            <w:r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  /</w:t>
            </w:r>
            <w:r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74755962" w14:textId="77777777" w:rsidTr="009B7715">
        <w:tc>
          <w:tcPr>
            <w:tcW w:w="675" w:type="dxa"/>
          </w:tcPr>
          <w:p w14:paraId="7D7AC988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2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6A925F7D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1-12/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0C662CA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46CAFDBF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  <w:tr w:rsidR="00094F82" w:rsidRPr="000C2AAC" w14:paraId="0073A5D2" w14:textId="77777777" w:rsidTr="009B7715">
        <w:tc>
          <w:tcPr>
            <w:tcW w:w="675" w:type="dxa"/>
          </w:tcPr>
          <w:p w14:paraId="54F2EC00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654AF52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ศูนย์พัฒนาฝีมือแรงงานกรุงเทพมหานคร ถนนสุขุมวิท เขตวัฒนา กรุงเทพฯ โทร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0 2390 0261-5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เฉพาะผู้ประกอบกิจการที่มีสำนักงานตั้งอยู่ในเขตวัฒนาและเขตพระโขนง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79D67ECE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34CB9082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  <w:tr w:rsidR="00094F82" w:rsidRPr="000C2AAC" w14:paraId="50D2FBDC" w14:textId="77777777" w:rsidTr="009B7715">
        <w:tc>
          <w:tcPr>
            <w:tcW w:w="675" w:type="dxa"/>
          </w:tcPr>
          <w:p w14:paraId="6FAD0D8D" w14:textId="77777777" w:rsidR="00094F82" w:rsidRPr="000C2AAC" w:rsidRDefault="00094F82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CEDD721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ศูนย์พัฒนาฝีมือแรงงานจังหวัดทุกจังหวัด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2B62EA93" w14:textId="77777777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0CCDDE3A" w14:textId="77777777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ที่อยู่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/</w:t>
            </w:r>
            <w:r w:rsidR="00575FAF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โทรศัพท์ สามารถค้นหาได้ทางเว็บไซต์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http://www.dsd.go.th)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7E6E8A41" w14:textId="1324ABD2" w:rsidR="00575FAF" w:rsidRDefault="00575FAF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lastRenderedPageBreak/>
        <w:t xml:space="preserve">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 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หมายเหตุ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</w:p>
    <w:p w14:paraId="7254DDEE" w14:textId="77777777" w:rsidR="008E2900" w:rsidRPr="000C2AAC" w:rsidRDefault="008E2900" w:rsidP="00575FAF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552ED64" w14:textId="77777777" w:rsidR="0065175D" w:rsidRPr="000C2AAC" w:rsidRDefault="0065175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66F77BE" w14:textId="77777777" w:rsidTr="00313D38">
        <w:tc>
          <w:tcPr>
            <w:tcW w:w="675" w:type="dxa"/>
            <w:vAlign w:val="center"/>
          </w:tcPr>
          <w:p w14:paraId="491507E1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46DC1E3A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05806899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A395AAC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75584EF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57D9B1A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5580DA0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4B3975F8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4907EB8C" w14:textId="77777777" w:rsidTr="00313D38">
        <w:tc>
          <w:tcPr>
            <w:tcW w:w="675" w:type="dxa"/>
            <w:vAlign w:val="center"/>
          </w:tcPr>
          <w:p w14:paraId="2D51AD42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317092EC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6C12853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7B34C1A7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31F62B2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BE1C72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2FA1795C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60B98A9F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lastRenderedPageBreak/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50316DE" w14:textId="77777777" w:rsidTr="004E651F">
        <w:tc>
          <w:tcPr>
            <w:tcW w:w="675" w:type="dxa"/>
            <w:vAlign w:val="center"/>
          </w:tcPr>
          <w:p w14:paraId="4FE4486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3B988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ผู้ดำเนินการฝึกเอง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  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7FA3753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กรมพัฒนาฝีมือแรงงาน</w:t>
            </w:r>
          </w:p>
        </w:tc>
        <w:tc>
          <w:tcPr>
            <w:tcW w:w="1559" w:type="dxa"/>
          </w:tcPr>
          <w:p w14:paraId="3CD58E0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7B7BA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E8167E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57BAF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5176647" w14:textId="77777777" w:rsidTr="004E651F">
        <w:tc>
          <w:tcPr>
            <w:tcW w:w="675" w:type="dxa"/>
            <w:vAlign w:val="center"/>
          </w:tcPr>
          <w:p w14:paraId="2291103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32274E4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28F35D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1B6810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258E33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712441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2CA47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706BA7A" w14:textId="77777777" w:rsidTr="004E651F">
        <w:tc>
          <w:tcPr>
            <w:tcW w:w="675" w:type="dxa"/>
            <w:vAlign w:val="center"/>
          </w:tcPr>
          <w:p w14:paraId="0DBB687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9A48B2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687C42A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215931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0B91A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82CE5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D5F95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B56B416" w14:textId="77777777" w:rsidTr="004E651F">
        <w:tc>
          <w:tcPr>
            <w:tcW w:w="675" w:type="dxa"/>
            <w:vAlign w:val="center"/>
          </w:tcPr>
          <w:p w14:paraId="182CA1F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34DD9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5CB0C2A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427A7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0438B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3A4BD0F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99D87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F2D6F25" w14:textId="77777777" w:rsidTr="004E651F">
        <w:tc>
          <w:tcPr>
            <w:tcW w:w="675" w:type="dxa"/>
            <w:vAlign w:val="center"/>
          </w:tcPr>
          <w:p w14:paraId="4847B6C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23C348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5AB8146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62F2B85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495B53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E551AB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1EF2A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59813E34" w14:textId="77777777" w:rsidTr="004E651F">
        <w:tc>
          <w:tcPr>
            <w:tcW w:w="675" w:type="dxa"/>
            <w:vAlign w:val="center"/>
          </w:tcPr>
          <w:p w14:paraId="4D0DB54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1F0790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15ED9C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ED58C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18B12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F59FB6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A0E81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450FBC1" w14:textId="77777777" w:rsidTr="004E651F">
        <w:tc>
          <w:tcPr>
            <w:tcW w:w="675" w:type="dxa"/>
            <w:vAlign w:val="center"/>
          </w:tcPr>
          <w:p w14:paraId="4E3C357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6DB271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50784F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27DF64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5CBC2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1AA37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A297A9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F739DD6" w14:textId="77777777" w:rsidTr="004E651F">
        <w:tc>
          <w:tcPr>
            <w:tcW w:w="675" w:type="dxa"/>
            <w:vAlign w:val="center"/>
          </w:tcPr>
          <w:p w14:paraId="01D6C920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7EE71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01970A6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A7774C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3C6C75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BDA0E9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76D842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A10CF6A" w14:textId="77777777" w:rsidTr="004E651F">
        <w:tc>
          <w:tcPr>
            <w:tcW w:w="675" w:type="dxa"/>
            <w:vAlign w:val="center"/>
          </w:tcPr>
          <w:p w14:paraId="417B1A7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AB4487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14BC36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32945B0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073F0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AD4E4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4610B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D084E93" w14:textId="77777777" w:rsidTr="004E651F">
        <w:tc>
          <w:tcPr>
            <w:tcW w:w="675" w:type="dxa"/>
            <w:vAlign w:val="center"/>
          </w:tcPr>
          <w:p w14:paraId="61F1DCD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6B1FAF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หนังสือรับรองการผ่านการฝึกอบรม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4F503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69E0E4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95B9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22EF58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2351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88B2C68" w14:textId="77777777" w:rsidTr="004E651F">
        <w:tc>
          <w:tcPr>
            <w:tcW w:w="675" w:type="dxa"/>
            <w:vAlign w:val="center"/>
          </w:tcPr>
          <w:p w14:paraId="12BB153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E2A11E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1EFDE8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DC183C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3E868C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608F9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167072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24A179E" w14:textId="77777777" w:rsidTr="004E651F">
        <w:tc>
          <w:tcPr>
            <w:tcW w:w="675" w:type="dxa"/>
            <w:vAlign w:val="center"/>
          </w:tcPr>
          <w:p w14:paraId="2E334A5B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0B83DD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3729C84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8F473A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3506A82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B6D1C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3FCBF7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6EFE9EBA" w14:textId="77777777" w:rsidTr="004E651F">
        <w:tc>
          <w:tcPr>
            <w:tcW w:w="675" w:type="dxa"/>
            <w:vAlign w:val="center"/>
          </w:tcPr>
          <w:p w14:paraId="3F78C4A4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71CA2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40A2D4F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41D08EB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8FF3E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316F7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31F334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B4C1192" w14:textId="77777777" w:rsidTr="004E651F">
        <w:tc>
          <w:tcPr>
            <w:tcW w:w="675" w:type="dxa"/>
            <w:vAlign w:val="center"/>
          </w:tcPr>
          <w:p w14:paraId="391C3C68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0B463EE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20E88E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4B8F2E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64B66A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5ACF8B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7CF6B1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26E58718" w:rsidR="00A13B6C" w:rsidRPr="000C2AAC" w:rsidRDefault="00E90756" w:rsidP="00E9075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sz w:val="32"/>
                <w:szCs w:val="32"/>
                <w:rtl/>
                <w:cs/>
              </w:rPr>
              <w:br/>
            </w:r>
          </w:p>
        </w:tc>
      </w:tr>
    </w:tbl>
    <w:p w14:paraId="25DD3C1F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3AABFE3B" w14:textId="77777777" w:rsidTr="00C1539D">
        <w:tc>
          <w:tcPr>
            <w:tcW w:w="534" w:type="dxa"/>
          </w:tcPr>
          <w:p w14:paraId="204ADB1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72C2EA86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0129FF3D" w14:textId="77777777" w:rsidTr="00C1539D">
        <w:tc>
          <w:tcPr>
            <w:tcW w:w="534" w:type="dxa"/>
          </w:tcPr>
          <w:p w14:paraId="7344F878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FD080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E5D232F" w14:textId="77777777" w:rsidTr="00C1539D">
        <w:tc>
          <w:tcPr>
            <w:tcW w:w="534" w:type="dxa"/>
          </w:tcPr>
          <w:p w14:paraId="433182F4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D79A288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77777777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</w:p>
        </w:tc>
      </w:tr>
    </w:tbl>
    <w:p w14:paraId="036A5900" w14:textId="77777777" w:rsidR="00C1539D" w:rsidRDefault="00C1539D" w:rsidP="00C1539D">
      <w:pPr>
        <w:pStyle w:val="a5"/>
        <w:spacing w:after="0" w:line="240" w:lineRule="auto"/>
        <w:ind w:left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3000C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15/07/2558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ชานนท์ อาคะมา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Subhop Pingta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10A92AA" w14:textId="77777777" w:rsidR="000240B3" w:rsidRDefault="000240B3" w:rsidP="00C81DB8">
      <w:pPr>
        <w:spacing w:after="0" w:line="240" w:lineRule="auto"/>
      </w:pPr>
      <w:r>
        <w:separator/>
      </w:r>
    </w:p>
  </w:endnote>
  <w:endnote w:type="continuationSeparator" w:id="0">
    <w:p w14:paraId="1A0793C0" w14:textId="77777777" w:rsidR="000240B3" w:rsidRDefault="000240B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DF47D7F" w14:textId="77777777" w:rsidR="000240B3" w:rsidRDefault="000240B3" w:rsidP="00C81DB8">
      <w:pPr>
        <w:spacing w:after="0" w:line="240" w:lineRule="auto"/>
      </w:pPr>
      <w:r>
        <w:separator/>
      </w:r>
    </w:p>
  </w:footnote>
  <w:footnote w:type="continuationSeparator" w:id="0">
    <w:p w14:paraId="288BF495" w14:textId="77777777" w:rsidR="000240B3" w:rsidRDefault="000240B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3BD8">
          <w:rPr>
            <w:noProof/>
          </w:rPr>
          <w:t>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B83BD8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0B3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83BD8"/>
    <w:rsid w:val="00B95782"/>
    <w:rsid w:val="00BC5DA7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  <w15:docId w15:val="{DE0F5487-91BD-46DD-804A-F45D3C488E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BF88E6-8B47-45F5-89DA-6879D0D74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649</TotalTime>
  <Pages>14</Pages>
  <Words>2106</Words>
  <Characters>12010</Characters>
  <Application>Microsoft Office Word</Application>
  <DocSecurity>0</DocSecurity>
  <Lines>100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Mr.Theerawut Tadum</cp:lastModifiedBy>
  <cp:revision>83</cp:revision>
  <cp:lastPrinted>2015-03-02T15:12:00Z</cp:lastPrinted>
  <dcterms:created xsi:type="dcterms:W3CDTF">2015-04-23T03:41:00Z</dcterms:created>
  <dcterms:modified xsi:type="dcterms:W3CDTF">2015-08-10T08:31:00Z</dcterms:modified>
</cp:coreProperties>
</file>