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14B264B" w14:textId="77777777" w:rsidR="000B7D34" w:rsidRPr="00262A6A" w:rsidRDefault="00D239AD" w:rsidP="000B7D34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0B7D34" w:rsidRPr="00262A6A">
        <w:rPr>
          <w:rFonts w:asciiTheme="minorBidi" w:hAnsiTheme="minorBidi"/>
          <w:sz w:val="32"/>
          <w:szCs w:val="32"/>
          <w:cs/>
        </w:rPr>
        <w:t>สถาบันพัฒนาฝีมือแรงงานภาค 12 สงขลา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C79CF3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6C09FCC4" w14:textId="77777777" w:rsidTr="008C1396">
        <w:tc>
          <w:tcPr>
            <w:tcW w:w="675" w:type="dxa"/>
          </w:tcPr>
          <w:p w14:paraId="7D8F6010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0654F03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4994C9AE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05104E6" w14:textId="77777777" w:rsidTr="008C1396">
        <w:tc>
          <w:tcPr>
            <w:tcW w:w="675" w:type="dxa"/>
          </w:tcPr>
          <w:p w14:paraId="5632CA49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5873FB0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60A335BA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55A5E4B" w14:textId="77777777" w:rsidR="000B7D34" w:rsidRPr="00262A6A" w:rsidRDefault="00A13B6C" w:rsidP="000B7D34">
            <w:pPr>
              <w:rPr>
                <w:rFonts w:asciiTheme="minorBidi" w:hAnsiTheme="minorBidi"/>
                <w:i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B7D34"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167 </w:t>
            </w:r>
            <w:r w:rsidR="000B7D34"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หมู่ 4 ตำบลเขารูปช้าง อำเภอเมือง จังหวัดสงขลา</w:t>
            </w:r>
          </w:p>
          <w:p w14:paraId="56E05F2D" w14:textId="77777777" w:rsidR="000B7D34" w:rsidRPr="00262A6A" w:rsidRDefault="000B7D34" w:rsidP="000B7D34">
            <w:pPr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โทรศัพท์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: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0-7433-6052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ต่อ 112</w:t>
            </w:r>
          </w:p>
          <w:p w14:paraId="121102A7" w14:textId="198DF567" w:rsidR="00094F82" w:rsidRPr="000C2AAC" w:rsidRDefault="000B7D34" w:rsidP="000B7D34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lastRenderedPageBreak/>
              <w:t xml:space="preserve">โทรสาร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>: 0-7433-6048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39656548" w14:textId="77777777" w:rsidTr="009B7715">
        <w:tc>
          <w:tcPr>
            <w:tcW w:w="675" w:type="dxa"/>
          </w:tcPr>
          <w:p w14:paraId="6F35CDB5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E219728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69B0C3DA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D5678CF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734908BB" w14:textId="77777777" w:rsidTr="009B7715">
        <w:tc>
          <w:tcPr>
            <w:tcW w:w="675" w:type="dxa"/>
          </w:tcPr>
          <w:p w14:paraId="01EB4AF6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AA75DA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41C01EB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268386B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F0CD326" w14:textId="77777777" w:rsidTr="009B7715">
        <w:tc>
          <w:tcPr>
            <w:tcW w:w="675" w:type="dxa"/>
          </w:tcPr>
          <w:p w14:paraId="53E0E00D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50035B3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ศูนย์พัฒนาฝีมือแรงงานจังหวัดทุกจังหวัด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419123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0DC5098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เพิ่มเติมได้ในขณะนั้น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ABBC8C6" w14:textId="77777777" w:rsidTr="00313D38">
        <w:tc>
          <w:tcPr>
            <w:tcW w:w="675" w:type="dxa"/>
            <w:vAlign w:val="center"/>
          </w:tcPr>
          <w:p w14:paraId="3A0D436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9E098A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84CC8E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4C54E3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0577D0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7658EC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E242CF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1CDD8EC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EB9CE83" w14:textId="77777777" w:rsidTr="00313D38">
        <w:tc>
          <w:tcPr>
            <w:tcW w:w="675" w:type="dxa"/>
            <w:vAlign w:val="center"/>
          </w:tcPr>
          <w:p w14:paraId="11125BA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851E12B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837F28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55F2E6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4F851D8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0CBCA7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52431E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89BDEA9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3424FC51" w14:textId="77777777" w:rsidTr="00090552">
        <w:tc>
          <w:tcPr>
            <w:tcW w:w="534" w:type="dxa"/>
          </w:tcPr>
          <w:p w14:paraId="49345E9E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791EA3DE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27817F00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2DF1E683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76C38743" w14:textId="77777777" w:rsidTr="00C1539D">
        <w:tc>
          <w:tcPr>
            <w:tcW w:w="534" w:type="dxa"/>
          </w:tcPr>
          <w:p w14:paraId="09F0894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BCEC75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345A42B8" w14:textId="77777777" w:rsidTr="00C1539D">
        <w:tc>
          <w:tcPr>
            <w:tcW w:w="534" w:type="dxa"/>
          </w:tcPr>
          <w:p w14:paraId="46290A0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F719B2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5CD9277" w14:textId="77777777" w:rsidTr="00C1539D">
        <w:tc>
          <w:tcPr>
            <w:tcW w:w="534" w:type="dxa"/>
          </w:tcPr>
          <w:p w14:paraId="05BE69F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4F4938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F8715" w14:textId="77777777" w:rsidR="00987EF5" w:rsidRDefault="00987EF5" w:rsidP="00C81DB8">
      <w:pPr>
        <w:spacing w:after="0" w:line="240" w:lineRule="auto"/>
      </w:pPr>
      <w:r>
        <w:separator/>
      </w:r>
    </w:p>
  </w:endnote>
  <w:endnote w:type="continuationSeparator" w:id="0">
    <w:p w14:paraId="05101603" w14:textId="77777777" w:rsidR="00987EF5" w:rsidRDefault="00987EF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3D5377" w14:textId="77777777" w:rsidR="00987EF5" w:rsidRDefault="00987EF5" w:rsidP="00C81DB8">
      <w:pPr>
        <w:spacing w:after="0" w:line="240" w:lineRule="auto"/>
      </w:pPr>
      <w:r>
        <w:separator/>
      </w:r>
    </w:p>
  </w:footnote>
  <w:footnote w:type="continuationSeparator" w:id="0">
    <w:p w14:paraId="6FE09111" w14:textId="77777777" w:rsidR="00987EF5" w:rsidRDefault="00987EF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D34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B7D3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B7D34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87EF5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B55D2-E101-411C-9960-4D16C8E64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651</TotalTime>
  <Pages>6</Pages>
  <Words>995</Words>
  <Characters>5676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2015-08-10T08:30:00Z</dcterms:modified>
</cp:coreProperties>
</file>