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14:paraId="16FCEC75" w14:textId="1B282A80" w:rsidR="00D239AD" w:rsidRPr="006E1CD2" w:rsidRDefault="00D239AD" w:rsidP="006E1CD2">
      <w:pPr>
        <w:rPr>
          <w:rFonts w:ascii="Arial" w:eastAsia="Times New Roman" w:hAnsi="Arial" w:cs="Arial"/>
          <w:color w:val="FFFFFF"/>
          <w:sz w:val="6"/>
          <w:szCs w:val="6"/>
          <w:cs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6E1CD2" w:rsidRPr="006E1CD2">
        <w:rPr>
          <w:rFonts w:hint="cs"/>
          <w:sz w:val="24"/>
          <w:szCs w:val="32"/>
          <w:cs/>
        </w:rPr>
        <w:t>สถาบันพัฒนาฝีมือแรงงานภาค 12 สงขลา</w:t>
      </w:r>
      <w:r w:rsidR="006E1CD2" w:rsidRPr="00AF056E">
        <w:rPr>
          <w:rFonts w:ascii="Arial" w:eastAsia="Times New Roman" w:hAnsi="Arial" w:cs="Arial" w:hint="cs"/>
          <w:color w:val="FFFFFF"/>
          <w:sz w:val="6"/>
          <w:szCs w:val="6"/>
          <w:cs/>
        </w:rPr>
        <w:t xml:space="preserve"> 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6FF0CFB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60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12:44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8E10279" w14:textId="77777777" w:rsidR="006E1CD2" w:rsidRPr="00AF056E" w:rsidRDefault="00A13B6C" w:rsidP="006E1CD2">
            <w:pPr>
              <w:spacing w:before="100" w:beforeAutospacing="1" w:after="100" w:afterAutospacing="1" w:line="225" w:lineRule="atLeast"/>
              <w:outlineLvl w:val="2"/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6E1CD2"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</w:rPr>
              <w:t>167  </w:t>
            </w:r>
            <w:r w:rsidR="006E1CD2"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  <w:cs/>
              </w:rPr>
              <w:t xml:space="preserve">หมู่ </w:t>
            </w:r>
            <w:r w:rsidR="006E1CD2"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</w:rPr>
              <w:t xml:space="preserve">4 </w:t>
            </w:r>
            <w:r w:rsidR="006E1CD2"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  <w:cs/>
              </w:rPr>
              <w:t xml:space="preserve">ตำบลเขารูปช้าง อำเภอเมือง จังหวัดสงขลา </w:t>
            </w:r>
            <w:r w:rsidR="006E1CD2"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</w:rPr>
              <w:t>90000</w:t>
            </w:r>
          </w:p>
          <w:p w14:paraId="3B2898FD" w14:textId="77777777" w:rsidR="006E1CD2" w:rsidRPr="00AF056E" w:rsidRDefault="006E1CD2" w:rsidP="006E1CD2">
            <w:pPr>
              <w:spacing w:before="100" w:beforeAutospacing="1" w:after="100" w:afterAutospacing="1" w:line="225" w:lineRule="atLeast"/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</w:rPr>
            </w:pPr>
            <w:r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  <w:cs/>
              </w:rPr>
              <w:t xml:space="preserve">โทรศัทพ์ </w:t>
            </w:r>
            <w:r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</w:rPr>
              <w:t xml:space="preserve">0-7433-6052 </w:t>
            </w:r>
            <w:r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  <w:cs/>
              </w:rPr>
              <w:t xml:space="preserve">โทรสาร </w:t>
            </w:r>
            <w:r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</w:rPr>
              <w:t>0-7433-6048</w:t>
            </w:r>
          </w:p>
          <w:p w14:paraId="121102A7" w14:textId="1237FC91" w:rsidR="00094F82" w:rsidRPr="000C2AAC" w:rsidRDefault="00094F82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bookmarkStart w:id="0" w:name="_GoBack"/>
            <w:bookmarkEnd w:id="0"/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201A1885" w14:textId="77777777" w:rsidTr="009B7715">
        <w:tc>
          <w:tcPr>
            <w:tcW w:w="675" w:type="dxa"/>
          </w:tcPr>
          <w:p w14:paraId="1B5FB90E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24B0F46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5495CB51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11A5C8EE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4E0084FD" w14:textId="77777777" w:rsidTr="009B7715">
        <w:tc>
          <w:tcPr>
            <w:tcW w:w="675" w:type="dxa"/>
          </w:tcPr>
          <w:p w14:paraId="242B79CA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2EBFB32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22108B93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6FC75B25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58727289" w14:textId="77777777" w:rsidTr="009B7715">
        <w:tc>
          <w:tcPr>
            <w:tcW w:w="675" w:type="dxa"/>
          </w:tcPr>
          <w:p w14:paraId="04FAC324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31CFEC4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ศูนย์พัฒนาฝีมือแรงงานจังหวัดทุกจังหวัด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2A667202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3730712C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ให้ผู้ขอรับอนุญาตยื่นคำขอฯ ในเขตจังหวัดที่ศูนย์ฝึกอบรมฝีมือแรงงานของผู้ดำเนินการฝึกนั้นตั้งอยู่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เงื่อนไขการขออนุญาต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 ยื่นคำขอรับอนุญาตรายการเครื่องมือ เครื่องจักรและอุปกรณ์ที่จะนำเข้ามาในราชอาณาจักร เสนอต่อคณะกรรมการส่งเสริมการพัฒนาฝีมือแรงงาน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ผ่านนายทะเบียน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หากคณะกรรมการพิจารณาแล้วเห็นว่าผู้ยื่นคำขอมีเหตุผลความจำเป็นตามวัตถุประสงค์ในการใช้งาน ก็จะให้นายทะเบียนออกหนังสืออนุญาต โดยเป็นไปตามหลักเกณฑ์เป็นไปตามประกาศคณะกรรมการส่งเสริมการพัฒนาฝีมือแรงงาน เรื่อง การอนุญาตรายการเครื่องมือ เครื่องจักรและอุปกรณ์เพื่อใช้ในการฝึกอบรมในศูนย์ฝึกอบรมฝีมือแรงงาน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เมษายน </w:t>
      </w:r>
      <w:r w:rsidRPr="000C2AAC">
        <w:rPr>
          <w:rFonts w:asciiTheme="minorBidi" w:hAnsiTheme="minorBidi"/>
          <w:noProof/>
          <w:sz w:val="32"/>
          <w:szCs w:val="32"/>
        </w:rPr>
        <w:t>2548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การพิจารณาความจำเป็นและความเหมาะสม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เครื่องมือ</w:t>
      </w:r>
      <w:r w:rsidRPr="000C2AAC">
        <w:rPr>
          <w:rFonts w:asciiTheme="minorBidi" w:hAnsiTheme="minorBidi"/>
          <w:noProof/>
          <w:sz w:val="32"/>
          <w:szCs w:val="32"/>
        </w:rPr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เครื่องจักรและอุปกรณ์ ต้องนำเข้ามาเพื่อใช้ในการฝึกอบรมในศูนย์ฝึกอบรมฝีมือแรงงานเท่านั้น และมีจำนวนเหมาะสม สอดคล้องกับสาขาอาชีพที่ดำเนินการฝึก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รายการเครื่องมือ เครื่องจักรและอุปกรณ์ จะต้องเป็นของที่ไม่มีการผลิตภายในประเทศ หรือหากมีการผลิตภายในประเทศ แต่ผู้ดำเนินการฝึกมีความจำเป็นต้องใช้เพื่อการฝึกอบรมฝีมือแรงงาน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รับเรื่องคำขอฯ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ตรวจสอบความครบถ้วนของเอกสารหลักฐานขั้นต้น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เอกสารที่ผ่านการตรวจ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6CD58BBC" w14:textId="77777777" w:rsidTr="00313D38">
        <w:tc>
          <w:tcPr>
            <w:tcW w:w="675" w:type="dxa"/>
            <w:vAlign w:val="center"/>
          </w:tcPr>
          <w:p w14:paraId="39A0CB89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8AD1179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52842C77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3AAC572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เอกสารหลักฐานทั้งหมดที่เกี่ยวข้องและนำเสนอเรื่องเข้าที่ประชุมคณะกรรมการส่งเสริมเพื่อพิจารณา นายทะเบียนนำคำขอเสนอต่อคณะกรรมการส่งเสริมการพัฒนาฝีมือแรงงานพิจารณา</w:t>
            </w:r>
          </w:p>
          <w:p w14:paraId="396575B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0460C186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0EECEA5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1E65848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 ระยะเวลาอาจคาดเคลื่อนได้จาก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กำหนดวาระการประชุมของคณะกรรมการส่งเสริมการพัฒนาฝีมือแรงงาน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  <w:tr w:rsidR="00313D38" w:rsidRPr="000C2AAC" w14:paraId="06FF41F3" w14:textId="77777777" w:rsidTr="00313D38">
        <w:tc>
          <w:tcPr>
            <w:tcW w:w="675" w:type="dxa"/>
            <w:vAlign w:val="center"/>
          </w:tcPr>
          <w:p w14:paraId="575E935F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4888E3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13B86374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3CC1DB4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นายทะเบียนออกหนังสืออนุญาตให้แก่ผู้ยื่นคำขอ</w:t>
            </w:r>
          </w:p>
          <w:p w14:paraId="689C3D9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CF36A0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13658E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0CFDFDD3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คำขออนุญาตรายการเครื่องมือ   เครื่องจักร   และอุปกรณ์ที่นำเข้ามาในราชอาณาจักรเพื่อใช้ฝึกอบรมในศูนย์ฝึกอบรมฝีมือแรงงาน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 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337E5AC" w14:textId="77777777" w:rsidTr="004E651F">
        <w:tc>
          <w:tcPr>
            <w:tcW w:w="675" w:type="dxa"/>
            <w:vAlign w:val="center"/>
          </w:tcPr>
          <w:p w14:paraId="0991C6E5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887FAD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รายการเครื่องมือ เครื่องจักร และอุปกรณ์ที่ขออนุญาต</w:t>
            </w:r>
          </w:p>
        </w:tc>
        <w:tc>
          <w:tcPr>
            <w:tcW w:w="1843" w:type="dxa"/>
          </w:tcPr>
          <w:p w14:paraId="53AEADB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F4A6A3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4D9B70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F4FEC9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8348DF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0811F50" w14:textId="77777777" w:rsidTr="004E651F">
        <w:tc>
          <w:tcPr>
            <w:tcW w:w="675" w:type="dxa"/>
            <w:vAlign w:val="center"/>
          </w:tcPr>
          <w:p w14:paraId="2272CB42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8EC594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สำเนาหนังสือแสดงการจดทะเบียนและวัตถุประสงค์ของกิจการของผู้ขอรับความเห็นชอบนั้น</w:t>
            </w:r>
          </w:p>
        </w:tc>
        <w:tc>
          <w:tcPr>
            <w:tcW w:w="1843" w:type="dxa"/>
          </w:tcPr>
          <w:p w14:paraId="0E2AACE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637C9C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545739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46F876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5AB1CE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3F3AA0C" w14:textId="77777777" w:rsidTr="004E651F">
        <w:tc>
          <w:tcPr>
            <w:tcW w:w="675" w:type="dxa"/>
            <w:vAlign w:val="center"/>
          </w:tcPr>
          <w:p w14:paraId="049B25E5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F096FE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สำเนาใบอนุญาตจัดตั้งศูนย์ฝึกอบรมฝีมือแรงงาน</w:t>
            </w:r>
          </w:p>
        </w:tc>
        <w:tc>
          <w:tcPr>
            <w:tcW w:w="1843" w:type="dxa"/>
          </w:tcPr>
          <w:p w14:paraId="38169CC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688558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747005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9E464E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9FF588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76DDBD8" w14:textId="77777777" w:rsidTr="004E651F">
        <w:tc>
          <w:tcPr>
            <w:tcW w:w="675" w:type="dxa"/>
            <w:vAlign w:val="center"/>
          </w:tcPr>
          <w:p w14:paraId="65CF965A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7C7EE9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หนังสือมอบอำนาจทำการแทนนิติบุคคล ในกรณีผู้ยื่นคำ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ขอเป็นนิติบุคคล</w:t>
            </w:r>
          </w:p>
        </w:tc>
        <w:tc>
          <w:tcPr>
            <w:tcW w:w="1843" w:type="dxa"/>
          </w:tcPr>
          <w:p w14:paraId="7C19B06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0092836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FC770E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14:paraId="714395D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8D7BCA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66F3071" w14:textId="77777777" w:rsidTr="004E651F">
        <w:tc>
          <w:tcPr>
            <w:tcW w:w="675" w:type="dxa"/>
            <w:vAlign w:val="center"/>
          </w:tcPr>
          <w:p w14:paraId="6C979A4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F06611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แผนที่แสดงที่ตั้งศูนย์ฝึกอบรมฝีมือแรงงาน</w:t>
            </w:r>
          </w:p>
        </w:tc>
        <w:tc>
          <w:tcPr>
            <w:tcW w:w="1843" w:type="dxa"/>
          </w:tcPr>
          <w:p w14:paraId="02C7C4B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4D16E2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17B9C5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E28D19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EFCE1C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2C6F34A0" w14:textId="77777777" w:rsidTr="00C1539D">
        <w:tc>
          <w:tcPr>
            <w:tcW w:w="534" w:type="dxa"/>
          </w:tcPr>
          <w:p w14:paraId="62A23704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42577BD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022451707 http://www.dsd.go.th)</w:t>
            </w:r>
          </w:p>
        </w:tc>
      </w:tr>
      <w:tr w:rsidR="00EA6950" w:rsidRPr="000C2AAC" w14:paraId="4C4D876C" w14:textId="77777777" w:rsidTr="00C1539D">
        <w:tc>
          <w:tcPr>
            <w:tcW w:w="534" w:type="dxa"/>
          </w:tcPr>
          <w:p w14:paraId="4142A2FC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473749D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02 245 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14:paraId="58427ADE" w14:textId="77777777" w:rsidTr="00C1539D">
        <w:tc>
          <w:tcPr>
            <w:tcW w:w="534" w:type="dxa"/>
          </w:tcPr>
          <w:p w14:paraId="555112A6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2455109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เอกสารและรายละเอียด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สามารถดาวโหลดเอกสารได้ที่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2538F8" w14:textId="77777777" w:rsidR="004F4069" w:rsidRDefault="004F4069" w:rsidP="00C81DB8">
      <w:pPr>
        <w:spacing w:after="0" w:line="240" w:lineRule="auto"/>
      </w:pPr>
      <w:r>
        <w:separator/>
      </w:r>
    </w:p>
  </w:endnote>
  <w:endnote w:type="continuationSeparator" w:id="0">
    <w:p w14:paraId="4FC247E9" w14:textId="77777777" w:rsidR="004F4069" w:rsidRDefault="004F4069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698EC6" w14:textId="77777777" w:rsidR="004F4069" w:rsidRDefault="004F4069" w:rsidP="00C81DB8">
      <w:pPr>
        <w:spacing w:after="0" w:line="240" w:lineRule="auto"/>
      </w:pPr>
      <w:r>
        <w:separator/>
      </w:r>
    </w:p>
  </w:footnote>
  <w:footnote w:type="continuationSeparator" w:id="0">
    <w:p w14:paraId="2BC389BB" w14:textId="77777777" w:rsidR="004F4069" w:rsidRDefault="004F4069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1CD2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6E1CD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4F4069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6E1CD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A3581-0A35-4C77-AACD-E7B3F9243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650</TotalTime>
  <Pages>7</Pages>
  <Words>1107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Mr.Theerawut Tadum</cp:lastModifiedBy>
  <cp:revision>83</cp:revision>
  <cp:lastPrinted>2015-03-02T15:12:00Z</cp:lastPrinted>
  <dcterms:created xsi:type="dcterms:W3CDTF">2015-04-23T03:41:00Z</dcterms:created>
  <dcterms:modified xsi:type="dcterms:W3CDTF">2015-08-10T08:18:00Z</dcterms:modified>
</cp:coreProperties>
</file>