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การขออนุญาตจัดตั้งศูนย์ฝึกอบรมฝีมือแรงงาน</w:t>
      </w:r>
    </w:p>
    <w:p w14:paraId="1A00EE47" w14:textId="77777777" w:rsidR="004E35D5" w:rsidRPr="004E35D5" w:rsidRDefault="00D239AD" w:rsidP="004E35D5">
      <w:pPr>
        <w:rPr>
          <w:rFonts w:ascii="Arial" w:eastAsia="Times New Roman" w:hAnsi="Arial" w:cs="Arial"/>
          <w:color w:val="FFFFFF"/>
          <w:sz w:val="6"/>
          <w:szCs w:val="6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4E35D5" w:rsidRPr="004E35D5">
        <w:rPr>
          <w:rFonts w:hint="cs"/>
          <w:b/>
          <w:bCs/>
          <w:sz w:val="24"/>
          <w:szCs w:val="32"/>
          <w:cs/>
        </w:rPr>
        <w:t>สถาบันพัฒนาฝีมือแรงงานภาค 12 สงขลา</w:t>
      </w:r>
      <w:r w:rsidR="004E35D5" w:rsidRPr="004E35D5">
        <w:rPr>
          <w:rFonts w:ascii="Arial" w:eastAsia="Times New Roman" w:hAnsi="Arial" w:cs="Arial" w:hint="cs"/>
          <w:color w:val="FFFFFF"/>
          <w:sz w:val="6"/>
          <w:szCs w:val="6"/>
          <w:cs/>
        </w:rPr>
        <w:t xml:space="preserve"> 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CE3077F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การขออนุญาตจัดตั้งศูนย์ฝึกอบรมฝีมือแรงงาน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20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การขออนุญาตจัดตั้งศูนย์ฝึกอบรมฝีมือแรงงาน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25/05/2558 12:42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5A41A31" w14:textId="77777777" w:rsidR="004E35D5" w:rsidRPr="00AF056E" w:rsidRDefault="00A13B6C" w:rsidP="004E35D5">
            <w:pPr>
              <w:spacing w:before="100" w:beforeAutospacing="1" w:after="100" w:afterAutospacing="1" w:line="225" w:lineRule="atLeast"/>
              <w:outlineLvl w:val="2"/>
              <w:rPr>
                <w:rFonts w:asciiTheme="minorBidi" w:eastAsia="Times New Roman" w:hAnsiTheme="minorBidi"/>
                <w:i/>
                <w:iCs/>
                <w:color w:val="000000" w:themeColor="text1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4E35D5" w:rsidRPr="00AF056E">
              <w:rPr>
                <w:rFonts w:asciiTheme="minorBidi" w:eastAsia="Times New Roman" w:hAnsiTheme="minorBidi"/>
                <w:i/>
                <w:iCs/>
                <w:color w:val="000000" w:themeColor="text1"/>
                <w:sz w:val="32"/>
                <w:szCs w:val="32"/>
              </w:rPr>
              <w:t>167  </w:t>
            </w:r>
            <w:r w:rsidR="004E35D5" w:rsidRPr="00AF056E">
              <w:rPr>
                <w:rFonts w:asciiTheme="minorBidi" w:eastAsia="Times New Roman" w:hAnsiTheme="minorBidi"/>
                <w:i/>
                <w:iCs/>
                <w:color w:val="000000" w:themeColor="text1"/>
                <w:sz w:val="32"/>
                <w:szCs w:val="32"/>
                <w:cs/>
              </w:rPr>
              <w:t xml:space="preserve">หมู่ </w:t>
            </w:r>
            <w:r w:rsidR="004E35D5" w:rsidRPr="00AF056E">
              <w:rPr>
                <w:rFonts w:asciiTheme="minorBidi" w:eastAsia="Times New Roman" w:hAnsiTheme="minorBidi"/>
                <w:i/>
                <w:iCs/>
                <w:color w:val="000000" w:themeColor="text1"/>
                <w:sz w:val="32"/>
                <w:szCs w:val="32"/>
              </w:rPr>
              <w:t xml:space="preserve">4 </w:t>
            </w:r>
            <w:r w:rsidR="004E35D5" w:rsidRPr="00AF056E">
              <w:rPr>
                <w:rFonts w:asciiTheme="minorBidi" w:eastAsia="Times New Roman" w:hAnsiTheme="minorBidi"/>
                <w:i/>
                <w:iCs/>
                <w:color w:val="000000" w:themeColor="text1"/>
                <w:sz w:val="32"/>
                <w:szCs w:val="32"/>
                <w:cs/>
              </w:rPr>
              <w:t xml:space="preserve">ตำบลเขารูปช้าง อำเภอเมือง จังหวัดสงขลา </w:t>
            </w:r>
            <w:r w:rsidR="004E35D5" w:rsidRPr="00AF056E">
              <w:rPr>
                <w:rFonts w:asciiTheme="minorBidi" w:eastAsia="Times New Roman" w:hAnsiTheme="minorBidi"/>
                <w:i/>
                <w:iCs/>
                <w:color w:val="000000" w:themeColor="text1"/>
                <w:sz w:val="32"/>
                <w:szCs w:val="32"/>
              </w:rPr>
              <w:t>90000</w:t>
            </w:r>
          </w:p>
          <w:p w14:paraId="438DA7D6" w14:textId="77777777" w:rsidR="004E35D5" w:rsidRPr="00AF056E" w:rsidRDefault="004E35D5" w:rsidP="004E35D5">
            <w:pPr>
              <w:spacing w:before="100" w:beforeAutospacing="1" w:after="100" w:afterAutospacing="1" w:line="225" w:lineRule="atLeast"/>
              <w:rPr>
                <w:rFonts w:asciiTheme="minorBidi" w:eastAsia="Times New Roman" w:hAnsiTheme="minorBidi"/>
                <w:i/>
                <w:iCs/>
                <w:color w:val="000000" w:themeColor="text1"/>
                <w:sz w:val="32"/>
                <w:szCs w:val="32"/>
              </w:rPr>
            </w:pPr>
            <w:r w:rsidRPr="00AF056E">
              <w:rPr>
                <w:rFonts w:asciiTheme="minorBidi" w:eastAsia="Times New Roman" w:hAnsiTheme="minorBidi"/>
                <w:i/>
                <w:iCs/>
                <w:color w:val="000000" w:themeColor="text1"/>
                <w:sz w:val="32"/>
                <w:szCs w:val="32"/>
                <w:cs/>
              </w:rPr>
              <w:t xml:space="preserve">โทรศัทพ์ </w:t>
            </w:r>
            <w:r w:rsidRPr="00AF056E">
              <w:rPr>
                <w:rFonts w:asciiTheme="minorBidi" w:eastAsia="Times New Roman" w:hAnsiTheme="minorBidi"/>
                <w:i/>
                <w:iCs/>
                <w:color w:val="000000" w:themeColor="text1"/>
                <w:sz w:val="32"/>
                <w:szCs w:val="32"/>
              </w:rPr>
              <w:t xml:space="preserve">0-7433-6052 </w:t>
            </w:r>
            <w:r w:rsidRPr="00AF056E">
              <w:rPr>
                <w:rFonts w:asciiTheme="minorBidi" w:eastAsia="Times New Roman" w:hAnsiTheme="minorBidi"/>
                <w:i/>
                <w:iCs/>
                <w:color w:val="000000" w:themeColor="text1"/>
                <w:sz w:val="32"/>
                <w:szCs w:val="32"/>
                <w:cs/>
              </w:rPr>
              <w:t xml:space="preserve">โทรสาร </w:t>
            </w:r>
            <w:r w:rsidRPr="00AF056E">
              <w:rPr>
                <w:rFonts w:asciiTheme="minorBidi" w:eastAsia="Times New Roman" w:hAnsiTheme="minorBidi"/>
                <w:i/>
                <w:iCs/>
                <w:color w:val="000000" w:themeColor="text1"/>
                <w:sz w:val="32"/>
                <w:szCs w:val="32"/>
              </w:rPr>
              <w:t>0-7433-6048</w:t>
            </w:r>
          </w:p>
          <w:p w14:paraId="121102A7" w14:textId="761CB04B" w:rsidR="00094F82" w:rsidRPr="000C2AAC" w:rsidRDefault="00094F82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bookmarkStart w:id="0" w:name="_GoBack"/>
            <w:bookmarkEnd w:id="0"/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14:paraId="60F924BD" w14:textId="77777777" w:rsidTr="009B7715">
        <w:tc>
          <w:tcPr>
            <w:tcW w:w="675" w:type="dxa"/>
          </w:tcPr>
          <w:p w14:paraId="6689E3E3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2F8609E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1-12/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1D9F6F7B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0884929C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14:paraId="1D1BC5F4" w14:textId="77777777" w:rsidTr="009B7715">
        <w:tc>
          <w:tcPr>
            <w:tcW w:w="675" w:type="dxa"/>
          </w:tcPr>
          <w:p w14:paraId="51035E18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093DAD17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ศูนย์พัฒนาฝีมือแรงงานกรุงเทพมหานคร ถนนสุขุมวิท เขตวัฒนา กรุงเพฯ โทร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0 2390 0261-5/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1E261430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35E13E32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เฉพาะผู้ประกอบกิจการที่มีสำนักงานตั้งอยู่ในเขตวัฒนาและเขตพระโขนง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</w:tc>
      </w:tr>
      <w:tr w:rsidR="00094F82" w:rsidRPr="000C2AAC" w14:paraId="24A552F7" w14:textId="77777777" w:rsidTr="009B7715">
        <w:tc>
          <w:tcPr>
            <w:tcW w:w="675" w:type="dxa"/>
          </w:tcPr>
          <w:p w14:paraId="4D85E78C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510D1C2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ศูนย์พัฒนาฝีมือแรงงานจังหวัดทุกจังหวัด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114BC889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2358E712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ให้ผู้ขอรับอนุญาตยื่นในเขตจังหวัดที่ศูนย์ฝึกอบรมฝีมือแรงงานนั้นตั้งอยู่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เงื่อนไขการจัดตั้งศูนย์ฝึกอบรมฝีมือแรงงาน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สถานประกอบกิจการต้องมีสถานที่ฝึกที่ได้จัดไว้เป็นสัดส่วนแยกจากหน่วยประกอบกิจการ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ศูนย์ฝึกอบรมฝีมือแรงงาน ต้องมีความพร้อมและความเหมาะสมในเรื่อง สถานที่ เครื่องมือ เครื่องจักรอุปกรณ์ หรือสิ่งอำนวยความสะดวก และจะต้องได้รับอนุญาตจากนายทะเบียน ซึ่งเป็นไปตามประกาศคณะกรรมการส่งเสริมการพัฒนาฝีมือแรงงาน เรื่อง หลักเกณฑ์ วิธีการและเงื่อนไขการจดตั้งศูนย์ฝึกอบรมฝีมือแรงงาน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มิถุนายน </w:t>
      </w:r>
      <w:r w:rsidRPr="000C2AAC">
        <w:rPr>
          <w:rFonts w:asciiTheme="minorBidi" w:hAnsiTheme="minorBidi"/>
          <w:noProof/>
          <w:sz w:val="32"/>
          <w:szCs w:val="32"/>
        </w:rPr>
        <w:t>2546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สถานที่ เครื่องมือ เครื่องจักรอุปกรณ์ หรือสิ่งอำนวยความสะดวก ต้องมีลักษณะเหมาะสมสำหรับการฝึกอบรมฝีมือแรงงานตามสาขาอาชีพที่รัฐมนตรีว่าการกระทรวงแรงงานประกาศกำหนด และต้องมีสภาพที่ดีและมีความปลอดภัย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การพิจารณาอนุญาต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เมื่อนายทะเบียนตรวจสอบแล้วเห็นว่าผู้ยื่นคำขอ มีความพร้อมและความเหมาะสมจะออกใบอนุญาตจัดตั้งศูนย์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ฝึกอบรมฝีมือแรงงานให้แก่ผู้ยื่นคำขอ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ในกรณีที่นายทะเบียนไม่ให้ความเห็นชอบให้แจ้งเป็นหนังสือพร้อมเหตุผล สิทธิ และระยะเวลาในการอุทธรณ์ให้ผู้ยื่นคำขอทราบ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กรณีใบอนุญาตจัดตั้งศูนย์ฝึกอบรมฝีมือแรงงานสูญหาย ถูกทำลาย หรือชำรุด ลบเลือนในสาระสำคัญ ให้ผู้ขอรับอนุญาตจัดตั้งศูนย์ฝึกอบรมฝีมือแรงงานขอรับใบแทนใบอนุญาต โดยยื่นคำขอพร้อมแนบใบอนุญาต ที่ชำรุดหรือหลักฐานการลงบันทึกประจำวันของพนักงานสอบสวนว่าใบอนุญาตสูญหาย เพื่อประกอบการพิจารณาผู้รับอนุญาตต้องแสดงใบอนุญาตจัดตั้งศูนย์ฝึกอบรมฝีมือแรงงาน ไว้ในที่เปิดเผยและเห็นได้ง่าย ณ ศูนย์ฝึกอบรมฝีมือแรงงาน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ผู้ยื่นคำขอ เจ้าหน้าที่ตรวจสอบความครบถ้วนของเอกสารและลงทะเบียนเอกสาร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7520B72A" w14:textId="77777777" w:rsidTr="00313D38">
        <w:tc>
          <w:tcPr>
            <w:tcW w:w="675" w:type="dxa"/>
            <w:vAlign w:val="center"/>
          </w:tcPr>
          <w:p w14:paraId="756C94C2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193DE2C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00BF1608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3DBCCE6E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เจ้าหน้าที่ออก ตรวจสอบพร้อมของสถานที่ฝึก เครื่องจักร อุปกรณ์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0F481B2C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5C47115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19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2D70425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46ACFADC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34631E21" w14:textId="77777777" w:rsidTr="00313D38">
        <w:tc>
          <w:tcPr>
            <w:tcW w:w="675" w:type="dxa"/>
            <w:vAlign w:val="center"/>
          </w:tcPr>
          <w:p w14:paraId="031FC005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741639BC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13B1CACD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6BDDB70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นายทะเบียนพิจารณาให้ความเห็นชอบและออกใบอนุญาต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ให้แก่ผู้ยื่นคำขอ   แจ้งสถานประกอบกิจการมารับหนังสือรับรอง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5C981DAB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52B71BFC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55B97DD8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481DA581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lastRenderedPageBreak/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และเอกสารอื่น ๆ ที่เกี่ยวข้องตามรายละเอียดในแบบฟอร์ม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คำขอรับอนุญาตจัดตั้งศูนย์ฝึกอบรมฝีมือแรงงาน 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 ศร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436004A2" w14:textId="77777777" w:rsidTr="004E651F">
        <w:tc>
          <w:tcPr>
            <w:tcW w:w="675" w:type="dxa"/>
            <w:vAlign w:val="center"/>
          </w:tcPr>
          <w:p w14:paraId="5987B0C7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595A57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14:paraId="18FAE5D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6C50F1E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85D019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23139DA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29403B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2594178C" w14:textId="77777777" w:rsidTr="004E651F">
        <w:tc>
          <w:tcPr>
            <w:tcW w:w="675" w:type="dxa"/>
            <w:vAlign w:val="center"/>
          </w:tcPr>
          <w:p w14:paraId="559EA3AD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1FA021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กรณีห้างหุ้นส่วนสามัญ สำเนาบัตรประชาชนของผู้เป็นห้างหุ้นส่วนทุกคน</w:t>
            </w:r>
          </w:p>
        </w:tc>
        <w:tc>
          <w:tcPr>
            <w:tcW w:w="1843" w:type="dxa"/>
          </w:tcPr>
          <w:p w14:paraId="2F2FB2F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3F2139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08E72C0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278FDE2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54A7C6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5075D446" w14:textId="77777777" w:rsidTr="004E651F">
        <w:tc>
          <w:tcPr>
            <w:tcW w:w="675" w:type="dxa"/>
            <w:vAlign w:val="center"/>
          </w:tcPr>
          <w:p w14:paraId="3D58274F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9E8C62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กรณีห้างหุ้นส่วนสามัญ สำเนาทะเบียนบ้านของผู้เป็นห้างหุ้นส่วนทุกคน</w:t>
            </w:r>
          </w:p>
        </w:tc>
        <w:tc>
          <w:tcPr>
            <w:tcW w:w="1843" w:type="dxa"/>
          </w:tcPr>
          <w:p w14:paraId="7207D3A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314FEB7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6208EB7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B3D95F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4AEC98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229BD160" w14:textId="77777777" w:rsidTr="004E651F">
        <w:tc>
          <w:tcPr>
            <w:tcW w:w="675" w:type="dxa"/>
            <w:vAlign w:val="center"/>
          </w:tcPr>
          <w:p w14:paraId="535D5CEB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3FC274E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กรณีห้างหุ้นส่วนสามัญ บัญชีรายชื่อผู้เป็นหุ้นส่วนทุกคน</w:t>
            </w:r>
          </w:p>
        </w:tc>
        <w:tc>
          <w:tcPr>
            <w:tcW w:w="1843" w:type="dxa"/>
          </w:tcPr>
          <w:p w14:paraId="220B40A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24BBD06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5437172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607FDFD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24BA856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4EBEDFF4" w14:textId="77777777" w:rsidTr="004E651F">
        <w:tc>
          <w:tcPr>
            <w:tcW w:w="675" w:type="dxa"/>
            <w:vAlign w:val="center"/>
          </w:tcPr>
          <w:p w14:paraId="4EBC225F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27F6FD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 หนังสือรับรองของนายทะเบียนหุ้นส่วนบริษัท</w:t>
            </w:r>
          </w:p>
        </w:tc>
        <w:tc>
          <w:tcPr>
            <w:tcW w:w="1843" w:type="dxa"/>
          </w:tcPr>
          <w:p w14:paraId="0DF1DF4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130F504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4D888BF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A6D5A9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20393BF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660D73B9" w14:textId="77777777" w:rsidTr="004E651F">
        <w:tc>
          <w:tcPr>
            <w:tcW w:w="675" w:type="dxa"/>
            <w:vAlign w:val="center"/>
          </w:tcPr>
          <w:p w14:paraId="0BA27055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1BC147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 หนังสือรับรองของนายทะเบียนหุ้นส่วนบริษัท</w:t>
            </w:r>
          </w:p>
        </w:tc>
        <w:tc>
          <w:tcPr>
            <w:tcW w:w="1843" w:type="dxa"/>
          </w:tcPr>
          <w:p w14:paraId="5769094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73965EC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6ABF050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3D2FFC5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74F13F1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3A4C65A0" w14:textId="77777777" w:rsidTr="004E651F">
        <w:tc>
          <w:tcPr>
            <w:tcW w:w="675" w:type="dxa"/>
            <w:vAlign w:val="center"/>
          </w:tcPr>
          <w:p w14:paraId="2D1D667C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BF17A9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 สำเนาบัตรประจำตัวประชาชนของผู้มีอำนาจทำการแทนนิติบุคคล</w:t>
            </w:r>
          </w:p>
        </w:tc>
        <w:tc>
          <w:tcPr>
            <w:tcW w:w="1843" w:type="dxa"/>
          </w:tcPr>
          <w:p w14:paraId="59F7C62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11795F7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8514DB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6220849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148B2D0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18210C49" w14:textId="77777777" w:rsidTr="004E651F">
        <w:tc>
          <w:tcPr>
            <w:tcW w:w="675" w:type="dxa"/>
            <w:vAlign w:val="center"/>
          </w:tcPr>
          <w:p w14:paraId="1FE3886A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6F5037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 สำเนาทะเบียนบ้านของผู้มีอำนาจทำการแทนนิติบุคคล</w:t>
            </w:r>
          </w:p>
        </w:tc>
        <w:tc>
          <w:tcPr>
            <w:tcW w:w="1843" w:type="dxa"/>
          </w:tcPr>
          <w:p w14:paraId="309254C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78CB35D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26DCD03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02BE16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2E734B6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ไม่มีค่าธรรมเนียม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กองส่งเสริมการพัฒนาฝีมือแรงงาน 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lastRenderedPageBreak/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 02 245 1707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415,416,417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)</w:t>
            </w:r>
          </w:p>
        </w:tc>
      </w:tr>
      <w:tr w:rsidR="00EA6950" w:rsidRPr="000C2AAC" w14:paraId="07B8E52D" w14:textId="77777777" w:rsidTr="00C1539D">
        <w:tc>
          <w:tcPr>
            <w:tcW w:w="534" w:type="dxa"/>
          </w:tcPr>
          <w:p w14:paraId="46E1082A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202FD36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10400 http://www.dsd.go.th)</w:t>
            </w:r>
          </w:p>
        </w:tc>
      </w:tr>
      <w:tr w:rsidR="00EA6950" w:rsidRPr="000C2AAC" w14:paraId="4984B4E1" w14:textId="77777777" w:rsidTr="00C1539D">
        <w:tc>
          <w:tcPr>
            <w:tcW w:w="534" w:type="dxa"/>
          </w:tcPr>
          <w:p w14:paraId="5B3C99AE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EE09A1A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19BFC3C4" w14:textId="77777777" w:rsidTr="00C1539D">
        <w:tc>
          <w:tcPr>
            <w:tcW w:w="534" w:type="dxa"/>
          </w:tcPr>
          <w:p w14:paraId="031C08FD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5917EF1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แบบฟอร์มที่ใช้ยื่น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สามารถดาวโหลดได้ที่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5E3B49" w14:textId="77777777" w:rsidR="007F7A5A" w:rsidRDefault="007F7A5A" w:rsidP="00C81DB8">
      <w:pPr>
        <w:spacing w:after="0" w:line="240" w:lineRule="auto"/>
      </w:pPr>
      <w:r>
        <w:separator/>
      </w:r>
    </w:p>
  </w:endnote>
  <w:endnote w:type="continuationSeparator" w:id="0">
    <w:p w14:paraId="16D91503" w14:textId="77777777" w:rsidR="007F7A5A" w:rsidRDefault="007F7A5A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7C098E" w14:textId="77777777" w:rsidR="007F7A5A" w:rsidRDefault="007F7A5A" w:rsidP="00C81DB8">
      <w:pPr>
        <w:spacing w:after="0" w:line="240" w:lineRule="auto"/>
      </w:pPr>
      <w:r>
        <w:separator/>
      </w:r>
    </w:p>
  </w:footnote>
  <w:footnote w:type="continuationSeparator" w:id="0">
    <w:p w14:paraId="62915660" w14:textId="77777777" w:rsidR="007F7A5A" w:rsidRDefault="007F7A5A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E35D5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4E35D5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35D5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7F7A5A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  <w15:docId w15:val="{DE0F5487-91BD-46DD-804A-F45D3C48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4271C4-5304-4E16-B853-D515CC6F1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653</TotalTime>
  <Pages>7</Pages>
  <Words>1126</Words>
  <Characters>6422</Characters>
  <Application>Microsoft Office Word</Application>
  <DocSecurity>0</DocSecurity>
  <Lines>53</Lines>
  <Paragraphs>15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Mr.Theerawut Tadum</cp:lastModifiedBy>
  <cp:revision>83</cp:revision>
  <cp:lastPrinted>2015-03-02T15:12:00Z</cp:lastPrinted>
  <dcterms:created xsi:type="dcterms:W3CDTF">2015-04-23T03:41:00Z</dcterms:created>
  <dcterms:modified xsi:type="dcterms:W3CDTF">2015-08-10T08:15:00Z</dcterms:modified>
</cp:coreProperties>
</file>