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การขอรับรองมาตรฐานฝีมือแรงงานของผู้ประกอบอาชีพ</w:t>
      </w:r>
    </w:p>
    <w:p w14:paraId="16FCEC75" w14:textId="07A0CD35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5306F3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สถาบันพัฒนาฝีมือแรงงานภาค 12 สงขลา</w:t>
      </w:r>
      <w:bookmarkStart w:id="0" w:name="_GoBack"/>
      <w:bookmarkEnd w:id="0"/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F55A03B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การขอรับรองมาตรฐานฝีมือแรงงานของผู้ประกอบอาชีพ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55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การขอรับรองมาตรฐานฝีมือแรงงานของผู้ประกอบอาชีพ </w:t>
      </w:r>
      <w:r w:rsidR="00094F82" w:rsidRPr="000C2AAC">
        <w:rPr>
          <w:rFonts w:asciiTheme="minorBidi" w:hAnsiTheme="minorBidi"/>
          <w:noProof/>
          <w:sz w:val="32"/>
          <w:szCs w:val="32"/>
        </w:rPr>
        <w:t>25/05/2558 11:25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 ชั้น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 ถนนมิตรไมตรี ดินแดง กรุงเทพฯ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10400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:0 2245 1822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 xml:space="preserve">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:0 2643 4987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และส่วนภูมิภาคตามรายละเอียดที่เว็บไซต์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http://www.dsd.go.th/DSD/Home/Agency 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lastRenderedPageBreak/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14:paraId="40473E58" w14:textId="77777777" w:rsidTr="009B7715">
        <w:tc>
          <w:tcPr>
            <w:tcW w:w="675" w:type="dxa"/>
          </w:tcPr>
          <w:p w14:paraId="3FC6A282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25534C3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1-12/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59D5E705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E0C7DE9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14:paraId="2CD0EEC1" w14:textId="77777777" w:rsidTr="009B7715">
        <w:tc>
          <w:tcPr>
            <w:tcW w:w="675" w:type="dxa"/>
          </w:tcPr>
          <w:p w14:paraId="082F82A0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1B2E0A2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ศูนย์พัฒนาฝีมือแรงงานกรุงเทพมหานคร ถนนสุขุมวิท เขตวัฒนา กรุงเทพฯ 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0 2390 0261-5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เฉพาะผู้ประกอบกิจการที่มีสำนักงานตั้งอยู่ในเขตวัฒนาและเขตพระโขนง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66607CA4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1E9A9EF5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14:paraId="63C2E113" w14:textId="77777777" w:rsidTr="009B7715">
        <w:tc>
          <w:tcPr>
            <w:tcW w:w="675" w:type="dxa"/>
          </w:tcPr>
          <w:p w14:paraId="66641C1B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9972847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ศูนย์พัฒนาฝีมือแรงงานจังหวัดทุกจังหวัด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26F0F7EC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0563E132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ผู้มีความประสงค์ยื่นแบบคำรับรองมาตรฐานฝีมือแรงงาน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 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พร้อมเอกสารแนบคำขอยื่น โดยมีการประสานการจัดทำร่วมกันกับหน่วยงานของกรม และยื่นเอกสารการจัดทำรายละเอียด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ซึ่งหากคณะกรรมการส่งเสริมการพัฒนาฝีมือแรงงานให้การรับรองมาตรฐานดังกล่าวแล้ว นายทะเบียนจะลงนามในหนังสือรับรองมาตรฐานฝีมือแรงงาน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 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ซึ่งสถานประกอบกิจการสามารถนำมาตรฐานฝีมือแรงงานไปใช้ทดสอบกับลูกจ้างของตนเพื่อวัดทักษะฝีมือ ความรู้และความสามารถ และออกหนังสือรับรองการผ่านการทดสอบได้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โดยให้รายงานผลการทดสอบมาตรฐานฝีมือแรงงาน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และหากใช้มาตรฐานฝีมือแรงงานไประยะหนึ่งแล้ว มีการปรับเปลี่ยนเทคโนโลยีหรือขั้นตอนการปฏิบัติงาน สามารถดำเนินการปรับปรุงได้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รายละเอียดตามเอกสารแนบ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ผู้มีความประสงค์ยื่นคำขอตามแบบ รมฐ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.1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และเจ้าหน้าที่ตรวจสอบเอกสารแนบ และรายละเอียดมาตรฐานฝีมือแรงงาน จำนวน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รายการในแบบตามคำขอตามแบบ รมฐ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.2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07A58894" w14:textId="77777777" w:rsidTr="00313D38">
        <w:tc>
          <w:tcPr>
            <w:tcW w:w="675" w:type="dxa"/>
            <w:vAlign w:val="center"/>
          </w:tcPr>
          <w:p w14:paraId="464192A8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5CA4216E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1FA3501B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5744D8CD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สำนักพัฒนามาตรฐานและทดสอบฝีมือแรงงานนัดประชุมคณะอนุกรรมการกำหนดมาตรฐานฝีมือแรงงานแห่งชาติในสาขาอาชีพที่เกี่ยวข้องกับการรับรอง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 xml:space="preserve">มาตรฐานฝีมือแรงงานตามมาตรา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พิจารณามาตรฐานฝีมือแรงงานของผู้ประกอบอาชีพ  โดยแจ้งให้ผู้ยื่นคำขอมาชี้แจง และเจ้าหน้าที่ของหน่วยงานของกรมพัฒนาฝีมือแรงงานที่รับคำขอมาร่วมชี้แจง</w:t>
            </w:r>
          </w:p>
          <w:p w14:paraId="073E04C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7149BA4D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23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47D19C7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E52C03C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1DB27B95" w14:textId="77777777" w:rsidTr="00313D38">
        <w:tc>
          <w:tcPr>
            <w:tcW w:w="675" w:type="dxa"/>
            <w:vAlign w:val="center"/>
          </w:tcPr>
          <w:p w14:paraId="747553E1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541FCED5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634E9107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581E969A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หากคณะอนุกรรมการฯ มีมติแก้ไขปรับปรุงมาตรฐานฝีมือแรงงานของผู้ประกอบอาชีพ ให้ผู้ยื่นคำขอแก้ไขมาตรฐานฯและส่งคืนให้สำนักพัฒนามาตรฐานและทดสอบฝีมือแรงงาน นับจากวันที่แจ้งมติที่ประชุม</w:t>
            </w:r>
          </w:p>
          <w:p w14:paraId="288482B7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7E97681D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1182253C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48DB3CA6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0A3744B5" w14:textId="77777777" w:rsidTr="00313D38">
        <w:tc>
          <w:tcPr>
            <w:tcW w:w="675" w:type="dxa"/>
            <w:vAlign w:val="center"/>
          </w:tcPr>
          <w:p w14:paraId="633BBD59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05DBDE58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5EED95BB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5B9616E0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คณะกรรมการส่งเสริมการพัฒนาฝีมือแรงงานพิจารณาให้ความเห็นชอบ โดย ผู้ยื่นคำขอหรือผู้แทนเข้าร่วมชี้แจงรายละเอียด</w:t>
            </w:r>
          </w:p>
          <w:p w14:paraId="27F87774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020B5C16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08D85B4A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6F32C833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คณะกรรมการส่งเสริมฯ มีการประชุมเดือนละ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ครั้ง   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โดยปกติการจัดประชุมในวันพฤหัสบดีสัปดาห์ที่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ของทุกเดือน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 )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55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แบบคำขอรับรองมาตรฐานฝีมือแรงงาน 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44D754F" w14:textId="77777777" w:rsidTr="004E651F">
        <w:tc>
          <w:tcPr>
            <w:tcW w:w="675" w:type="dxa"/>
            <w:vAlign w:val="center"/>
          </w:tcPr>
          <w:p w14:paraId="05538596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03876F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แบบการตรวจคำขอรับรองมาตรฐานฝีมือแรงงาน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.2</w:t>
            </w:r>
          </w:p>
        </w:tc>
        <w:tc>
          <w:tcPr>
            <w:tcW w:w="1843" w:type="dxa"/>
          </w:tcPr>
          <w:p w14:paraId="41382F9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2387135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0FFED09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D96249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405F9D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402D9CF3" w14:textId="77777777" w:rsidTr="004E651F">
        <w:tc>
          <w:tcPr>
            <w:tcW w:w="675" w:type="dxa"/>
            <w:vAlign w:val="center"/>
          </w:tcPr>
          <w:p w14:paraId="1A9A1BE3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52C922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หนังสือรับรองมาตรฐานฝีมือแรงงาน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</w:t>
            </w:r>
          </w:p>
        </w:tc>
        <w:tc>
          <w:tcPr>
            <w:tcW w:w="1843" w:type="dxa"/>
          </w:tcPr>
          <w:p w14:paraId="39F0C9D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657B78B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4CD224B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4D7A1C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F67121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4B092C9B" w14:textId="77777777" w:rsidTr="004E651F">
        <w:tc>
          <w:tcPr>
            <w:tcW w:w="675" w:type="dxa"/>
            <w:vAlign w:val="center"/>
          </w:tcPr>
          <w:p w14:paraId="30EAF0A4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01E9FA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หนังสือรับรองผู้ผ่านการทดสอบมาตรฐานฝีมือแรงงาน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.4</w:t>
            </w:r>
          </w:p>
        </w:tc>
        <w:tc>
          <w:tcPr>
            <w:tcW w:w="1843" w:type="dxa"/>
          </w:tcPr>
          <w:p w14:paraId="71E01FA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3E2B8D9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27E44CD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C64FCF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94A862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แจ้งภายหลังการทดสอบมาตรฐาน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5DB6EC3E" w14:textId="77777777" w:rsidTr="004E651F">
        <w:tc>
          <w:tcPr>
            <w:tcW w:w="675" w:type="dxa"/>
            <w:vAlign w:val="center"/>
          </w:tcPr>
          <w:p w14:paraId="3A01171E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6E0A77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แบบรายงานผล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การทดสอบมาตรฐานฝีมือแรงงาน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.5</w:t>
            </w:r>
          </w:p>
        </w:tc>
        <w:tc>
          <w:tcPr>
            <w:tcW w:w="1843" w:type="dxa"/>
          </w:tcPr>
          <w:p w14:paraId="0384C08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กรมพัฒนาฝีมือ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แรงงาน</w:t>
            </w:r>
          </w:p>
        </w:tc>
        <w:tc>
          <w:tcPr>
            <w:tcW w:w="1559" w:type="dxa"/>
          </w:tcPr>
          <w:p w14:paraId="16DB5F3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1</w:t>
            </w:r>
          </w:p>
        </w:tc>
        <w:tc>
          <w:tcPr>
            <w:tcW w:w="1701" w:type="dxa"/>
          </w:tcPr>
          <w:p w14:paraId="78E0050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2E1E7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5544A6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แจ้งภายหลังการ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ทดสอบมาตรฐาน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70237432" w14:textId="77777777" w:rsidTr="004E651F">
        <w:tc>
          <w:tcPr>
            <w:tcW w:w="675" w:type="dxa"/>
            <w:vAlign w:val="center"/>
          </w:tcPr>
          <w:p w14:paraId="4D91E169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0815FA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รายงานผลการพิจารณาทบทวนมาตรฐานฝีมือแรงงานประจำปี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.6</w:t>
            </w:r>
          </w:p>
        </w:tc>
        <w:tc>
          <w:tcPr>
            <w:tcW w:w="1843" w:type="dxa"/>
          </w:tcPr>
          <w:p w14:paraId="2E3F295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4822A85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4A08CA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E4109A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01D53C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ไม่มีค่าธรรมเนียม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 ชั้น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2245 1822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:0 2643 4987)</w:t>
            </w:r>
          </w:p>
        </w:tc>
      </w:tr>
      <w:tr w:rsidR="00EA6950" w:rsidRPr="000C2AAC" w14:paraId="4E2ADA3B" w14:textId="77777777" w:rsidTr="00C1539D">
        <w:tc>
          <w:tcPr>
            <w:tcW w:w="534" w:type="dxa"/>
          </w:tcPr>
          <w:p w14:paraId="1B2D94E2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EB5592D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62761A3C" w14:textId="77777777" w:rsidTr="00C1539D">
        <w:tc>
          <w:tcPr>
            <w:tcW w:w="534" w:type="dxa"/>
          </w:tcPr>
          <w:p w14:paraId="5D02DCD4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1DE9139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022451707 http://www.dsd.go.th)</w:t>
            </w:r>
          </w:p>
        </w:tc>
      </w:tr>
      <w:tr w:rsidR="00EA6950" w:rsidRPr="000C2AAC" w14:paraId="05294ADC" w14:textId="77777777" w:rsidTr="00C1539D">
        <w:tc>
          <w:tcPr>
            <w:tcW w:w="534" w:type="dxa"/>
          </w:tcPr>
          <w:p w14:paraId="67D96A87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AD8AB1D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รมฐ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ถึง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1.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คณะกรรมการส่งเสริมฯ มีการประชุมเดือนละ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ครั้ง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โดยปกติการจัดประชุมในวันพฤหัสบดีสัปดาห์ที่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ของทุกเดือน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2.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การเสนอเรื่องเข้าที่ประชุมคณะกรรมการส่งเสริมฯ ต้องแจ้งหน่วยงานของกรมพัฒนาฝีมือแรงงานที่สถานประกอบกิจการ ยื่นแบบขอรับรองมาตรฐานฝีมือแรงงานของผู้ประกอบอาชีพให้สำนักพัฒนามาตรฐานและทดสอบฝีมือแรงงานทราบ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เพื่อเสนอเข้าวาระการประชุม พร้อมจัดทำเอกสารมาตรฐานฝีมือแรงงาน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จำนวน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ชุด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3.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รณีคณะกรรมการส่งเสริมการพัฒนาฝีมือไม่เห็นชอบหรือมีข้อแก้ไขต้องนำเข้าคณะกรรมการตามมติที่ประชุม โดยมีระยะเวลาการประชุมตามที่กำหนด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โดยปกติการจัดประชุมในวันพฤหัสบดีสัปดาห์ที่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ของทุกเดือน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4.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แจ้งผลการพิจารณาต่อผู้ยื่นคำขอ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250854" w14:textId="77777777" w:rsidR="007377EE" w:rsidRDefault="007377EE" w:rsidP="00C81DB8">
      <w:pPr>
        <w:spacing w:after="0" w:line="240" w:lineRule="auto"/>
      </w:pPr>
      <w:r>
        <w:separator/>
      </w:r>
    </w:p>
  </w:endnote>
  <w:endnote w:type="continuationSeparator" w:id="0">
    <w:p w14:paraId="1CE538E4" w14:textId="77777777" w:rsidR="007377EE" w:rsidRDefault="007377EE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7974D2" w14:textId="77777777" w:rsidR="007377EE" w:rsidRDefault="007377EE" w:rsidP="00C81DB8">
      <w:pPr>
        <w:spacing w:after="0" w:line="240" w:lineRule="auto"/>
      </w:pPr>
      <w:r>
        <w:separator/>
      </w:r>
    </w:p>
  </w:footnote>
  <w:footnote w:type="continuationSeparator" w:id="0">
    <w:p w14:paraId="2F59FF01" w14:textId="77777777" w:rsidR="007377EE" w:rsidRDefault="007377EE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306F3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5306F3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306F3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377EE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DE0F5487-91BD-46DD-804A-F45D3C48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EBB90B-AFAD-4323-9C4F-8A2060492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650</TotalTime>
  <Pages>7</Pages>
  <Words>1199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Mr.Theerawut Tadum</cp:lastModifiedBy>
  <cp:revision>83</cp:revision>
  <cp:lastPrinted>2015-03-02T15:12:00Z</cp:lastPrinted>
  <dcterms:created xsi:type="dcterms:W3CDTF">2015-04-23T03:41:00Z</dcterms:created>
  <dcterms:modified xsi:type="dcterms:W3CDTF">2015-08-10T08:08:00Z</dcterms:modified>
</cp:coreProperties>
</file>