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การขอใบอนุญาต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5FAD0A03" w:rsidR="00D239AD" w:rsidRPr="00394708" w:rsidRDefault="00D239AD" w:rsidP="00D239AD">
      <w:pPr>
        <w:spacing w:after="0" w:line="240" w:lineRule="auto"/>
        <w:rPr>
          <w:rFonts w:asciiTheme="minorBidi" w:hAnsiTheme="minorBidi" w:hint="cs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A45061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สถาบันพัฒนาฝีมือแรงงานภาค 12 สงขลา</w:t>
      </w:r>
      <w:bookmarkStart w:id="0" w:name="_GoBack"/>
      <w:bookmarkEnd w:id="0"/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AB40974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แก้ไขเพิ่มเติม ฉบับที่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.2537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ฉบับที่ 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.2544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596DBF50" w14:textId="77777777" w:rsidTr="008C1396">
        <w:tc>
          <w:tcPr>
            <w:tcW w:w="675" w:type="dxa"/>
          </w:tcPr>
          <w:p w14:paraId="43C9B885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CB8A64D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14:paraId="42D0A599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0D68B8D2" w14:textId="77777777" w:rsidTr="008C1396">
        <w:tc>
          <w:tcPr>
            <w:tcW w:w="675" w:type="dxa"/>
          </w:tcPr>
          <w:p w14:paraId="62514D02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404239C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0DD7085E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การขอใบอนุญาต  การดำเนินการทดสอบฝีมือคนหางาน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094F82" w:rsidRPr="000C2AAC">
        <w:rPr>
          <w:rFonts w:asciiTheme="minorBidi" w:hAnsiTheme="minorBidi"/>
          <w:noProof/>
          <w:sz w:val="32"/>
          <w:szCs w:val="32"/>
        </w:rPr>
        <w:t>)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 ชั้น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อาคารกรมพัฒนาฝีมือแรงงาน ถนน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lastRenderedPageBreak/>
              <w:t xml:space="preserve">มิตรไมตรี ดินแดง กรุงเทพฯ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10400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:0 2245 4837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:0 2247 9421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และส่วนภูมิภาคตามรายละเอียดที่เว็บไซต์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http://www.dsd.go.th/DSD/Home/Agency 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14:paraId="2AD2FD26" w14:textId="77777777" w:rsidTr="009B7715">
        <w:tc>
          <w:tcPr>
            <w:tcW w:w="675" w:type="dxa"/>
          </w:tcPr>
          <w:p w14:paraId="05870C63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8F2D901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ศูนย์พัฒนาฝีมือแรงงานกรุงเทพมหานคร ถนนสุขุมวิท เขตวัฒนา กรุงเทพฯ โทร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0 2390 0261-5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เฉพาะผู้ประกอบกิจการที่มีสำนักงานตั้งอยู่ในเขตวัฒนาและเขตพระโขนง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077BC732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329575BF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14:paraId="47706633" w14:textId="77777777" w:rsidTr="009B7715">
        <w:tc>
          <w:tcPr>
            <w:tcW w:w="675" w:type="dxa"/>
          </w:tcPr>
          <w:p w14:paraId="7B466FB2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837F826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1-12/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7637A6A3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5000BD71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14:paraId="42C00FAE" w14:textId="77777777" w:rsidTr="009B7715">
        <w:tc>
          <w:tcPr>
            <w:tcW w:w="675" w:type="dxa"/>
          </w:tcPr>
          <w:p w14:paraId="3E0D9DAD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B66C5F3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ศูนย์พัฒนาฝีมือแรงงานจังหวัดทุกจังหวัด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20C4B56D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3570C847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www.dsd.go.th)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สามารถยื่นคำขอต่อนายทะเบียนพร้อมด้วยเอกสารหลักฐานตามที่กำหนดไว้ในแบบ ทค</w:t>
      </w:r>
      <w:r w:rsidRPr="000C2AAC">
        <w:rPr>
          <w:rFonts w:asciiTheme="minorBidi" w:hAnsiTheme="minorBidi"/>
          <w:noProof/>
          <w:sz w:val="32"/>
          <w:szCs w:val="32"/>
        </w:rPr>
        <w:t>.1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 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ขั้นตอนการขอใบอนุญาต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1.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ผู้มีความประสงค์ยื่นคำขอและตรวจสอบความถูกต้องครบถ้วนของเอกสาร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2.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นัดหมายคณะทำงานตรวจสอบ และผู้ยื่นคำขอ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3B2DDDA2" w14:textId="77777777" w:rsidTr="00313D38">
        <w:tc>
          <w:tcPr>
            <w:tcW w:w="675" w:type="dxa"/>
            <w:vAlign w:val="center"/>
          </w:tcPr>
          <w:p w14:paraId="5D264F6A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21C1811B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1782BC5B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0D80B6D8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เจ้าหน้าที่ตรวจสอบความพร้อมของสถานที่ เครื่องจักร เครื่องมือและ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อุปกรณ์ และแจ้งผลการตรวจสอบ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 ไม่ผ่านการ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ตรวจสอบ ต้องทำการแก้ไขปรับปรุง ขึ้นอยู่กับ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ความพร้อมของผู้ยื่นคำขอเพื่อกำหนดวันเข้าตรวจสอบอีกครั้งหนึ่ง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1DF33065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159467D0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795F5739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59A21C8B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40D5F1CD" w14:textId="77777777" w:rsidTr="00313D38">
        <w:tc>
          <w:tcPr>
            <w:tcW w:w="675" w:type="dxa"/>
            <w:vAlign w:val="center"/>
          </w:tcPr>
          <w:p w14:paraId="699C6139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2F4AAB96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5EA57833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0D012D26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14:paraId="012DBE82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52F24170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2C55914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57F72F14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แบบคำขอรับใบอนุญาตดำเนินการทดสอบฝีมือ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คนหางาน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การขอใบอนุญาต คำขอ ฉบับละ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14:paraId="50813AE4" w14:textId="77777777" w:rsidTr="00090552">
        <w:tc>
          <w:tcPr>
            <w:tcW w:w="534" w:type="dxa"/>
          </w:tcPr>
          <w:p w14:paraId="6AAA0FA6" w14:textId="77777777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19274CC4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การขอใบอนุญาต ใบอนุญาตดำเนินการทดสอบฝีมือคนหางาน ฉบับละ</w:t>
            </w:r>
          </w:p>
          <w:p w14:paraId="13B8BF8A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5,000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198DDC9" w14:textId="77777777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 ชั้น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อาคารกรมพัฒนาฝีมือแรงงาน ถนนมิตรไมตรี ดินแดง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2245 4837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:0 2247 9421)</w:t>
            </w:r>
          </w:p>
        </w:tc>
      </w:tr>
      <w:tr w:rsidR="00EA6950" w:rsidRPr="000C2AAC" w14:paraId="49C2420A" w14:textId="77777777" w:rsidTr="00C1539D">
        <w:tc>
          <w:tcPr>
            <w:tcW w:w="534" w:type="dxa"/>
          </w:tcPr>
          <w:p w14:paraId="08BD12A0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88036C6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เขตดินแดง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14:paraId="5EB7685D" w14:textId="77777777" w:rsidTr="00C1539D">
        <w:tc>
          <w:tcPr>
            <w:tcW w:w="534" w:type="dxa"/>
          </w:tcPr>
          <w:p w14:paraId="3C6C59FE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3C52F61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6AF0D4E2" w14:textId="77777777" w:rsidTr="00C1539D">
        <w:tc>
          <w:tcPr>
            <w:tcW w:w="534" w:type="dxa"/>
          </w:tcPr>
          <w:p w14:paraId="3D2BA69B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EA35496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.1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lastRenderedPageBreak/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ตัวอย่างแบบฟอร์ม สามารถดาวน์โหลดได้ที่เว็บไซต์ สำนักพัฒนามาตรฐานและทดสอบฝีมือแรงงาน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http://www.dsd.go.th/standard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</w:t>
      </w:r>
      <w:r w:rsidRPr="000C2AAC">
        <w:rPr>
          <w:rFonts w:asciiTheme="minorBidi" w:hAnsiTheme="minorBidi"/>
          <w:noProof/>
          <w:sz w:val="32"/>
          <w:szCs w:val="32"/>
        </w:rPr>
        <w:t>http://home.dsd.go.th/standard/old/dsst/form/table_download_form.htm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AB7165" w14:textId="77777777" w:rsidR="00620FBE" w:rsidRDefault="00620FBE" w:rsidP="00C81DB8">
      <w:pPr>
        <w:spacing w:after="0" w:line="240" w:lineRule="auto"/>
      </w:pPr>
      <w:r>
        <w:separator/>
      </w:r>
    </w:p>
  </w:endnote>
  <w:endnote w:type="continuationSeparator" w:id="0">
    <w:p w14:paraId="7D0A971D" w14:textId="77777777" w:rsidR="00620FBE" w:rsidRDefault="00620FBE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221AD9" w14:textId="77777777" w:rsidR="00620FBE" w:rsidRDefault="00620FBE" w:rsidP="00C81DB8">
      <w:pPr>
        <w:spacing w:after="0" w:line="240" w:lineRule="auto"/>
      </w:pPr>
      <w:r>
        <w:separator/>
      </w:r>
    </w:p>
  </w:footnote>
  <w:footnote w:type="continuationSeparator" w:id="0">
    <w:p w14:paraId="15B0A69B" w14:textId="77777777" w:rsidR="00620FBE" w:rsidRDefault="00620FBE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45061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A4506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20FBE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5061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  <w15:docId w15:val="{DE0F5487-91BD-46DD-804A-F45D3C48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B19BC6-EC85-4BD0-B1B2-99042689B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650</TotalTime>
  <Pages>6</Pages>
  <Words>1018</Words>
  <Characters>5804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Mr.Theerawut Tadum</cp:lastModifiedBy>
  <cp:revision>83</cp:revision>
  <cp:lastPrinted>2015-03-02T15:12:00Z</cp:lastPrinted>
  <dcterms:created xsi:type="dcterms:W3CDTF">2015-04-23T03:41:00Z</dcterms:created>
  <dcterms:modified xsi:type="dcterms:W3CDTF">2015-08-10T07:55:00Z</dcterms:modified>
</cp:coreProperties>
</file>