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717926" w:rsidRDefault="00D239AD" w:rsidP="00D239AD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717926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717926">
        <w:rPr>
          <w:rFonts w:ascii="TH SarabunPSK" w:hAnsi="TH SarabunPSK" w:cs="TH SarabunPSK"/>
          <w:b/>
          <w:bCs/>
          <w:noProof/>
          <w:sz w:val="32"/>
          <w:szCs w:val="32"/>
        </w:rPr>
        <w:t>(</w:t>
      </w:r>
      <w:r w:rsidR="00C81DB8" w:rsidRPr="00717926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717926">
        <w:rPr>
          <w:rFonts w:ascii="TH SarabunPSK" w:hAnsi="TH SarabunPSK" w:cs="TH SarabunPSK"/>
          <w:b/>
          <w:bCs/>
          <w:noProof/>
          <w:sz w:val="32"/>
          <w:szCs w:val="32"/>
        </w:rPr>
        <w:t>)</w:t>
      </w:r>
    </w:p>
    <w:p w:rsidR="00D239AD" w:rsidRPr="00717926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717926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717926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="00326D5A" w:rsidRPr="00717926">
        <w:rPr>
          <w:rFonts w:ascii="TH SarabunPSK" w:hAnsi="TH SarabunPSK" w:cs="TH SarabunPSK"/>
          <w:sz w:val="32"/>
          <w:szCs w:val="32"/>
          <w:cs/>
          <w:lang w:bidi="th-TH"/>
        </w:rPr>
        <w:t xml:space="preserve">  </w:t>
      </w:r>
      <w:r w:rsidRPr="00717926">
        <w:rPr>
          <w:rFonts w:ascii="TH SarabunPSK" w:hAnsi="TH SarabunPSK" w:cs="TH SarabunPSK"/>
          <w:sz w:val="32"/>
          <w:szCs w:val="32"/>
          <w:lang w:bidi="th-TH"/>
        </w:rPr>
        <w:t>:</w:t>
      </w:r>
      <w:r w:rsidR="00326D5A" w:rsidRPr="00717926">
        <w:rPr>
          <w:rFonts w:ascii="TH SarabunPSK" w:hAnsi="TH SarabunPSK" w:cs="TH SarabunPSK"/>
          <w:noProof/>
          <w:sz w:val="32"/>
          <w:szCs w:val="32"/>
          <w:lang w:bidi="th-TH"/>
        </w:rPr>
        <w:t xml:space="preserve">  </w:t>
      </w:r>
      <w:r w:rsidR="00326D5A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6A7371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จังหวัดสระแก้ว  </w:t>
      </w:r>
      <w:r w:rsidR="00326D5A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717926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Pr="00717926">
        <w:rPr>
          <w:rFonts w:ascii="TH SarabunPSK" w:hAnsi="TH SarabunPSK" w:cs="TH SarabunPSK"/>
          <w:sz w:val="32"/>
          <w:szCs w:val="32"/>
          <w:lang w:bidi="th-TH"/>
        </w:rPr>
        <w:t>: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717926" w:rsidRDefault="006A7371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1792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117C4874" wp14:editId="67F4481B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717926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717926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)</w:t>
      </w:r>
    </w:p>
    <w:p w:rsidR="00132E1B" w:rsidRPr="00717926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326D5A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6A7371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717926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717926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717926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717926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717926" w:rsidTr="008C1396">
        <w:tc>
          <w:tcPr>
            <w:tcW w:w="675" w:type="dxa"/>
          </w:tcPr>
          <w:p w:rsidR="00394708" w:rsidRPr="00717926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717926" w:rsidRDefault="00394708" w:rsidP="008C1396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ร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บ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2528 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2 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.2537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3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.2544</w:t>
            </w:r>
          </w:p>
          <w:p w:rsidR="00394708" w:rsidRPr="00717926" w:rsidRDefault="00394708" w:rsidP="008C1396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</w:p>
        </w:tc>
      </w:tr>
      <w:tr w:rsidR="0087182F" w:rsidRPr="00717926" w:rsidTr="008C1396">
        <w:tc>
          <w:tcPr>
            <w:tcW w:w="675" w:type="dxa"/>
          </w:tcPr>
          <w:p w:rsidR="00394708" w:rsidRPr="00717926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717926" w:rsidRDefault="00394708" w:rsidP="008C1396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ร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บ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2528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717926" w:rsidRDefault="00394708" w:rsidP="008C1396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</w:p>
        </w:tc>
      </w:tr>
      <w:tr w:rsidR="0087182F" w:rsidRPr="00717926" w:rsidTr="008C1396">
        <w:tc>
          <w:tcPr>
            <w:tcW w:w="675" w:type="dxa"/>
          </w:tcPr>
          <w:p w:rsidR="00394708" w:rsidRPr="00717926" w:rsidRDefault="00394708" w:rsidP="008C139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717926" w:rsidRDefault="00394708" w:rsidP="008C1396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ร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บ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  <w:lang w:bidi="th-TH"/>
              </w:rPr>
              <w:t>ศ</w:t>
            </w:r>
            <w:r w:rsidRPr="00717926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 2545</w:t>
            </w:r>
          </w:p>
          <w:p w:rsidR="00394708" w:rsidRPr="00717926" w:rsidRDefault="00394708" w:rsidP="008C1396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</w:p>
        </w:tc>
      </w:tr>
    </w:tbl>
    <w:p w:rsidR="003F4A0D" w:rsidRPr="00717926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717926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717926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6A7371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C81DB8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717926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 xml:space="preserve">.2528 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ฉบับที่ 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. 2537</w:t>
      </w:r>
      <w:r w:rsidR="00C77AEA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717926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717926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7</w:t>
      </w:r>
      <w:r w:rsidR="00326D5A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717926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717926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326D5A" w:rsidRPr="00717926">
        <w:rPr>
          <w:rFonts w:ascii="TH SarabunPSK" w:hAnsi="TH SarabunPSK" w:cs="TH SarabunPSK"/>
          <w:noProof/>
          <w:sz w:val="32"/>
          <w:szCs w:val="32"/>
        </w:rPr>
        <w:t xml:space="preserve">  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717926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326D5A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717926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326D5A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</w:t>
      </w:r>
      <w:r w:rsidR="00C81DB8" w:rsidRPr="00717926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760D0B" w:rsidRPr="00717926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717926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717926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การออกใบแทนใบอนุญาตการดำเนินการทดสอบฝีมือคนหางาน </w:t>
      </w:r>
      <w:r w:rsidR="00094F82" w:rsidRPr="00717926">
        <w:rPr>
          <w:rFonts w:ascii="TH SarabunPSK" w:hAnsi="TH SarabunPSK" w:cs="TH SarabunPSK"/>
          <w:noProof/>
          <w:sz w:val="32"/>
          <w:szCs w:val="32"/>
        </w:rPr>
        <w:t>(</w:t>
      </w:r>
      <w:r w:rsidR="00094F82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717926">
        <w:rPr>
          <w:rFonts w:ascii="TH SarabunPSK" w:hAnsi="TH SarabunPSK" w:cs="TH SarabunPSK"/>
          <w:noProof/>
          <w:sz w:val="32"/>
          <w:szCs w:val="32"/>
        </w:rPr>
        <w:t xml:space="preserve">) </w:t>
      </w:r>
    </w:p>
    <w:p w:rsidR="00C77AEA" w:rsidRPr="00717926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326D5A" w:rsidRPr="00717926" w:rsidTr="009B7715">
        <w:tc>
          <w:tcPr>
            <w:tcW w:w="675" w:type="dxa"/>
          </w:tcPr>
          <w:p w:rsidR="00326D5A" w:rsidRPr="00717926" w:rsidRDefault="00326D5A" w:rsidP="00904E6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7926" w:rsidRDefault="00326D5A" w:rsidP="0071792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</w:t>
            </w:r>
            <w:r w:rsidR="006A7371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จังหวัดสระแก้ว </w:t>
            </w:r>
            <w:r w:rsidR="00717926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230 ม.11 ต.วัฒนานคร อ.วัฒนานคร จ.สระแก้ว </w:t>
            </w:r>
          </w:p>
          <w:p w:rsidR="00717926" w:rsidRPr="00717926" w:rsidRDefault="00717926" w:rsidP="00717926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ศัพท์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สาร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0 3726 1628</w:t>
            </w:r>
          </w:p>
          <w:p w:rsidR="00717926" w:rsidRPr="00717926" w:rsidRDefault="00717926" w:rsidP="0071792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717926" w:rsidRPr="00717926" w:rsidRDefault="00717926" w:rsidP="0071792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717926" w:rsidRDefault="00717926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717926" w:rsidRDefault="00717926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717926" w:rsidRDefault="00717926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717926" w:rsidRPr="00717926" w:rsidRDefault="00717926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717926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654DB5" w:rsidRPr="00717926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noProof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717926">
        <w:rPr>
          <w:rFonts w:ascii="TH SarabunPSK" w:hAnsi="TH SarabunPSK" w:cs="TH SarabunPSK"/>
          <w:noProof/>
          <w:sz w:val="32"/>
          <w:szCs w:val="32"/>
        </w:rPr>
        <w:t>(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Pr="00717926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717926">
        <w:rPr>
          <w:rFonts w:ascii="TH SarabunPSK" w:hAnsi="TH SarabunPSK" w:cs="TH SarabunPSK"/>
          <w:noProof/>
          <w:sz w:val="32"/>
          <w:szCs w:val="32"/>
        </w:rPr>
        <w:t>.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717926">
        <w:rPr>
          <w:rFonts w:ascii="TH SarabunPSK" w:hAnsi="TH SarabunPSK" w:cs="TH SarabunPSK"/>
          <w:noProof/>
          <w:sz w:val="32"/>
          <w:szCs w:val="32"/>
        </w:rPr>
        <w:t xml:space="preserve">. 2528 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717926">
        <w:rPr>
          <w:rFonts w:ascii="TH SarabunPSK" w:hAnsi="TH SarabunPSK" w:cs="TH SarabunPSK"/>
          <w:noProof/>
          <w:sz w:val="32"/>
          <w:szCs w:val="32"/>
        </w:rPr>
        <w:t>(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ฉบับที่ </w:t>
      </w:r>
      <w:r w:rsidRPr="00717926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Pr="00717926">
        <w:rPr>
          <w:rFonts w:ascii="TH SarabunPSK" w:hAnsi="TH SarabunPSK" w:cs="TH SarabunPSK"/>
          <w:noProof/>
          <w:sz w:val="32"/>
          <w:szCs w:val="32"/>
        </w:rPr>
        <w:t>.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717926">
        <w:rPr>
          <w:rFonts w:ascii="TH SarabunPSK" w:hAnsi="TH SarabunPSK" w:cs="TH SarabunPSK"/>
          <w:noProof/>
          <w:sz w:val="32"/>
          <w:szCs w:val="32"/>
        </w:rPr>
        <w:t>. 2537 (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717926">
        <w:rPr>
          <w:rFonts w:ascii="TH SarabunPSK" w:hAnsi="TH SarabunPSK" w:cs="TH SarabunPSK"/>
          <w:noProof/>
          <w:sz w:val="32"/>
          <w:szCs w:val="32"/>
        </w:rPr>
        <w:t>www.dsd.go.th)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กรณีการสูญหายหรือถูกทำลายให้ยื่นคำขอพร้อมเอกสารหลักฐานตามแบบทค</w:t>
      </w:r>
      <w:r w:rsidRPr="00717926">
        <w:rPr>
          <w:rFonts w:ascii="TH SarabunPSK" w:hAnsi="TH SarabunPSK" w:cs="TH SarabunPSK"/>
          <w:noProof/>
          <w:sz w:val="32"/>
          <w:szCs w:val="32"/>
        </w:rPr>
        <w:t xml:space="preserve">. 4 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โดยในเขตกรุงเทพมหานครให้ยื่นคำขอได้ที่กรมพัฒนาฝีมือแรงงานสำหรับในเขตจังหวัดอื่นให้ยื่นณสถาบันพัฒนาฝีมือแรงงานภาคหรือศูนย์พัฒนาฝีมือแรงงานจังหวัดแล้วแต่กรณี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717926">
        <w:rPr>
          <w:rFonts w:ascii="TH SarabunPSK" w:hAnsi="TH SarabunPSK" w:cs="TH SarabunPSK"/>
          <w:noProof/>
          <w:sz w:val="32"/>
          <w:szCs w:val="32"/>
        </w:rPr>
        <w:t>/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717926">
        <w:rPr>
          <w:rFonts w:ascii="TH SarabunPSK" w:hAnsi="TH SarabunPSK" w:cs="TH SarabunPSK"/>
          <w:noProof/>
          <w:sz w:val="32"/>
          <w:szCs w:val="32"/>
        </w:rPr>
        <w:t>/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717926">
        <w:rPr>
          <w:rFonts w:ascii="TH SarabunPSK" w:hAnsi="TH SarabunPSK" w:cs="TH SarabunPSK"/>
          <w:noProof/>
          <w:sz w:val="32"/>
          <w:szCs w:val="32"/>
        </w:rPr>
        <w:t>/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717926">
        <w:rPr>
          <w:rFonts w:ascii="TH SarabunPSK" w:hAnsi="TH SarabunPSK" w:cs="TH SarabunPSK"/>
          <w:noProof/>
          <w:sz w:val="32"/>
          <w:szCs w:val="32"/>
        </w:rPr>
        <w:t>/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654DB5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</w:p>
    <w:p w:rsidR="00575FAF" w:rsidRPr="00717926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  <w:r w:rsidRPr="00717926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717926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</w:p>
    <w:p w:rsidR="008E2900" w:rsidRPr="00717926" w:rsidRDefault="008E2900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717926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717926" w:rsidTr="00313D38">
        <w:trPr>
          <w:tblHeader/>
        </w:trPr>
        <w:tc>
          <w:tcPr>
            <w:tcW w:w="675" w:type="dxa"/>
            <w:vAlign w:val="center"/>
          </w:tcPr>
          <w:p w:rsidR="00313D38" w:rsidRPr="00717926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717926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717926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717926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717926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717926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717926" w:rsidTr="00326D5A">
        <w:tc>
          <w:tcPr>
            <w:tcW w:w="675" w:type="dxa"/>
          </w:tcPr>
          <w:p w:rsidR="00313D38" w:rsidRPr="00717926" w:rsidRDefault="00313D38" w:rsidP="00326D5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717926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717926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717926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717926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717926" w:rsidRDefault="00313D38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717926" w:rsidRDefault="00326D5A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A7371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717926" w:rsidRDefault="00313D38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717926" w:rsidTr="00326D5A">
        <w:tc>
          <w:tcPr>
            <w:tcW w:w="675" w:type="dxa"/>
          </w:tcPr>
          <w:p w:rsidR="00313D38" w:rsidRPr="00717926" w:rsidRDefault="00313D38" w:rsidP="00326D5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717926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717926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717926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นัดหมายคณะทำงานตรวจสอบและผู้ยื่นคำขอเจ้าหน้าที่ตรวจสอบความ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lastRenderedPageBreak/>
              <w:t>พร้อมของสถานที่เครื่องจักรเครื่องมือและอุปกรณ์และแจ้งผลการตรวจสอบกรณีไม่ผ่านการตรวจสอบต้อง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313D38" w:rsidRPr="00717926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717926" w:rsidRDefault="00313D38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4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717926" w:rsidRDefault="00326D5A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A7371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717926" w:rsidRDefault="00313D38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717926" w:rsidTr="00326D5A">
        <w:tc>
          <w:tcPr>
            <w:tcW w:w="675" w:type="dxa"/>
          </w:tcPr>
          <w:p w:rsidR="00313D38" w:rsidRPr="00717926" w:rsidRDefault="00313D38" w:rsidP="00326D5A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717926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717926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92" w:type="dxa"/>
          </w:tcPr>
          <w:p w:rsidR="00313D38" w:rsidRPr="00717926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717926" w:rsidRDefault="00313D38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8" w:type="dxa"/>
          </w:tcPr>
          <w:p w:rsidR="00313D38" w:rsidRPr="00717926" w:rsidRDefault="00313D38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717926" w:rsidRDefault="00326D5A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A7371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717926" w:rsidRDefault="00313D38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717926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717926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="009B68CC"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717926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717926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717926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717926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717926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717926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717926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717926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717926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717926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717926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717926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717926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717926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717926" w:rsidTr="009A24F4">
        <w:trPr>
          <w:jc w:val="center"/>
        </w:trPr>
        <w:tc>
          <w:tcPr>
            <w:tcW w:w="675" w:type="dxa"/>
          </w:tcPr>
          <w:p w:rsidR="00452B6B" w:rsidRPr="00717926" w:rsidRDefault="00AC4ACB" w:rsidP="009A24F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717926" w:rsidRDefault="00AC4ACB" w:rsidP="00452B6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Pr="00717926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717926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717926" w:rsidTr="004E651F">
        <w:trPr>
          <w:tblHeader/>
        </w:trPr>
        <w:tc>
          <w:tcPr>
            <w:tcW w:w="675" w:type="dxa"/>
            <w:vAlign w:val="center"/>
          </w:tcPr>
          <w:p w:rsidR="00422EAB" w:rsidRPr="00717926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717926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717926" w:rsidRDefault="004E651F" w:rsidP="001B2D23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717926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717926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717926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717926" w:rsidRDefault="00422EAB" w:rsidP="001B2D23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717926" w:rsidTr="009A24F4">
        <w:tc>
          <w:tcPr>
            <w:tcW w:w="675" w:type="dxa"/>
          </w:tcPr>
          <w:p w:rsidR="00AC4ACB" w:rsidRPr="00717926" w:rsidRDefault="00AC4ACB" w:rsidP="009A24F4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717926" w:rsidRDefault="00AC4ACB" w:rsidP="00AC4AC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แบบใบคำขอใบแทนใบอนุญาตแบบทค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717926" w:rsidRDefault="00326D5A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6A7371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717926" w:rsidRDefault="00AC4ACB" w:rsidP="00326D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717926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717926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717926" w:rsidTr="009A24F4">
        <w:tc>
          <w:tcPr>
            <w:tcW w:w="534" w:type="dxa"/>
          </w:tcPr>
          <w:p w:rsidR="00A13B6C" w:rsidRPr="00717926" w:rsidRDefault="00A13B6C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717926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การขอใบแทนใบอนุญาตคำขอฉบับละ</w:t>
            </w:r>
          </w:p>
          <w:p w:rsidR="00E90756" w:rsidRPr="00717926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326D5A"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</w:t>
            </w:r>
            <w:r w:rsidR="00F5490C"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="00F5490C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717926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717926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-</w:t>
            </w:r>
            <w:r w:rsidRPr="00717926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717926" w:rsidTr="009A24F4">
        <w:tc>
          <w:tcPr>
            <w:tcW w:w="534" w:type="dxa"/>
          </w:tcPr>
          <w:p w:rsidR="00A13B6C" w:rsidRPr="00717926" w:rsidRDefault="00A13B6C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717926" w:rsidRDefault="00A13B6C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การขอใบแทนใบอนุญาตฉบับละ</w:t>
            </w:r>
          </w:p>
          <w:p w:rsidR="00E90756" w:rsidRPr="00717926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326D5A"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</w:t>
            </w:r>
            <w:r w:rsidR="00F5490C"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2,500 </w:t>
            </w:r>
            <w:r w:rsidR="00F5490C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717926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717926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-</w:t>
            </w:r>
            <w:r w:rsidRPr="00717926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717926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26D5A" w:rsidRPr="00717926" w:rsidTr="009A24F4">
        <w:tc>
          <w:tcPr>
            <w:tcW w:w="534" w:type="dxa"/>
          </w:tcPr>
          <w:p w:rsidR="00326D5A" w:rsidRPr="00717926" w:rsidRDefault="00326D5A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17926" w:rsidRDefault="00326D5A" w:rsidP="00717926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ศูนย์พัฒนาฝีมือแรงงาน</w:t>
            </w:r>
            <w:r w:rsidR="006A7371"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717926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230 ม.11 ต.วัฒนานคร อ.วัฒนานคร จ.สระแก้ว</w:t>
            </w:r>
            <w:r w:rsidR="00717926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 </w:t>
            </w:r>
          </w:p>
          <w:p w:rsidR="00717926" w:rsidRPr="005B1243" w:rsidRDefault="00717926" w:rsidP="00717926">
            <w:pPr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>ศัพท์</w:t>
            </w:r>
            <w:r w:rsidR="00106F03"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 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1627 โทร</w:t>
            </w:r>
            <w:r>
              <w:rPr>
                <w:rFonts w:ascii="TH SarabunPSK" w:hAnsi="TH SarabunPSK" w:cs="TH SarabunPSK" w:hint="cs"/>
                <w:noProof/>
                <w:sz w:val="34"/>
                <w:szCs w:val="34"/>
                <w:cs/>
                <w:lang w:bidi="th-TH"/>
              </w:rPr>
              <w:t xml:space="preserve">สาร 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0 3726 1628</w:t>
            </w:r>
          </w:p>
          <w:p w:rsidR="00717926" w:rsidRPr="005B1243" w:rsidRDefault="00717926" w:rsidP="00717926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4"/>
                <w:szCs w:val="34"/>
              </w:rPr>
              <w:t>http://www.dsd.go.th/sakaeo</w:t>
            </w:r>
          </w:p>
          <w:p w:rsidR="00326D5A" w:rsidRPr="003C301A" w:rsidRDefault="00717926" w:rsidP="00904E60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326D5A" w:rsidRPr="00717926" w:rsidTr="009A24F4">
        <w:tc>
          <w:tcPr>
            <w:tcW w:w="534" w:type="dxa"/>
          </w:tcPr>
          <w:p w:rsidR="00326D5A" w:rsidRPr="00717926" w:rsidRDefault="00326D5A" w:rsidP="009A24F4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C301A" w:rsidRPr="005B1243" w:rsidRDefault="00326D5A" w:rsidP="003C301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17926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ศูนย์ดำรงธรรมจังหวัดสระแก้ว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  <w:t>ศาลากลางจังหวัดสระแก้ว ตำบลท่าเกษม อำเภอเมืองสระแก้ว จัง</w:t>
            </w:r>
            <w:r w:rsidR="003C301A"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ห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วัดสระแก้ว</w:t>
            </w:r>
            <w:r w:rsidR="00106F0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</w:rPr>
              <w:t>27000</w:t>
            </w:r>
          </w:p>
          <w:p w:rsidR="00326D5A" w:rsidRPr="00717926" w:rsidRDefault="003B366B" w:rsidP="003C301A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 xml:space="preserve">โทรศัพท์ 0 3742 5126  โทรสาร 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="003C301A"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326D5A" w:rsidRPr="00717926" w:rsidTr="009A24F4">
        <w:tc>
          <w:tcPr>
            <w:tcW w:w="534" w:type="dxa"/>
          </w:tcPr>
          <w:p w:rsidR="00326D5A" w:rsidRPr="00717926" w:rsidRDefault="00326D5A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กรมพัฒนาฝีมือแรงงาน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 เขตดินแดง   กรุงเทพฯ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02-2451707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http://www.dsd.go.th</w:t>
            </w:r>
          </w:p>
        </w:tc>
      </w:tr>
      <w:tr w:rsidR="00326D5A" w:rsidRPr="00717926" w:rsidTr="009A24F4">
        <w:tc>
          <w:tcPr>
            <w:tcW w:w="534" w:type="dxa"/>
          </w:tcPr>
          <w:p w:rsidR="00326D5A" w:rsidRPr="00717926" w:rsidRDefault="00326D5A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กระทรวงแรงงาน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ถนนมิตรไมตรี  เขตดินแดง   กรุงเทพฯ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10400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โทรศัพท์สายด่วน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</w:tc>
      </w:tr>
      <w:tr w:rsidR="00326D5A" w:rsidRPr="00717926" w:rsidTr="009A24F4">
        <w:tc>
          <w:tcPr>
            <w:tcW w:w="534" w:type="dxa"/>
          </w:tcPr>
          <w:p w:rsidR="00326D5A" w:rsidRPr="00717926" w:rsidRDefault="00326D5A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ศูนย์บริการประชาชน  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ถนนพิษณุโลก  เขตดุสิต  กรุงเทพฯ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โทรศัพท์สายด่วน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326D5A" w:rsidRPr="00717926" w:rsidRDefault="00326D5A" w:rsidP="00904E60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717926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717926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717926" w:rsidTr="009A24F4">
        <w:tc>
          <w:tcPr>
            <w:tcW w:w="675" w:type="dxa"/>
          </w:tcPr>
          <w:p w:rsidR="00F064C0" w:rsidRPr="00717926" w:rsidRDefault="00F064C0" w:rsidP="009A24F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717926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Default="00F064C0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717926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17926">
              <w:rPr>
                <w:rFonts w:ascii="TH SarabunPSK" w:hAnsi="TH SarabunPSK" w:cs="TH SarabunPSK"/>
                <w:i/>
                <w:iCs/>
                <w:noProof/>
                <w:sz w:val="32"/>
                <w:szCs w:val="32"/>
              </w:rPr>
              <w:t>-</w:t>
            </w:r>
            <w:r w:rsidRPr="00717926">
              <w:rPr>
                <w:rFonts w:ascii="TH SarabunPSK" w:hAnsi="TH SarabunPSK" w:cs="TH SarabunPSK"/>
                <w:sz w:val="32"/>
                <w:szCs w:val="32"/>
              </w:rPr>
              <w:br/>
            </w:r>
          </w:p>
          <w:p w:rsidR="00D95005" w:rsidRDefault="00D95005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005" w:rsidRDefault="00D95005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005" w:rsidRDefault="00D95005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005" w:rsidRDefault="00D95005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95005" w:rsidRPr="00717926" w:rsidRDefault="00D95005" w:rsidP="008C139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51311" w:rsidRPr="00717926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717926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717926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9A24F4" w:rsidRPr="00717926">
        <w:rPr>
          <w:rFonts w:ascii="TH SarabunPSK" w:hAnsi="TH SarabunPSK" w:cs="TH SarabunPSK"/>
          <w:noProof/>
          <w:sz w:val="32"/>
          <w:szCs w:val="32"/>
          <w:lang w:bidi="th-TH"/>
        </w:rPr>
        <w:t xml:space="preserve">  </w:t>
      </w:r>
      <w:r w:rsidR="006A7371" w:rsidRPr="00717926">
        <w:rPr>
          <w:rFonts w:ascii="TH SarabunPSK" w:hAnsi="TH SarabunPSK" w:cs="TH SarabunPSK"/>
          <w:sz w:val="32"/>
          <w:szCs w:val="32"/>
        </w:rPr>
        <w:t>http://www.dsd.go.th/sakaeo</w:t>
      </w:r>
      <w:r w:rsidRPr="00717926">
        <w:rPr>
          <w:rFonts w:ascii="TH SarabunPSK" w:hAnsi="TH SarabunPSK" w:cs="TH SarabunPSK"/>
          <w:noProof/>
          <w:sz w:val="32"/>
          <w:szCs w:val="32"/>
        </w:rPr>
        <w:br/>
      </w:r>
    </w:p>
    <w:p w:rsidR="0064558D" w:rsidRPr="00717926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717926" w:rsidTr="0064558D">
        <w:tc>
          <w:tcPr>
            <w:tcW w:w="1418" w:type="dxa"/>
          </w:tcPr>
          <w:p w:rsidR="0064558D" w:rsidRPr="00717926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717926" w:rsidRDefault="00835D4A" w:rsidP="004B79FF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070D0F">
              <w:rPr>
                <w:rFonts w:ascii="TH SarabunPSK" w:hAnsi="TH SarabunPSK" w:cs="TH SarabunPSK"/>
                <w:noProof/>
                <w:sz w:val="32"/>
                <w:szCs w:val="32"/>
              </w:rPr>
              <w:t>/03</w:t>
            </w:r>
            <w:r w:rsidR="004B79FF">
              <w:rPr>
                <w:rFonts w:ascii="TH SarabunPSK" w:hAnsi="TH SarabunPSK" w:cs="TH SarabunPSK"/>
                <w:noProof/>
                <w:sz w:val="32"/>
                <w:szCs w:val="32"/>
              </w:rPr>
              <w:t>/2559</w:t>
            </w:r>
          </w:p>
        </w:tc>
      </w:tr>
      <w:tr w:rsidR="0064558D" w:rsidRPr="00717926" w:rsidTr="0064558D">
        <w:tc>
          <w:tcPr>
            <w:tcW w:w="1418" w:type="dxa"/>
          </w:tcPr>
          <w:p w:rsidR="0064558D" w:rsidRPr="00717926" w:rsidRDefault="0064558D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717926" w:rsidRDefault="0064558D" w:rsidP="008C139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326D5A" w:rsidRPr="00717926" w:rsidTr="0064558D">
        <w:tc>
          <w:tcPr>
            <w:tcW w:w="1418" w:type="dxa"/>
          </w:tcPr>
          <w:p w:rsidR="00326D5A" w:rsidRPr="00717926" w:rsidRDefault="00326D5A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326D5A" w:rsidRPr="00717926" w:rsidRDefault="00D95005" w:rsidP="00D95005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งสาวเพ็ญจิต  สีหลอด</w:t>
            </w:r>
          </w:p>
        </w:tc>
      </w:tr>
      <w:tr w:rsidR="00326D5A" w:rsidRPr="00717926" w:rsidTr="0064558D">
        <w:tc>
          <w:tcPr>
            <w:tcW w:w="1418" w:type="dxa"/>
          </w:tcPr>
          <w:p w:rsidR="00326D5A" w:rsidRPr="00717926" w:rsidRDefault="00326D5A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326D5A" w:rsidRPr="00717926" w:rsidRDefault="00D95005" w:rsidP="00D95005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งดรุณี  นิธิทวีกุล</w:t>
            </w:r>
          </w:p>
        </w:tc>
      </w:tr>
      <w:tr w:rsidR="00326D5A" w:rsidRPr="00717926" w:rsidTr="0064558D">
        <w:tc>
          <w:tcPr>
            <w:tcW w:w="1418" w:type="dxa"/>
          </w:tcPr>
          <w:p w:rsidR="00326D5A" w:rsidRPr="00717926" w:rsidRDefault="00326D5A" w:rsidP="008C139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71792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326D5A" w:rsidRPr="00717926" w:rsidRDefault="00326D5A" w:rsidP="00D95005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717926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D95005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ยุตติศักดิ์  รอไธสง</w:t>
            </w:r>
          </w:p>
        </w:tc>
      </w:tr>
    </w:tbl>
    <w:p w:rsidR="0064558D" w:rsidRPr="00717926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717926" w:rsidRDefault="00982CD7" w:rsidP="00982CD7">
      <w:pPr>
        <w:pStyle w:val="a5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717926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717926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sz w:val="32"/>
          <w:szCs w:val="32"/>
          <w:cs/>
          <w:lang w:bidi="th-TH"/>
        </w:rPr>
      </w:pPr>
      <w:bookmarkStart w:id="0" w:name="_GoBack"/>
      <w:bookmarkEnd w:id="0"/>
    </w:p>
    <w:sectPr w:rsidR="003F4A0D" w:rsidRPr="00717926" w:rsidSect="000F677A">
      <w:headerReference w:type="default" r:id="rId9"/>
      <w:pgSz w:w="11907" w:h="16839" w:code="9"/>
      <w:pgMar w:top="1440" w:right="657" w:bottom="1440" w:left="1080" w:header="720" w:footer="720" w:gutter="0"/>
      <w:pgNumType w:start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EB6" w:rsidRDefault="00A71EB6" w:rsidP="00C81DB8">
      <w:pPr>
        <w:spacing w:after="0" w:line="240" w:lineRule="auto"/>
      </w:pPr>
      <w:r>
        <w:separator/>
      </w:r>
    </w:p>
  </w:endnote>
  <w:endnote w:type="continuationSeparator" w:id="0">
    <w:p w:rsidR="00A71EB6" w:rsidRDefault="00A71EB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EB6" w:rsidRDefault="00A71EB6" w:rsidP="00C81DB8">
      <w:pPr>
        <w:spacing w:after="0" w:line="240" w:lineRule="auto"/>
      </w:pPr>
      <w:r>
        <w:separator/>
      </w:r>
    </w:p>
  </w:footnote>
  <w:footnote w:type="continuationSeparator" w:id="0">
    <w:p w:rsidR="00A71EB6" w:rsidRDefault="00A71EB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C81DB8" w:rsidRDefault="0010350E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35D4A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0D0F"/>
    <w:rsid w:val="00075E4A"/>
    <w:rsid w:val="00090552"/>
    <w:rsid w:val="00094F82"/>
    <w:rsid w:val="000C2AAC"/>
    <w:rsid w:val="000C466B"/>
    <w:rsid w:val="000F1309"/>
    <w:rsid w:val="000F677A"/>
    <w:rsid w:val="0010350E"/>
    <w:rsid w:val="00106F03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36513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26D5A"/>
    <w:rsid w:val="0035250A"/>
    <w:rsid w:val="00352D56"/>
    <w:rsid w:val="00353030"/>
    <w:rsid w:val="00357299"/>
    <w:rsid w:val="00394708"/>
    <w:rsid w:val="003B366B"/>
    <w:rsid w:val="003C25A4"/>
    <w:rsid w:val="003C301A"/>
    <w:rsid w:val="003F489A"/>
    <w:rsid w:val="003F4A0D"/>
    <w:rsid w:val="00422EAB"/>
    <w:rsid w:val="00444BFB"/>
    <w:rsid w:val="00452B6B"/>
    <w:rsid w:val="00484B73"/>
    <w:rsid w:val="004B79FF"/>
    <w:rsid w:val="004C0C85"/>
    <w:rsid w:val="004C3BDE"/>
    <w:rsid w:val="004E30D6"/>
    <w:rsid w:val="004E5749"/>
    <w:rsid w:val="004E651F"/>
    <w:rsid w:val="0050561E"/>
    <w:rsid w:val="005223AF"/>
    <w:rsid w:val="00531632"/>
    <w:rsid w:val="00541A32"/>
    <w:rsid w:val="00575FAF"/>
    <w:rsid w:val="00593E8D"/>
    <w:rsid w:val="005C6B68"/>
    <w:rsid w:val="00600A25"/>
    <w:rsid w:val="006437C0"/>
    <w:rsid w:val="0064558D"/>
    <w:rsid w:val="0065175D"/>
    <w:rsid w:val="006546FE"/>
    <w:rsid w:val="00654DB5"/>
    <w:rsid w:val="00686AAA"/>
    <w:rsid w:val="006974B7"/>
    <w:rsid w:val="006A7371"/>
    <w:rsid w:val="006B37B7"/>
    <w:rsid w:val="006C07C4"/>
    <w:rsid w:val="006C6C22"/>
    <w:rsid w:val="006D5979"/>
    <w:rsid w:val="00707AED"/>
    <w:rsid w:val="00712638"/>
    <w:rsid w:val="00717926"/>
    <w:rsid w:val="0073588C"/>
    <w:rsid w:val="00760D0B"/>
    <w:rsid w:val="00761FD0"/>
    <w:rsid w:val="00764D78"/>
    <w:rsid w:val="00771FD1"/>
    <w:rsid w:val="00781575"/>
    <w:rsid w:val="007851BE"/>
    <w:rsid w:val="00790214"/>
    <w:rsid w:val="00793306"/>
    <w:rsid w:val="007951E8"/>
    <w:rsid w:val="007E1E74"/>
    <w:rsid w:val="00811134"/>
    <w:rsid w:val="00835D4A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A24F4"/>
    <w:rsid w:val="009A5BAE"/>
    <w:rsid w:val="009B06C0"/>
    <w:rsid w:val="009B68CC"/>
    <w:rsid w:val="009B7715"/>
    <w:rsid w:val="00A05B9B"/>
    <w:rsid w:val="00A10CDA"/>
    <w:rsid w:val="00A13B6C"/>
    <w:rsid w:val="00A16AE5"/>
    <w:rsid w:val="00A47E94"/>
    <w:rsid w:val="00A71EB6"/>
    <w:rsid w:val="00AA7734"/>
    <w:rsid w:val="00AC4ACB"/>
    <w:rsid w:val="00AD7950"/>
    <w:rsid w:val="00AE6A9D"/>
    <w:rsid w:val="00AF4A06"/>
    <w:rsid w:val="00B23DA2"/>
    <w:rsid w:val="00B509FC"/>
    <w:rsid w:val="00B74EB7"/>
    <w:rsid w:val="00B95782"/>
    <w:rsid w:val="00BA0786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35DA8"/>
    <w:rsid w:val="00D5060E"/>
    <w:rsid w:val="00D51311"/>
    <w:rsid w:val="00D95005"/>
    <w:rsid w:val="00DB50FE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66A66-C8AD-4854-96C2-ECE34F536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20</TotalTime>
  <Pages>5</Pages>
  <Words>889</Words>
  <Characters>5069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12</cp:revision>
  <cp:lastPrinted>2016-03-16T12:07:00Z</cp:lastPrinted>
  <dcterms:created xsi:type="dcterms:W3CDTF">2016-03-15T08:10:00Z</dcterms:created>
  <dcterms:modified xsi:type="dcterms:W3CDTF">2016-03-16T12:07:00Z</dcterms:modified>
</cp:coreProperties>
</file>