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E8D" w:rsidRPr="00BE22B3" w:rsidRDefault="00D239AD" w:rsidP="00D239A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BE22B3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BE22B3">
        <w:rPr>
          <w:rFonts w:ascii="TH SarabunPSK" w:hAnsi="TH SarabunPSK" w:cs="TH SarabunPSK"/>
          <w:b/>
          <w:bCs/>
          <w:noProof/>
          <w:sz w:val="32"/>
          <w:szCs w:val="32"/>
        </w:rPr>
        <w:t>(</w:t>
      </w:r>
      <w:r w:rsidR="00C81DB8" w:rsidRPr="00BE22B3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BE22B3">
        <w:rPr>
          <w:rFonts w:ascii="TH SarabunPSK" w:hAnsi="TH SarabunPSK" w:cs="TH SarabunPSK"/>
          <w:b/>
          <w:bCs/>
          <w:noProof/>
          <w:sz w:val="32"/>
          <w:szCs w:val="32"/>
        </w:rPr>
        <w:t>)</w:t>
      </w:r>
    </w:p>
    <w:p w:rsidR="00D239AD" w:rsidRPr="00BE22B3" w:rsidRDefault="00D239AD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BE22B3">
        <w:rPr>
          <w:rFonts w:ascii="TH SarabunPSK" w:hAnsi="TH SarabunPSK" w:cs="TH SarabunPSK"/>
          <w:sz w:val="32"/>
          <w:szCs w:val="32"/>
          <w:cs/>
          <w:lang w:bidi="th-TH"/>
        </w:rPr>
        <w:t>หน่วยงาน</w:t>
      </w:r>
      <w:r w:rsidR="002B2D62" w:rsidRPr="00BE22B3">
        <w:rPr>
          <w:rFonts w:ascii="TH SarabunPSK" w:hAnsi="TH SarabunPSK" w:cs="TH SarabunPSK"/>
          <w:sz w:val="32"/>
          <w:szCs w:val="32"/>
          <w:cs/>
          <w:lang w:bidi="th-TH"/>
        </w:rPr>
        <w:t>ที่รับผิดชอบ</w:t>
      </w:r>
      <w:r w:rsidRPr="00BE22B3">
        <w:rPr>
          <w:rFonts w:ascii="TH SarabunPSK" w:hAnsi="TH SarabunPSK" w:cs="TH SarabunPSK"/>
          <w:sz w:val="32"/>
          <w:szCs w:val="32"/>
          <w:lang w:bidi="th-TH"/>
        </w:rPr>
        <w:t>:</w:t>
      </w:r>
      <w:r w:rsidR="008A5026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ศูนย์พัฒนาฝีมือแรงงาน</w:t>
      </w:r>
      <w:r w:rsid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  <w:r w:rsidR="008A5026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 กรมพัฒนาฝีมือแรงงาน</w:t>
      </w:r>
    </w:p>
    <w:p w:rsidR="00D239AD" w:rsidRPr="00BE22B3" w:rsidRDefault="00C3045F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sz w:val="32"/>
          <w:szCs w:val="32"/>
          <w:cs/>
          <w:lang w:bidi="th-TH"/>
        </w:rPr>
        <w:t>กระทรวง</w:t>
      </w:r>
      <w:r w:rsidRPr="00BE22B3">
        <w:rPr>
          <w:rFonts w:ascii="TH SarabunPSK" w:hAnsi="TH SarabunPSK" w:cs="TH SarabunPSK"/>
          <w:sz w:val="32"/>
          <w:szCs w:val="32"/>
          <w:lang w:bidi="th-TH"/>
        </w:rPr>
        <w:t>:</w:t>
      </w:r>
      <w:r w:rsidR="00C81DB8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BE22B3" w:rsidRDefault="005F6E20" w:rsidP="00D239AD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BE22B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47C52E8" wp14:editId="20855C0F">
                <wp:simplePos x="0" y="0"/>
                <wp:positionH relativeFrom="column">
                  <wp:posOffset>1270</wp:posOffset>
                </wp:positionH>
                <wp:positionV relativeFrom="paragraph">
                  <wp:posOffset>85089</wp:posOffset>
                </wp:positionV>
                <wp:extent cx="644461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" strokecolor="black [3200]" strokeweight="1pt">
                <v:stroke joinstyle="miter"/>
                <o:lock v:ext="edit" shapetype="f"/>
              </v:line>
            </w:pict>
          </mc:Fallback>
        </mc:AlternateContent>
      </w:r>
    </w:p>
    <w:p w:rsidR="002B2D62" w:rsidRPr="00BE22B3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BE22B3"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  <w:t>:</w:t>
      </w:r>
      <w:r w:rsidR="00C81DB8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BE22B3">
        <w:rPr>
          <w:rFonts w:ascii="TH SarabunPSK" w:hAnsi="TH SarabunPSK" w:cs="TH SarabunPSK"/>
          <w:noProof/>
          <w:sz w:val="32"/>
          <w:szCs w:val="32"/>
        </w:rPr>
        <w:t>(</w:t>
      </w:r>
      <w:r w:rsidR="00C81DB8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BE22B3">
        <w:rPr>
          <w:rFonts w:ascii="TH SarabunPSK" w:hAnsi="TH SarabunPSK" w:cs="TH SarabunPSK"/>
          <w:noProof/>
          <w:sz w:val="32"/>
          <w:szCs w:val="32"/>
        </w:rPr>
        <w:t>)</w:t>
      </w:r>
    </w:p>
    <w:p w:rsidR="00132E1B" w:rsidRPr="00BE22B3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8A5026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ศูนย์พัฒนาฝีมือแรงงาน</w:t>
      </w:r>
      <w:r w:rsid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  <w:r w:rsidR="008A5026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 </w:t>
      </w:r>
    </w:p>
    <w:p w:rsidR="00132E1B" w:rsidRPr="00BE22B3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BE22B3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อนุญาต</w:t>
      </w:r>
      <w:r w:rsidR="00C81DB8" w:rsidRPr="00BE22B3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ออกใบอนุญาต</w:t>
      </w:r>
      <w:r w:rsidR="00C81DB8" w:rsidRPr="00BE22B3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รับรอง</w:t>
      </w: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BE22B3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BE22B3">
        <w:rPr>
          <w:rFonts w:ascii="TH SarabunPSK" w:hAnsi="TH SarabunPSK" w:cs="TH SarabunPSK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BE22B3" w:rsidTr="008C1396">
        <w:tc>
          <w:tcPr>
            <w:tcW w:w="675" w:type="dxa"/>
          </w:tcPr>
          <w:p w:rsidR="00394708" w:rsidRPr="00BE22B3" w:rsidRDefault="00394708" w:rsidP="008C13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BE22B3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. 2545</w:t>
            </w:r>
          </w:p>
          <w:p w:rsidR="00394708" w:rsidRPr="00BE22B3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F4A0D" w:rsidRPr="00BE22B3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บริการทั่วไป</w:t>
      </w:r>
      <w:r w:rsidR="00C81DB8"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BE22B3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BE22B3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: </w:t>
      </w:r>
      <w:r w:rsid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</w:p>
    <w:p w:rsidR="00C77AEA" w:rsidRPr="00BE22B3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พ</w:t>
      </w:r>
      <w:r w:rsidR="00C81DB8" w:rsidRPr="00BE22B3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ร</w:t>
      </w:r>
      <w:r w:rsidR="00C81DB8" w:rsidRPr="00BE22B3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บ</w:t>
      </w:r>
      <w:r w:rsidR="00C81DB8" w:rsidRPr="00BE22B3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BE22B3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="00C81DB8" w:rsidRPr="00BE22B3">
        <w:rPr>
          <w:rFonts w:ascii="TH SarabunPSK" w:hAnsi="TH SarabunPSK" w:cs="TH SarabunPSK"/>
          <w:noProof/>
          <w:sz w:val="32"/>
          <w:szCs w:val="32"/>
        </w:rPr>
        <w:t xml:space="preserve">. 2545 </w:t>
      </w:r>
      <w:r w:rsidR="00CA5F6E">
        <w:rPr>
          <w:rFonts w:ascii="TH SarabunPSK" w:hAnsi="TH SarabunPSK" w:cs="TH SarabunPSK"/>
          <w:noProof/>
          <w:sz w:val="32"/>
          <w:szCs w:val="32"/>
          <w:cs/>
          <w:lang w:bidi="th-TH"/>
        </w:rPr>
        <w:t>และที่แก้ไขเพิ่มเติ</w:t>
      </w:r>
      <w:r w:rsidR="00C77AEA" w:rsidRPr="00BE22B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3F4A0D" w:rsidRDefault="00C77AEA" w:rsidP="003F4A0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BE22B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BE22B3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C81DB8" w:rsidRPr="00BE22B3">
        <w:rPr>
          <w:rFonts w:ascii="TH SarabunPSK" w:hAnsi="TH SarabunPSK" w:cs="TH SarabunPSK"/>
          <w:noProof/>
          <w:sz w:val="32"/>
          <w:szCs w:val="32"/>
        </w:rPr>
        <w:t>3</w:t>
      </w:r>
      <w:r w:rsidR="008A5026" w:rsidRPr="00BE22B3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="00C81DB8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CA5F6E" w:rsidRPr="00BE22B3" w:rsidRDefault="00CA5F6E" w:rsidP="003F4A0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cs/>
          <w:lang w:bidi="th-TH"/>
        </w:rPr>
      </w:pPr>
    </w:p>
    <w:p w:rsidR="00075E4A" w:rsidRPr="00BE22B3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BE22B3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8A5026" w:rsidRPr="00BE22B3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="006C07EA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21</w:t>
      </w:r>
      <w:r w:rsidR="00C81DB8" w:rsidRPr="00BE22B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BE22B3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6C07EA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39</w:t>
      </w:r>
      <w:r w:rsidR="00C81DB8" w:rsidRPr="00BE22B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BE22B3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6C07EA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6</w:t>
      </w:r>
      <w:r w:rsidR="00C81DB8" w:rsidRPr="00BE22B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760D0B" w:rsidRPr="00BE22B3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BE22B3">
        <w:rPr>
          <w:rFonts w:ascii="TH SarabunPSK" w:hAnsi="TH SarabunPSK" w:cs="TH SarabunPSK"/>
          <w:noProof/>
          <w:sz w:val="32"/>
          <w:szCs w:val="32"/>
        </w:rPr>
        <w:t>[</w:t>
      </w:r>
      <w:r w:rsidR="00094F82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BE22B3">
        <w:rPr>
          <w:rFonts w:ascii="TH SarabunPSK" w:hAnsi="TH SarabunPSK" w:cs="TH SarabunPSK"/>
          <w:noProof/>
          <w:sz w:val="32"/>
          <w:szCs w:val="32"/>
        </w:rPr>
        <w:t xml:space="preserve">] </w:t>
      </w:r>
      <w:r w:rsidR="00094F82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</w:t>
      </w:r>
      <w:r w:rsidR="00094F82" w:rsidRPr="00BE22B3">
        <w:rPr>
          <w:rFonts w:ascii="TH SarabunPSK" w:hAnsi="TH SarabunPSK" w:cs="TH SarabunPSK"/>
          <w:noProof/>
          <w:sz w:val="32"/>
          <w:szCs w:val="32"/>
        </w:rPr>
        <w:t xml:space="preserve"> (</w:t>
      </w:r>
      <w:r w:rsidR="00094F82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094F82" w:rsidRPr="00BE22B3">
        <w:rPr>
          <w:rFonts w:ascii="TH SarabunPSK" w:hAnsi="TH SarabunPSK" w:cs="TH SarabunPSK"/>
          <w:noProof/>
          <w:sz w:val="32"/>
          <w:szCs w:val="32"/>
        </w:rPr>
        <w:t xml:space="preserve">) </w:t>
      </w:r>
    </w:p>
    <w:p w:rsidR="008A5026" w:rsidRPr="00BE22B3" w:rsidRDefault="008A5026" w:rsidP="008A5026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C77AEA" w:rsidRPr="00BE22B3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A5026" w:rsidRPr="00BE22B3" w:rsidTr="009B7715">
        <w:tc>
          <w:tcPr>
            <w:tcW w:w="675" w:type="dxa"/>
          </w:tcPr>
          <w:p w:rsidR="008A5026" w:rsidRPr="00BE22B3" w:rsidRDefault="008A5026" w:rsidP="00CF668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B781C" w:rsidRDefault="008A5026" w:rsidP="007B781C">
            <w:pPr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D32BB3"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 xml:space="preserve">ศูนย์พัฒนาฝีมือแรงงานจังหวัดสระแก้ว </w:t>
            </w:r>
            <w:r w:rsidR="007B781C"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>230 ม.11 ต.วัฒนานคร อ.วัฒนานคร จ.สระแก้ว</w:t>
            </w:r>
            <w:r w:rsidR="007B781C">
              <w:rPr>
                <w:rFonts w:ascii="TH SarabunPSK" w:hAnsi="TH SarabunPSK" w:cs="TH SarabunPSK" w:hint="cs"/>
                <w:noProof/>
                <w:sz w:val="34"/>
                <w:szCs w:val="34"/>
                <w:cs/>
                <w:lang w:bidi="th-TH"/>
              </w:rPr>
              <w:t xml:space="preserve"> </w:t>
            </w:r>
          </w:p>
          <w:p w:rsidR="007B781C" w:rsidRPr="005B1243" w:rsidRDefault="007B781C" w:rsidP="007B781C">
            <w:pPr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4"/>
                <w:szCs w:val="34"/>
                <w:cs/>
                <w:lang w:bidi="th-TH"/>
              </w:rPr>
              <w:t xml:space="preserve">ศัพท์ </w:t>
            </w: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>0 3726 1627 โทร</w:t>
            </w:r>
            <w:r>
              <w:rPr>
                <w:rFonts w:ascii="TH SarabunPSK" w:hAnsi="TH SarabunPSK" w:cs="TH SarabunPSK" w:hint="cs"/>
                <w:noProof/>
                <w:sz w:val="34"/>
                <w:szCs w:val="34"/>
                <w:cs/>
                <w:lang w:bidi="th-TH"/>
              </w:rPr>
              <w:t xml:space="preserve">สาร </w:t>
            </w: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>0 3726 1628</w:t>
            </w:r>
          </w:p>
          <w:p w:rsidR="007B781C" w:rsidRPr="005B1243" w:rsidRDefault="007B781C" w:rsidP="007B781C">
            <w:pPr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 xml:space="preserve">เว็บไซต์  </w:t>
            </w:r>
            <w:r w:rsidRPr="005B1243">
              <w:rPr>
                <w:rFonts w:ascii="TH SarabunPSK" w:hAnsi="TH SarabunPSK" w:cs="TH SarabunPSK"/>
                <w:sz w:val="34"/>
                <w:szCs w:val="34"/>
              </w:rPr>
              <w:t>http://www.dsd.go.th/sakaeo</w:t>
            </w:r>
          </w:p>
          <w:p w:rsidR="007B781C" w:rsidRDefault="007B781C" w:rsidP="007B781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  <w:t xml:space="preserve">           http://www.facebook.com/</w:t>
            </w: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 xml:space="preserve">ศูนย์พัฒนาฝีมือแรงงานจังหวัดสระแก้ว </w:t>
            </w:r>
          </w:p>
          <w:p w:rsidR="008A5026" w:rsidRPr="00BE22B3" w:rsidRDefault="008A5026" w:rsidP="007B781C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 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8A5026" w:rsidRPr="00BE22B3" w:rsidRDefault="008A5026" w:rsidP="00CF668E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08:30 - 16:30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8E2900" w:rsidRPr="00BE22B3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BE22B3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6D2835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ณหน่วยงานของกรมพัฒนาฝีมือแรงงานที่ผู้ประกอบกิจการซึ่งเป็นนายจ้างมีสำนักงานใหญ่หรือสำนักงานสาขาที่จะดำเนินการฝึกอบรมตั้งอยู่ในเขตจังหวัดนั้น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</w:p>
    <w:p w:rsidR="00BE22B3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BE22B3">
        <w:rPr>
          <w:rFonts w:ascii="TH SarabunPSK" w:hAnsi="TH SarabunPSK" w:cs="TH SarabunPSK"/>
          <w:noProof/>
          <w:sz w:val="32"/>
          <w:szCs w:val="32"/>
        </w:rPr>
        <w:lastRenderedPageBreak/>
        <w:br/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สถาบันอุดมศึกษาตามกฎหมายว่าด้วยสถาบันอุดมศึกษาทั้งภาครัฐและเอกชนหรือสถานฝึกอบรมฝีมือแรงงานของทางราชการหรือหน่วยฝึกอบรมฝีมือแรงงานที่เป็นมูลนิธิสมาคมหรือนิติบุคคลที่ตั้งขึ้นตามกฎหมายไทย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</w:rPr>
        <w:br/>
        <w:t xml:space="preserve">1.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เงื่อนไขในการยื่นคำขอ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</w:rPr>
        <w:br/>
        <w:t xml:space="preserve"> 1.1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ทั้งนี้จะต้องจัดทำรายงานเกี่ยวกับการฝึกอบรมพร้อมแนบหลักสูตรกำหนดการฝึกและหลักฐานค่าใช้จ่ายในการฝึกอบรมแต่ละหลักสูตรตามที่จ่ายจริงเสนอต่อนายทะเบียนให้ความเห็นชอบภายใน </w:t>
      </w:r>
      <w:r w:rsidRPr="00BE22B3">
        <w:rPr>
          <w:rFonts w:ascii="TH SarabunPSK" w:hAnsi="TH SarabunPSK" w:cs="TH SarabunPSK"/>
          <w:noProof/>
          <w:sz w:val="32"/>
          <w:szCs w:val="32"/>
        </w:rPr>
        <w:t xml:space="preserve">60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วันนับแต่วันเสร็จสิ้นการฝึกอบรมเท่านั้นสำหรับการฝึกอบรมตั้งแต่วันที่ </w:t>
      </w:r>
      <w:r w:rsidRPr="00BE22B3">
        <w:rPr>
          <w:rFonts w:ascii="TH SarabunPSK" w:hAnsi="TH SarabunPSK" w:cs="TH SarabunPSK"/>
          <w:noProof/>
          <w:sz w:val="32"/>
          <w:szCs w:val="32"/>
        </w:rPr>
        <w:t xml:space="preserve">18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พฤศจิกายนจนถึง </w:t>
      </w:r>
      <w:r w:rsidRPr="00BE22B3">
        <w:rPr>
          <w:rFonts w:ascii="TH SarabunPSK" w:hAnsi="TH SarabunPSK" w:cs="TH SarabunPSK"/>
          <w:noProof/>
          <w:sz w:val="32"/>
          <w:szCs w:val="32"/>
        </w:rPr>
        <w:t xml:space="preserve">31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ธันวาคมต้องยื่นไม่เกินวันที่ </w:t>
      </w:r>
      <w:r w:rsidRPr="00BE22B3">
        <w:rPr>
          <w:rFonts w:ascii="TH SarabunPSK" w:hAnsi="TH SarabunPSK" w:cs="TH SarabunPSK"/>
          <w:noProof/>
          <w:sz w:val="32"/>
          <w:szCs w:val="32"/>
        </w:rPr>
        <w:t xml:space="preserve">15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มกราคมของปีถัดไปทั้งนี้การพิจารณาให้ความเห็นชอบของนายทะเบียนเป็นไปตาม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ลงวันที่ </w:t>
      </w:r>
      <w:r w:rsidRPr="00BE22B3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ตุลาคม </w:t>
      </w:r>
      <w:r w:rsidRPr="00BE22B3">
        <w:rPr>
          <w:rFonts w:ascii="TH SarabunPSK" w:hAnsi="TH SarabunPSK" w:cs="TH SarabunPSK"/>
          <w:noProof/>
          <w:sz w:val="32"/>
          <w:szCs w:val="32"/>
        </w:rPr>
        <w:t>2551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</w:rPr>
        <w:br/>
        <w:t xml:space="preserve"> 1.2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  <w:t xml:space="preserve">2.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หลักสูตรการฝึกอบรม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</w:rPr>
        <w:br/>
        <w:t xml:space="preserve"> 2.1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การฝึกยกระดับฝีมือแรงงาน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เพื่อให้ลูกจ้างได้มีความรู้ความสามารถและทักษะในสาขาอาชีพนั้นสูงขึ้น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</w:rPr>
        <w:br/>
        <w:t xml:space="preserve"> 2.1.1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ที่ลูกจ้างนั้นปฏิบัติงานอยู่ตามปกติ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</w:rPr>
        <w:br/>
        <w:t xml:space="preserve"> 2.1.2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</w:rPr>
        <w:br/>
        <w:t xml:space="preserve"> 2.1.3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ระยะเวลาการฝึกอบรมต้องสอดคล้องกับหลักสูตรกรณีการฝึกยกระดับฝีมือแรงงานต้องไม่น้อยกว่า </w:t>
      </w:r>
      <w:r w:rsidRPr="00BE22B3">
        <w:rPr>
          <w:rFonts w:ascii="TH SarabunPSK" w:hAnsi="TH SarabunPSK" w:cs="TH SarabunPSK"/>
          <w:noProof/>
          <w:sz w:val="32"/>
          <w:szCs w:val="32"/>
        </w:rPr>
        <w:t xml:space="preserve">6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ชั่วโมง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</w:rPr>
        <w:br/>
        <w:t xml:space="preserve"> 2.2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การฝึกเปลี่ยนสาขาอาชีพ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เพื่อให้ลูกจ้างได้มีความรู้ความสามารถที่จะทำงานในสาขาอาชีพอื่นนั้นได้ด้วย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</w:rPr>
        <w:br/>
        <w:t xml:space="preserve"> 2.2.1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</w:p>
    <w:p w:rsidR="008A5026" w:rsidRPr="00BE22B3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noProof/>
          <w:sz w:val="32"/>
          <w:szCs w:val="32"/>
        </w:rPr>
        <w:lastRenderedPageBreak/>
        <w:t xml:space="preserve"> 2.2.2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หรือเพื่อประโยชน์ต่อลูกจ้างที่จะพัฒนาไปสู่การทำงานในสาขาอาชีพอื่นเพิ่มเติมได้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</w:rPr>
        <w:br/>
        <w:t xml:space="preserve"> 2.2.3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ระยะเวลาการฝึกอบรมต้องสอดคล้องกับหลักสูตรแต่ต้องไม่น้อยกว่า </w:t>
      </w:r>
      <w:r w:rsidRPr="00BE22B3">
        <w:rPr>
          <w:rFonts w:ascii="TH SarabunPSK" w:hAnsi="TH SarabunPSK" w:cs="TH SarabunPSK"/>
          <w:noProof/>
          <w:sz w:val="32"/>
          <w:szCs w:val="32"/>
        </w:rPr>
        <w:t xml:space="preserve">18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ชั่วโมง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</w:rPr>
        <w:br/>
        <w:t xml:space="preserve">3.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การพิจารณาค่าใช้จ่ายที่ใช้ในการฝึกอบรมลูกจ้าง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ลงวันที่ </w:t>
      </w:r>
      <w:r w:rsidRPr="00BE22B3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ตุลาคมพ</w:t>
      </w:r>
      <w:r w:rsidRPr="00BE22B3">
        <w:rPr>
          <w:rFonts w:ascii="TH SarabunPSK" w:hAnsi="TH SarabunPSK" w:cs="TH SarabunPSK"/>
          <w:noProof/>
          <w:sz w:val="32"/>
          <w:szCs w:val="32"/>
        </w:rPr>
        <w:t>.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Pr="00BE22B3">
        <w:rPr>
          <w:rFonts w:ascii="TH SarabunPSK" w:hAnsi="TH SarabunPSK" w:cs="TH SarabunPSK"/>
          <w:noProof/>
          <w:sz w:val="32"/>
          <w:szCs w:val="32"/>
        </w:rPr>
        <w:t xml:space="preserve">. 2551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มิได้กำหนดกรอบรายการค่าใช้จ่ายไว้เนื่องจากนายทะเบียนจะให้ความเห็นชอบเฉพาะหลักสูตรเพื่อนับจำนวนผู้รับการฝึกในการประเมินเงินสมทบกองทุนพัฒนาฝีมือแรงงานเท่านั้นส่วนค่าใช้จ่ายในการฝึกอบรมให้ยื่นต่อกรมสรรพากรตามประกาศกระทรวงการคลังเรื่องการกำหนดสถานศึกษาหรือสถานฝึกอบรมฝีมือแรงงานที่รับลูกจ้างของบริษัทหรือห้างหุ้นส่วนนิติบุคคลเข้าศึกษาหรือฝึกอบรมลงวันที่ </w:t>
      </w:r>
      <w:r w:rsidRPr="00BE22B3">
        <w:rPr>
          <w:rFonts w:ascii="TH SarabunPSK" w:hAnsi="TH SarabunPSK" w:cs="TH SarabunPSK"/>
          <w:noProof/>
          <w:sz w:val="32"/>
          <w:szCs w:val="32"/>
        </w:rPr>
        <w:t xml:space="preserve">23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พฤศจิกายนพ</w:t>
      </w:r>
      <w:r w:rsidRPr="00BE22B3">
        <w:rPr>
          <w:rFonts w:ascii="TH SarabunPSK" w:hAnsi="TH SarabunPSK" w:cs="TH SarabunPSK"/>
          <w:noProof/>
          <w:sz w:val="32"/>
          <w:szCs w:val="32"/>
        </w:rPr>
        <w:t>.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Pr="00BE22B3">
        <w:rPr>
          <w:rFonts w:ascii="TH SarabunPSK" w:hAnsi="TH SarabunPSK" w:cs="TH SarabunPSK"/>
          <w:noProof/>
          <w:sz w:val="32"/>
          <w:szCs w:val="32"/>
        </w:rPr>
        <w:t>. 2548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หมายเหตุ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BE22B3">
        <w:rPr>
          <w:rFonts w:ascii="TH SarabunPSK" w:hAnsi="TH SarabunPSK" w:cs="TH SarabunPSK"/>
          <w:noProof/>
          <w:sz w:val="32"/>
          <w:szCs w:val="32"/>
        </w:rPr>
        <w:t>/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BE22B3">
        <w:rPr>
          <w:rFonts w:ascii="TH SarabunPSK" w:hAnsi="TH SarabunPSK" w:cs="TH SarabunPSK"/>
          <w:noProof/>
          <w:sz w:val="32"/>
          <w:szCs w:val="32"/>
        </w:rPr>
        <w:t>/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BE22B3">
        <w:rPr>
          <w:rFonts w:ascii="TH SarabunPSK" w:hAnsi="TH SarabunPSK" w:cs="TH SarabunPSK"/>
          <w:noProof/>
          <w:sz w:val="32"/>
          <w:szCs w:val="32"/>
        </w:rPr>
        <w:t>/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BE22B3">
        <w:rPr>
          <w:rFonts w:ascii="TH SarabunPSK" w:hAnsi="TH SarabunPSK" w:cs="TH SarabunPSK"/>
          <w:noProof/>
          <w:sz w:val="32"/>
          <w:szCs w:val="32"/>
        </w:rPr>
        <w:t>/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พนัก</w:t>
      </w:r>
      <w:r w:rsidR="008A5026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งาน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</w:t>
      </w:r>
    </w:p>
    <w:p w:rsidR="008E2900" w:rsidRPr="00BE22B3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คำขอหรือยื่นเอกสารเพิ่มเติมครบถ้วนตามบันทึกความบกพร่องนั้นเรียบร้อยแล้ว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BE22B3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</w:p>
    <w:p w:rsidR="0065175D" w:rsidRPr="00BE22B3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BE22B3" w:rsidTr="00313D38">
        <w:trPr>
          <w:tblHeader/>
        </w:trPr>
        <w:tc>
          <w:tcPr>
            <w:tcW w:w="675" w:type="dxa"/>
            <w:vAlign w:val="center"/>
          </w:tcPr>
          <w:p w:rsidR="00313D38" w:rsidRPr="00BE22B3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BE22B3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BE22B3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BE22B3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BE22B3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BE22B3" w:rsidRDefault="00313D38" w:rsidP="00AA7734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8A5026" w:rsidRPr="00BE22B3" w:rsidTr="008A5026">
        <w:tc>
          <w:tcPr>
            <w:tcW w:w="675" w:type="dxa"/>
          </w:tcPr>
          <w:p w:rsidR="008A5026" w:rsidRPr="00BE22B3" w:rsidRDefault="008A5026" w:rsidP="008A5026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A5026" w:rsidRPr="00BE22B3" w:rsidRDefault="008A5026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8A5026" w:rsidRPr="00BE22B3" w:rsidRDefault="008A5026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8A5026" w:rsidRPr="00BE22B3" w:rsidRDefault="008A5026" w:rsidP="0030725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ลงทะเบียนเอกสารที่ผ่านการตรวจต่อรุ่น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คำขอ</w:t>
            </w:r>
          </w:p>
        </w:tc>
        <w:tc>
          <w:tcPr>
            <w:tcW w:w="1368" w:type="dxa"/>
          </w:tcPr>
          <w:p w:rsidR="008A5026" w:rsidRPr="00BE22B3" w:rsidRDefault="008A5026" w:rsidP="00CF668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8A5026" w:rsidRPr="00BE22B3" w:rsidRDefault="008A5026" w:rsidP="00CF668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8A5026" w:rsidRPr="00BE22B3" w:rsidRDefault="008A5026" w:rsidP="00CF668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8A5026" w:rsidRPr="00BE22B3" w:rsidTr="008A5026">
        <w:tc>
          <w:tcPr>
            <w:tcW w:w="675" w:type="dxa"/>
          </w:tcPr>
          <w:p w:rsidR="008A5026" w:rsidRPr="00BE22B3" w:rsidRDefault="008A5026" w:rsidP="008A5026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2</w:t>
            </w:r>
            <w:r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A5026" w:rsidRPr="00BE22B3" w:rsidRDefault="008A5026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8A5026" w:rsidRPr="00BE22B3" w:rsidRDefault="008A5026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8A5026" w:rsidRPr="00BE22B3" w:rsidRDefault="008A5026" w:rsidP="0079562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คำขอ</w:t>
            </w:r>
          </w:p>
        </w:tc>
        <w:tc>
          <w:tcPr>
            <w:tcW w:w="1368" w:type="dxa"/>
          </w:tcPr>
          <w:p w:rsidR="008A5026" w:rsidRPr="00BE22B3" w:rsidRDefault="008A5026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12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8A5026" w:rsidRPr="00BE22B3" w:rsidRDefault="008A5026" w:rsidP="00CF668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8A5026" w:rsidRPr="00BE22B3" w:rsidRDefault="008A5026" w:rsidP="00CF668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8A5026" w:rsidRPr="00BE22B3" w:rsidTr="008A5026">
        <w:tc>
          <w:tcPr>
            <w:tcW w:w="675" w:type="dxa"/>
          </w:tcPr>
          <w:p w:rsidR="008A5026" w:rsidRPr="00BE22B3" w:rsidRDefault="008A5026" w:rsidP="008A5026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A5026" w:rsidRPr="00BE22B3" w:rsidRDefault="008A5026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8A5026" w:rsidRPr="00BE22B3" w:rsidRDefault="008A5026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8A5026" w:rsidRPr="00BE22B3" w:rsidRDefault="008A5026" w:rsidP="009374C5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</w:p>
        </w:tc>
        <w:tc>
          <w:tcPr>
            <w:tcW w:w="1368" w:type="dxa"/>
          </w:tcPr>
          <w:p w:rsidR="008A5026" w:rsidRPr="00BE22B3" w:rsidRDefault="008A5026" w:rsidP="00CF668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8A5026" w:rsidRPr="00BE22B3" w:rsidRDefault="008A5026" w:rsidP="00CF668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8A5026" w:rsidRPr="00BE22B3" w:rsidRDefault="008A5026" w:rsidP="00CF668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C26ED0" w:rsidRPr="00BE22B3" w:rsidRDefault="00C26ED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BE22B3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="009B68CC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8E2900" w:rsidRPr="00BE22B3" w:rsidRDefault="008E290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BE22B3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BE22B3" w:rsidRDefault="009B68CC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BE22B3" w:rsidRDefault="008E2900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7734" w:rsidRPr="00BE22B3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BE22B3" w:rsidRDefault="00452B6B" w:rsidP="00AA7734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BE22B3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BE22B3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BE22B3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BE22B3" w:rsidRDefault="00452B6B" w:rsidP="00452B6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BE22B3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BE22B3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BE22B3" w:rsidRDefault="003C25A4" w:rsidP="00452B6B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BE22B3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BE22B3" w:rsidTr="008A5026">
        <w:trPr>
          <w:jc w:val="center"/>
        </w:trPr>
        <w:tc>
          <w:tcPr>
            <w:tcW w:w="675" w:type="dxa"/>
          </w:tcPr>
          <w:p w:rsidR="00452B6B" w:rsidRPr="00BE22B3" w:rsidRDefault="00AC4ACB" w:rsidP="008A502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BE22B3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422EAB" w:rsidRPr="00BE22B3" w:rsidRDefault="00422EAB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BE22B3" w:rsidRDefault="00452B6B" w:rsidP="00A10CDA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BE22B3" w:rsidTr="004E651F">
        <w:trPr>
          <w:tblHeader/>
        </w:trPr>
        <w:tc>
          <w:tcPr>
            <w:tcW w:w="675" w:type="dxa"/>
            <w:vAlign w:val="center"/>
          </w:tcPr>
          <w:p w:rsidR="00422EAB" w:rsidRPr="00BE22B3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BE22B3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BE22B3" w:rsidRDefault="004E651F" w:rsidP="001B2D23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BE22B3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BE22B3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BE22B3" w:rsidRDefault="00422EAB" w:rsidP="00FE5795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BE22B3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BE22B3" w:rsidTr="008A5026">
        <w:tc>
          <w:tcPr>
            <w:tcW w:w="675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คำขอรับการรับรองหลักสูตรค่าใช้จ่ายในการฝึกยกระดับฝีมือแรงงานและการฝึกเปลี่ยนสาขาอาชีพ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1)</w:t>
            </w:r>
          </w:p>
          <w:p w:rsidR="003E552B" w:rsidRPr="00BE22B3" w:rsidRDefault="003E552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AC4ACB" w:rsidRPr="00BE22B3" w:rsidRDefault="008A5026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559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E22B3" w:rsidTr="008A5026">
        <w:tc>
          <w:tcPr>
            <w:tcW w:w="675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2</w:t>
            </w:r>
            <w:r w:rsidR="00811134"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ส่งไปรับการฝึกกับสถานฝึกอบรมอื่น 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แบบฝย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/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2 - 2)</w:t>
            </w:r>
          </w:p>
          <w:p w:rsidR="0033524A" w:rsidRPr="00BE22B3" w:rsidRDefault="0033524A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AC4ACB" w:rsidRPr="00BE22B3" w:rsidRDefault="008A5026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559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E22B3" w:rsidTr="008A5026">
        <w:tc>
          <w:tcPr>
            <w:tcW w:w="675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="00811134"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3524A" w:rsidRDefault="00AC4ACB" w:rsidP="00AC4ACB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กำหนดการฝึกอบรมโบว์ชัวร์ใบสมัคร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พร้อมรับรองสำเนา</w:t>
            </w:r>
          </w:p>
          <w:p w:rsidR="00AC4AC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ถูกต้อง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  <w:p w:rsidR="00DA4F82" w:rsidRDefault="00DA4F82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3524A" w:rsidRPr="00BE22B3" w:rsidRDefault="0033524A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E22B3" w:rsidTr="008A5026">
        <w:tc>
          <w:tcPr>
            <w:tcW w:w="675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="00811134"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หลักฐานหลักสูตรหรือหัวข้อการฝึกอบรมของสถานศึกษาหรือสถานฝึกอบรม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กรณีส่งไปรับการฝึกอบรมกับสถานฝึกอบรมหรือสถานฝึกอบรมฝีมือแรงงานพร้อมรับรองสำเนาถูกต้อง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  <w:p w:rsidR="00DA4F82" w:rsidRDefault="00DA4F82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00865" w:rsidRDefault="00300865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B3B89" w:rsidRDefault="007B3B89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3524A" w:rsidRPr="00BE22B3" w:rsidRDefault="0033524A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E22B3" w:rsidTr="008A5026">
        <w:tc>
          <w:tcPr>
            <w:tcW w:w="675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5</w:t>
            </w:r>
            <w:r w:rsidR="00811134"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หนังสือส่งตัว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หนังสือขออนุมัติ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หนังสือเชิญให้เข้ารับการฝึกอบรม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หนังสือตอบรับ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หนังสือรับรองการฝึกอบรมพร้อมสำเนาถูกต้อง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  <w:p w:rsidR="0033524A" w:rsidRPr="00BE22B3" w:rsidRDefault="0033524A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E22B3" w:rsidTr="008A5026">
        <w:tc>
          <w:tcPr>
            <w:tcW w:w="675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  <w:r w:rsidR="00811134"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3524A" w:rsidRDefault="00AC4ACB" w:rsidP="00B53E1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หลักฐานค่าธรรมเนียมในการฝึกอบรม</w:t>
            </w:r>
          </w:p>
          <w:p w:rsidR="00B53E11" w:rsidRPr="00BE22B3" w:rsidRDefault="00B53E11" w:rsidP="00B53E1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E22B3" w:rsidTr="008A5026">
        <w:tc>
          <w:tcPr>
            <w:tcW w:w="675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  <w:r w:rsidR="00811134"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3524A" w:rsidRDefault="00AC4ACB" w:rsidP="00B53E1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  <w:p w:rsidR="00B53E11" w:rsidRPr="00BE22B3" w:rsidRDefault="00B53E11" w:rsidP="00B53E1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E22B3" w:rsidTr="008A5026">
        <w:tc>
          <w:tcPr>
            <w:tcW w:w="675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  <w:r w:rsidR="00811134"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3524A" w:rsidRDefault="00AC4ACB" w:rsidP="00B53E1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กรณีมีการมอบอำนาจ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พร้อมสำเนาบัตรประจำตัวประชาชนของผู้มอบและผู้รับมอบ</w:t>
            </w:r>
          </w:p>
          <w:p w:rsidR="00B53E11" w:rsidRPr="00BE22B3" w:rsidRDefault="00B53E11" w:rsidP="00B53E1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E22B3" w:rsidRDefault="00AC4ACB" w:rsidP="008A50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6C6C22" w:rsidRPr="00BE22B3" w:rsidRDefault="006C6C22" w:rsidP="0050561E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BE22B3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BE22B3" w:rsidTr="00090552">
        <w:tc>
          <w:tcPr>
            <w:tcW w:w="534" w:type="dxa"/>
          </w:tcPr>
          <w:p w:rsidR="00A13B6C" w:rsidRPr="00BE22B3" w:rsidRDefault="00A13B6C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BE22B3" w:rsidRDefault="00A13B6C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Pr="00BE22B3" w:rsidRDefault="000F1309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8A5026"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</w:t>
            </w:r>
            <w:r w:rsidR="00F5490C"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="00F5490C"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BE22B3" w:rsidRDefault="00E90756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  <w:r w:rsidR="00D348A2">
              <w:rPr>
                <w:rFonts w:ascii="TH SarabunPSK" w:hAnsi="TH SarabunPSK" w:cs="TH SarabunPSK"/>
                <w:sz w:val="32"/>
                <w:szCs w:val="32"/>
                <w:rtl/>
              </w:rPr>
              <w:t xml:space="preserve">   </w:t>
            </w:r>
          </w:p>
        </w:tc>
      </w:tr>
    </w:tbl>
    <w:p w:rsidR="00216FA4" w:rsidRPr="00BE22B3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8A5026" w:rsidRPr="00BE22B3" w:rsidTr="00C1539D">
        <w:tc>
          <w:tcPr>
            <w:tcW w:w="534" w:type="dxa"/>
          </w:tcPr>
          <w:p w:rsidR="008A5026" w:rsidRPr="00BE22B3" w:rsidRDefault="008A5026" w:rsidP="00CF668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4405B" w:rsidRDefault="008A5026" w:rsidP="00F4405B">
            <w:pPr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="00F4405B"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ศูนย์พัฒนาฝีมือแรงงานจังหวัดสระแก้ว</w:t>
            </w:r>
            <w:r w:rsidR="00F4405B"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</w:r>
            <w:r w:rsidR="00F4405B"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>230 ม.11 ต.วัฒนานคร อ.วัฒนานคร จ.สระแก้ว</w:t>
            </w:r>
            <w:r w:rsidR="00F4405B">
              <w:rPr>
                <w:rFonts w:ascii="TH SarabunPSK" w:hAnsi="TH SarabunPSK" w:cs="TH SarabunPSK" w:hint="cs"/>
                <w:noProof/>
                <w:sz w:val="34"/>
                <w:szCs w:val="34"/>
                <w:cs/>
                <w:lang w:bidi="th-TH"/>
              </w:rPr>
              <w:t xml:space="preserve"> </w:t>
            </w:r>
          </w:p>
          <w:p w:rsidR="00F4405B" w:rsidRPr="005B1243" w:rsidRDefault="00F4405B" w:rsidP="00F4405B">
            <w:pPr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4"/>
                <w:szCs w:val="34"/>
                <w:cs/>
                <w:lang w:bidi="th-TH"/>
              </w:rPr>
              <w:t xml:space="preserve">ศัพท์ </w:t>
            </w: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>0 3726 1627 โทร</w:t>
            </w:r>
            <w:r>
              <w:rPr>
                <w:rFonts w:ascii="TH SarabunPSK" w:hAnsi="TH SarabunPSK" w:cs="TH SarabunPSK" w:hint="cs"/>
                <w:noProof/>
                <w:sz w:val="34"/>
                <w:szCs w:val="34"/>
                <w:cs/>
                <w:lang w:bidi="th-TH"/>
              </w:rPr>
              <w:t xml:space="preserve">สาร </w:t>
            </w: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>0 3726 1628</w:t>
            </w:r>
          </w:p>
          <w:p w:rsidR="00F4405B" w:rsidRPr="005B1243" w:rsidRDefault="00F4405B" w:rsidP="00F4405B">
            <w:pPr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 xml:space="preserve">เว็บไซต์  </w:t>
            </w:r>
            <w:r w:rsidRPr="005B1243">
              <w:rPr>
                <w:rFonts w:ascii="TH SarabunPSK" w:hAnsi="TH SarabunPSK" w:cs="TH SarabunPSK"/>
                <w:sz w:val="34"/>
                <w:szCs w:val="34"/>
              </w:rPr>
              <w:t>http://www.dsd.go.th/sakaeo</w:t>
            </w:r>
          </w:p>
          <w:p w:rsidR="008A5026" w:rsidRPr="00BE22B3" w:rsidRDefault="00F4405B" w:rsidP="00F4405B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  <w:t xml:space="preserve">           http://www.facebook.com/</w:t>
            </w: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>ศูนย์พัฒนาฝีมือแรงงานจังหวัดสระแก้ว</w:t>
            </w:r>
            <w:r>
              <w:rPr>
                <w:rFonts w:ascii="TH SarabunPSK" w:hAnsi="TH SarabunPSK" w:cs="TH SarabunPSK"/>
                <w:sz w:val="32"/>
                <w:szCs w:val="32"/>
                <w:lang w:bidi="th-TH"/>
              </w:rPr>
              <w:t xml:space="preserve"> </w:t>
            </w:r>
          </w:p>
        </w:tc>
      </w:tr>
      <w:tr w:rsidR="008A5026" w:rsidRPr="00BE22B3" w:rsidTr="00C1539D">
        <w:tc>
          <w:tcPr>
            <w:tcW w:w="534" w:type="dxa"/>
          </w:tcPr>
          <w:p w:rsidR="008A5026" w:rsidRPr="00BE22B3" w:rsidRDefault="008A5026" w:rsidP="00CF668E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53E11" w:rsidRPr="005B1243" w:rsidRDefault="008A5026" w:rsidP="00B53E1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E22B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 ศูนย์ดำรงธรรม</w:t>
            </w:r>
            <w:r w:rsidR="00BE22B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จังหวัดสระแก้ว</w:t>
            </w:r>
            <w:r w:rsidRPr="00BE22B3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E22B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</w:r>
            <w:r w:rsidR="00B53E11"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ศาลากลางจังหวัดสระแก้ว ตำบลท่าเกษม อำเภอเมืองสระแก้ว จัง</w:t>
            </w:r>
            <w:r w:rsidR="00B53E11" w:rsidRPr="005B1243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ห</w:t>
            </w:r>
            <w:r w:rsidR="00B53E11"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วัดสระแก้ว</w:t>
            </w:r>
            <w:r w:rsidR="00B53E11">
              <w:rPr>
                <w:rFonts w:ascii="TH SarabunPSK" w:hAnsi="TH SarabunPSK" w:cs="TH SarabunPSK"/>
                <w:sz w:val="32"/>
                <w:szCs w:val="32"/>
                <w:lang w:bidi="th-TH"/>
              </w:rPr>
              <w:t xml:space="preserve">  </w:t>
            </w:r>
            <w:r w:rsidR="00B53E11" w:rsidRPr="005B1243">
              <w:rPr>
                <w:rFonts w:ascii="TH SarabunPSK" w:hAnsi="TH SarabunPSK" w:cs="TH SarabunPSK"/>
                <w:sz w:val="32"/>
                <w:szCs w:val="32"/>
              </w:rPr>
              <w:t>27000</w:t>
            </w:r>
          </w:p>
          <w:p w:rsidR="008A5026" w:rsidRPr="00BE22B3" w:rsidRDefault="00B53E11" w:rsidP="00B53E11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 xml:space="preserve">โทรศัพท์ 0 3742 5126  โทรสาร </w:t>
            </w:r>
            <w:r w:rsidRPr="005B1243">
              <w:rPr>
                <w:rFonts w:ascii="TH SarabunPSK" w:hAnsi="TH SarabunPSK" w:cs="TH SarabunPSK"/>
                <w:sz w:val="32"/>
                <w:szCs w:val="32"/>
                <w:lang w:bidi="th-TH"/>
              </w:rPr>
              <w:t>0 3742 5128-7</w:t>
            </w:r>
            <w:r w:rsidRPr="005B1243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เว็บไซต์</w:t>
            </w:r>
            <w:r w:rsidRPr="005B1243">
              <w:rPr>
                <w:rFonts w:ascii="TH SarabunPSK" w:hAnsi="TH SarabunPSK" w:cs="TH SarabunPSK"/>
                <w:sz w:val="32"/>
                <w:szCs w:val="32"/>
                <w:lang w:bidi="th-TH"/>
              </w:rPr>
              <w:t xml:space="preserve">   http://www.sakaeo.go.th/websakaeo/damrong/</w:t>
            </w:r>
          </w:p>
        </w:tc>
      </w:tr>
      <w:tr w:rsidR="008A5026" w:rsidRPr="00BE22B3" w:rsidTr="00C1539D">
        <w:tc>
          <w:tcPr>
            <w:tcW w:w="534" w:type="dxa"/>
          </w:tcPr>
          <w:p w:rsidR="008A5026" w:rsidRPr="00BE22B3" w:rsidRDefault="008A5026" w:rsidP="00CF668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A5026" w:rsidRPr="00BE22B3" w:rsidRDefault="008A5026" w:rsidP="00CF668E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กรมพัฒนาฝีมือแรงงาน</w:t>
            </w:r>
            <w:r w:rsidRPr="00BE22B3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ถนนมิตรไมตรี   เขตดินแดง   กรุงเทพฯ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10400</w:t>
            </w:r>
          </w:p>
          <w:p w:rsidR="008A5026" w:rsidRPr="00BE22B3" w:rsidRDefault="008A5026" w:rsidP="00CF668E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02-2451707 </w:t>
            </w:r>
          </w:p>
          <w:p w:rsidR="008A5026" w:rsidRPr="00BE22B3" w:rsidRDefault="008A5026" w:rsidP="00CF668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เว็บไซต์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 http://www.dsd.go.th</w:t>
            </w:r>
          </w:p>
        </w:tc>
      </w:tr>
      <w:tr w:rsidR="008A5026" w:rsidRPr="00BE22B3" w:rsidTr="00C1539D">
        <w:tc>
          <w:tcPr>
            <w:tcW w:w="534" w:type="dxa"/>
          </w:tcPr>
          <w:p w:rsidR="008A5026" w:rsidRPr="00BE22B3" w:rsidRDefault="008A5026" w:rsidP="00CF668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A5026" w:rsidRPr="00BE22B3" w:rsidRDefault="008A5026" w:rsidP="00CF668E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E22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กระทรวงแรงงาน</w:t>
            </w:r>
            <w:r w:rsidRPr="00BE22B3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ถนนมิตรไมตรี  เขตดินแดง   กรุงเทพฯ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10400 </w:t>
            </w:r>
          </w:p>
          <w:p w:rsidR="008A5026" w:rsidRPr="00BE22B3" w:rsidRDefault="008A5026" w:rsidP="00CF668E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โทรศัพท์สายด่วน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1546 </w:t>
            </w:r>
          </w:p>
          <w:p w:rsidR="008A5026" w:rsidRPr="00BE22B3" w:rsidRDefault="008A5026" w:rsidP="00CF668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8A5026" w:rsidRPr="00BE22B3" w:rsidTr="00C1539D">
        <w:tc>
          <w:tcPr>
            <w:tcW w:w="534" w:type="dxa"/>
          </w:tcPr>
          <w:p w:rsidR="008A5026" w:rsidRPr="00BE22B3" w:rsidRDefault="008A5026" w:rsidP="00CF668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A5026" w:rsidRPr="00BE22B3" w:rsidRDefault="008A5026" w:rsidP="00CF668E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ศูนย์บริการประชาชน  </w:t>
            </w:r>
            <w:r w:rsidRPr="00BE22B3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สำนักปลัดสำนักนายกรัฐมนตรี 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ถนนพิษณุโลก  เขตดุสิต  กรุงเทพฯ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 </w:t>
            </w:r>
          </w:p>
          <w:p w:rsidR="008A5026" w:rsidRPr="00BE22B3" w:rsidRDefault="008A5026" w:rsidP="00CF668E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.1111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ถนนพิษณุโลก  เขตดุสิต  กรุงเทพฯ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</w:t>
            </w:r>
          </w:p>
          <w:p w:rsidR="008A5026" w:rsidRPr="00BE22B3" w:rsidRDefault="008A5026" w:rsidP="00CF668E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โทรศัพท์สายด่วน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1111 </w:t>
            </w:r>
          </w:p>
          <w:p w:rsidR="008A5026" w:rsidRPr="00BE22B3" w:rsidRDefault="008A5026" w:rsidP="00CF668E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www.1111.go.th </w:t>
            </w: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013BC7" w:rsidRPr="00BE22B3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BE22B3" w:rsidTr="00C1539D">
        <w:tc>
          <w:tcPr>
            <w:tcW w:w="675" w:type="dxa"/>
          </w:tcPr>
          <w:p w:rsidR="00F064C0" w:rsidRPr="00BE22B3" w:rsidRDefault="00F064C0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C1539D" w:rsidRPr="00BE22B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BE22B3" w:rsidRDefault="00F064C0" w:rsidP="00653D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BE22B3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8A5026"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แบบฝย</w:t>
            </w:r>
            <w:r w:rsidR="008A5026"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="008A5026"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="008A5026"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A5026" w:rsidRPr="00BE22B3">
              <w:rPr>
                <w:rFonts w:ascii="TH SarabunPSK" w:hAnsi="TH SarabunPSK" w:cs="TH SarabunPSK"/>
                <w:sz w:val="32"/>
                <w:szCs w:val="32"/>
              </w:rPr>
              <w:t xml:space="preserve">   /   </w:t>
            </w:r>
            <w:r w:rsidR="008A5026"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แบบฝย</w:t>
            </w:r>
            <w:r w:rsidR="008A5026"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="008A5026"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="008A5026"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– </w:t>
            </w:r>
            <w:r w:rsidR="00653D85"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2</w:t>
            </w:r>
            <w:r w:rsidR="008A5026"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/  </w:t>
            </w:r>
            <w:r w:rsidR="008A5026" w:rsidRPr="00BE22B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8A5026"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แบบฝย</w:t>
            </w:r>
            <w:r w:rsidR="008A5026"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="008A5026"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="008A5026" w:rsidRPr="00BE22B3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BE22B3">
              <w:rPr>
                <w:rFonts w:ascii="TH SarabunPSK" w:hAnsi="TH SarabunPSK" w:cs="TH SarabunPSK"/>
                <w:sz w:val="32"/>
                <w:szCs w:val="32"/>
              </w:rPr>
              <w:br/>
            </w:r>
          </w:p>
        </w:tc>
      </w:tr>
    </w:tbl>
    <w:p w:rsidR="00D51311" w:rsidRPr="00BE22B3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BE22B3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สามารถดาว</w:t>
      </w:r>
      <w:r w:rsidR="00653D85"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>น์</w:t>
      </w:r>
      <w:r w:rsidRPr="00BE22B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โหลดได้ที่ </w:t>
      </w:r>
      <w:r w:rsidR="00B4712A" w:rsidRPr="00717926">
        <w:rPr>
          <w:rFonts w:ascii="TH SarabunPSK" w:hAnsi="TH SarabunPSK" w:cs="TH SarabunPSK"/>
          <w:sz w:val="32"/>
          <w:szCs w:val="32"/>
        </w:rPr>
        <w:t>http://www.dsd.go.th/sakaeo</w:t>
      </w:r>
      <w:r w:rsidRPr="00BE22B3">
        <w:rPr>
          <w:rFonts w:ascii="TH SarabunPSK" w:hAnsi="TH SarabunPSK" w:cs="TH SarabunPSK"/>
          <w:noProof/>
          <w:sz w:val="32"/>
          <w:szCs w:val="32"/>
        </w:rPr>
        <w:br/>
      </w: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BE22B3" w:rsidTr="0064558D">
        <w:tc>
          <w:tcPr>
            <w:tcW w:w="1418" w:type="dxa"/>
          </w:tcPr>
          <w:p w:rsidR="0064558D" w:rsidRPr="00BE22B3" w:rsidRDefault="0064558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BE22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BE22B3" w:rsidRDefault="00472FBD" w:rsidP="008C1396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01</w:t>
            </w:r>
            <w:r w:rsidR="005124E4">
              <w:rPr>
                <w:rFonts w:ascii="TH SarabunPSK" w:hAnsi="TH SarabunPSK" w:cs="TH SarabunPSK"/>
                <w:noProof/>
                <w:sz w:val="32"/>
                <w:szCs w:val="32"/>
              </w:rPr>
              <w:t>/03/2559</w:t>
            </w:r>
          </w:p>
        </w:tc>
      </w:tr>
      <w:tr w:rsidR="0064558D" w:rsidRPr="00BE22B3" w:rsidTr="0064558D">
        <w:tc>
          <w:tcPr>
            <w:tcW w:w="1418" w:type="dxa"/>
          </w:tcPr>
          <w:p w:rsidR="0064558D" w:rsidRPr="00BE22B3" w:rsidRDefault="0064558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bookmarkStart w:id="0" w:name="_GoBack"/>
            <w:bookmarkEnd w:id="0"/>
            <w:r w:rsidRPr="00BE22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BE22B3" w:rsidRDefault="0064558D" w:rsidP="008C1396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 w:rsidRPr="00BE22B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53D85" w:rsidRPr="00BE22B3" w:rsidTr="0064558D">
        <w:tc>
          <w:tcPr>
            <w:tcW w:w="1418" w:type="dxa"/>
          </w:tcPr>
          <w:p w:rsidR="00653D85" w:rsidRPr="00BE22B3" w:rsidRDefault="00653D85" w:rsidP="00CF668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BE22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53D85" w:rsidRPr="00BE22B3" w:rsidRDefault="00B53E11" w:rsidP="00B53E11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งสาวเพ็ญจิต  สีหลอด</w:t>
            </w:r>
          </w:p>
        </w:tc>
      </w:tr>
      <w:tr w:rsidR="00653D85" w:rsidRPr="00BE22B3" w:rsidTr="0064558D">
        <w:tc>
          <w:tcPr>
            <w:tcW w:w="1418" w:type="dxa"/>
          </w:tcPr>
          <w:p w:rsidR="00653D85" w:rsidRPr="00BE22B3" w:rsidRDefault="00653D85" w:rsidP="00CF668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BE22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53D85" w:rsidRPr="00BE22B3" w:rsidRDefault="00B53E11" w:rsidP="00B53E11">
            <w:pPr>
              <w:rPr>
                <w:rFonts w:ascii="TH SarabunPSK" w:hAnsi="TH SarabunPSK" w:cs="TH SarabunPSK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งดรุณี  นิธิทวีกุล</w:t>
            </w:r>
          </w:p>
        </w:tc>
      </w:tr>
      <w:tr w:rsidR="00653D85" w:rsidRPr="00BE22B3" w:rsidTr="0064558D">
        <w:tc>
          <w:tcPr>
            <w:tcW w:w="1418" w:type="dxa"/>
          </w:tcPr>
          <w:p w:rsidR="00653D85" w:rsidRPr="00BE22B3" w:rsidRDefault="00653D85" w:rsidP="00CF668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BE22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53D85" w:rsidRPr="00BE22B3" w:rsidRDefault="00B53E11" w:rsidP="00B53E11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ยยุตติศักดิ์  รอดไธสง</w:t>
            </w:r>
          </w:p>
        </w:tc>
      </w:tr>
    </w:tbl>
    <w:p w:rsidR="0064558D" w:rsidRPr="00BE22B3" w:rsidRDefault="0064558D" w:rsidP="00757E1F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sectPr w:rsidR="0064558D" w:rsidRPr="00BE22B3" w:rsidSect="00D348A2">
      <w:headerReference w:type="default" r:id="rId9"/>
      <w:pgSz w:w="11907" w:h="16839" w:code="9"/>
      <w:pgMar w:top="1440" w:right="657" w:bottom="1440" w:left="1080" w:header="720" w:footer="720" w:gutter="0"/>
      <w:pgNumType w:start="3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6F6" w:rsidRDefault="000766F6" w:rsidP="00C81DB8">
      <w:pPr>
        <w:spacing w:after="0" w:line="240" w:lineRule="auto"/>
      </w:pPr>
      <w:r>
        <w:separator/>
      </w:r>
    </w:p>
  </w:endnote>
  <w:endnote w:type="continuationSeparator" w:id="0">
    <w:p w:rsidR="000766F6" w:rsidRDefault="000766F6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6F6" w:rsidRDefault="000766F6" w:rsidP="00C81DB8">
      <w:pPr>
        <w:spacing w:after="0" w:line="240" w:lineRule="auto"/>
      </w:pPr>
      <w:r>
        <w:separator/>
      </w:r>
    </w:p>
  </w:footnote>
  <w:footnote w:type="continuationSeparator" w:id="0">
    <w:p w:rsidR="000766F6" w:rsidRDefault="000766F6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:rsidR="00C81DB8" w:rsidRDefault="0091043D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472FBD">
          <w:rPr>
            <w:noProof/>
          </w:rPr>
          <w:t>43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3646F"/>
    <w:rsid w:val="000424A8"/>
    <w:rsid w:val="00045650"/>
    <w:rsid w:val="00061DD9"/>
    <w:rsid w:val="00067A20"/>
    <w:rsid w:val="00075E4A"/>
    <w:rsid w:val="000766F6"/>
    <w:rsid w:val="00090552"/>
    <w:rsid w:val="00094F82"/>
    <w:rsid w:val="000A6327"/>
    <w:rsid w:val="000C2AAC"/>
    <w:rsid w:val="000C2D4C"/>
    <w:rsid w:val="000C466B"/>
    <w:rsid w:val="000D6D89"/>
    <w:rsid w:val="000F1309"/>
    <w:rsid w:val="00103422"/>
    <w:rsid w:val="00110F0C"/>
    <w:rsid w:val="00132E1B"/>
    <w:rsid w:val="0015723B"/>
    <w:rsid w:val="00164004"/>
    <w:rsid w:val="001659B8"/>
    <w:rsid w:val="0017434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00865"/>
    <w:rsid w:val="0030725B"/>
    <w:rsid w:val="00313D38"/>
    <w:rsid w:val="003240F6"/>
    <w:rsid w:val="0033524A"/>
    <w:rsid w:val="00352D56"/>
    <w:rsid w:val="00353030"/>
    <w:rsid w:val="00357299"/>
    <w:rsid w:val="00394708"/>
    <w:rsid w:val="003C25A4"/>
    <w:rsid w:val="003E552B"/>
    <w:rsid w:val="003F489A"/>
    <w:rsid w:val="003F4A0D"/>
    <w:rsid w:val="00422EAB"/>
    <w:rsid w:val="00444BFB"/>
    <w:rsid w:val="00452B6B"/>
    <w:rsid w:val="00472FBD"/>
    <w:rsid w:val="00483D72"/>
    <w:rsid w:val="004C0C85"/>
    <w:rsid w:val="004C3BDE"/>
    <w:rsid w:val="004E30D6"/>
    <w:rsid w:val="004E5749"/>
    <w:rsid w:val="004E651F"/>
    <w:rsid w:val="0050561E"/>
    <w:rsid w:val="005124E4"/>
    <w:rsid w:val="005223AF"/>
    <w:rsid w:val="00541A32"/>
    <w:rsid w:val="00575FAF"/>
    <w:rsid w:val="00593E8D"/>
    <w:rsid w:val="005A2CA8"/>
    <w:rsid w:val="005C6B68"/>
    <w:rsid w:val="005F6E20"/>
    <w:rsid w:val="00600A25"/>
    <w:rsid w:val="006437C0"/>
    <w:rsid w:val="0064558D"/>
    <w:rsid w:val="0065175D"/>
    <w:rsid w:val="006537CE"/>
    <w:rsid w:val="00653D85"/>
    <w:rsid w:val="00686AAA"/>
    <w:rsid w:val="006974B7"/>
    <w:rsid w:val="006A02E1"/>
    <w:rsid w:val="006B37B7"/>
    <w:rsid w:val="006B7339"/>
    <w:rsid w:val="006C07C4"/>
    <w:rsid w:val="006C07EA"/>
    <w:rsid w:val="006C6C22"/>
    <w:rsid w:val="006D2835"/>
    <w:rsid w:val="00707AED"/>
    <w:rsid w:val="00712638"/>
    <w:rsid w:val="00732F56"/>
    <w:rsid w:val="00757E1F"/>
    <w:rsid w:val="00760D0B"/>
    <w:rsid w:val="00761FD0"/>
    <w:rsid w:val="00771FD1"/>
    <w:rsid w:val="00781575"/>
    <w:rsid w:val="007851BE"/>
    <w:rsid w:val="00790214"/>
    <w:rsid w:val="00793306"/>
    <w:rsid w:val="0079562D"/>
    <w:rsid w:val="007B3B89"/>
    <w:rsid w:val="007B781C"/>
    <w:rsid w:val="007E1E74"/>
    <w:rsid w:val="00811134"/>
    <w:rsid w:val="0085230C"/>
    <w:rsid w:val="00862FC5"/>
    <w:rsid w:val="0087182F"/>
    <w:rsid w:val="0087509D"/>
    <w:rsid w:val="00880B7C"/>
    <w:rsid w:val="008A3CB7"/>
    <w:rsid w:val="008A5026"/>
    <w:rsid w:val="008B3521"/>
    <w:rsid w:val="008D7B9E"/>
    <w:rsid w:val="008E2900"/>
    <w:rsid w:val="0091043D"/>
    <w:rsid w:val="00914267"/>
    <w:rsid w:val="00934C64"/>
    <w:rsid w:val="009374C5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D603A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4712A"/>
    <w:rsid w:val="00B509FC"/>
    <w:rsid w:val="00B53E11"/>
    <w:rsid w:val="00B95782"/>
    <w:rsid w:val="00BC5DA7"/>
    <w:rsid w:val="00BE22B3"/>
    <w:rsid w:val="00BF6CA4"/>
    <w:rsid w:val="00C1539D"/>
    <w:rsid w:val="00C21238"/>
    <w:rsid w:val="00C26ED0"/>
    <w:rsid w:val="00C3045F"/>
    <w:rsid w:val="00C77AEA"/>
    <w:rsid w:val="00C81DB8"/>
    <w:rsid w:val="00CA51BD"/>
    <w:rsid w:val="00CA5D48"/>
    <w:rsid w:val="00CA5F6E"/>
    <w:rsid w:val="00CD3DDC"/>
    <w:rsid w:val="00CE3C9E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32BB3"/>
    <w:rsid w:val="00D348A2"/>
    <w:rsid w:val="00D5060E"/>
    <w:rsid w:val="00D51311"/>
    <w:rsid w:val="00DA4F82"/>
    <w:rsid w:val="00E00F3F"/>
    <w:rsid w:val="00E01AA0"/>
    <w:rsid w:val="00E06237"/>
    <w:rsid w:val="00E06DC1"/>
    <w:rsid w:val="00E279FB"/>
    <w:rsid w:val="00E33AD5"/>
    <w:rsid w:val="00E56012"/>
    <w:rsid w:val="00E668EE"/>
    <w:rsid w:val="00E90756"/>
    <w:rsid w:val="00E9634F"/>
    <w:rsid w:val="00E97AE3"/>
    <w:rsid w:val="00EA6950"/>
    <w:rsid w:val="00EB5853"/>
    <w:rsid w:val="00EC08A9"/>
    <w:rsid w:val="00EF0DAF"/>
    <w:rsid w:val="00F028A3"/>
    <w:rsid w:val="00F064C0"/>
    <w:rsid w:val="00F414B2"/>
    <w:rsid w:val="00F4405B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D2C62-79D7-4258-8674-71F31A2D2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15</TotalTime>
  <Pages>7</Pages>
  <Words>1439</Words>
  <Characters>8207</Characters>
  <Application>Microsoft Office Word</Application>
  <DocSecurity>0</DocSecurity>
  <Lines>68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</dc:creator>
  <cp:lastModifiedBy>Windows User</cp:lastModifiedBy>
  <cp:revision>47</cp:revision>
  <cp:lastPrinted>2015-07-27T03:44:00Z</cp:lastPrinted>
  <dcterms:created xsi:type="dcterms:W3CDTF">2016-03-15T11:54:00Z</dcterms:created>
  <dcterms:modified xsi:type="dcterms:W3CDTF">2016-03-16T12:29:00Z</dcterms:modified>
</cp:coreProperties>
</file>