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45D0" w:rsidRDefault="00D239AD" w:rsidP="00D239AD">
      <w:pPr>
        <w:spacing w:after="0" w:line="240" w:lineRule="auto"/>
        <w:rPr>
          <w:rFonts w:ascii="TH SarabunPSK" w:hAnsi="TH SarabunPSK" w:cs="TH SarabunPSK"/>
          <w:b/>
          <w:bCs/>
          <w:noProof/>
          <w:sz w:val="32"/>
          <w:szCs w:val="32"/>
        </w:rPr>
      </w:pPr>
      <w:r w:rsidRPr="004C13EC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4C13EC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4C13EC">
        <w:rPr>
          <w:rFonts w:ascii="TH SarabunPSK" w:hAnsi="TH SarabunPSK" w:cs="TH SarabunPSK"/>
          <w:b/>
          <w:bCs/>
          <w:noProof/>
          <w:sz w:val="32"/>
          <w:szCs w:val="32"/>
          <w:cs/>
          <w:lang w:bidi="th-TH"/>
        </w:rPr>
        <w:t xml:space="preserve">การให้ความเห็นชอบรายละเอียดเกี่ยวกับการฝึกเตรียมเข้าทำงาน </w:t>
      </w:r>
    </w:p>
    <w:p w:rsidR="00593E8D" w:rsidRPr="004C13EC" w:rsidRDefault="00C81DB8" w:rsidP="00D239AD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4C13EC">
        <w:rPr>
          <w:rFonts w:ascii="TH SarabunPSK" w:hAnsi="TH SarabunPSK" w:cs="TH SarabunPSK"/>
          <w:b/>
          <w:bCs/>
          <w:noProof/>
          <w:sz w:val="32"/>
          <w:szCs w:val="32"/>
        </w:rPr>
        <w:t>(</w:t>
      </w:r>
      <w:r w:rsidRPr="004C13EC">
        <w:rPr>
          <w:rFonts w:ascii="TH SarabunPSK" w:hAnsi="TH SarabunPSK" w:cs="TH SarabunPSK"/>
          <w:b/>
          <w:bCs/>
          <w:noProof/>
          <w:sz w:val="32"/>
          <w:szCs w:val="32"/>
          <w:cs/>
          <w:lang w:bidi="th-TH"/>
        </w:rPr>
        <w:t>กรณีเป็นผู้ดำเนินการฝึกเอง</w:t>
      </w:r>
      <w:r w:rsidRPr="004C13EC">
        <w:rPr>
          <w:rFonts w:ascii="TH SarabunPSK" w:hAnsi="TH SarabunPSK" w:cs="TH SarabunPSK"/>
          <w:b/>
          <w:bCs/>
          <w:noProof/>
          <w:sz w:val="32"/>
          <w:szCs w:val="32"/>
        </w:rPr>
        <w:t>)</w:t>
      </w:r>
    </w:p>
    <w:p w:rsidR="00D239AD" w:rsidRPr="004C13EC" w:rsidRDefault="00D239AD" w:rsidP="00D239AD">
      <w:pPr>
        <w:spacing w:after="0" w:line="240" w:lineRule="auto"/>
        <w:rPr>
          <w:rFonts w:ascii="TH SarabunPSK" w:hAnsi="TH SarabunPSK" w:cs="TH SarabunPSK"/>
          <w:sz w:val="32"/>
          <w:szCs w:val="32"/>
          <w:cs/>
          <w:lang w:bidi="th-TH"/>
        </w:rPr>
      </w:pPr>
      <w:r w:rsidRPr="004C13EC">
        <w:rPr>
          <w:rFonts w:ascii="TH SarabunPSK" w:hAnsi="TH SarabunPSK" w:cs="TH SarabunPSK"/>
          <w:sz w:val="32"/>
          <w:szCs w:val="32"/>
          <w:cs/>
          <w:lang w:bidi="th-TH"/>
        </w:rPr>
        <w:t>หน่วยงาน</w:t>
      </w:r>
      <w:r w:rsidR="002B2D62" w:rsidRPr="004C13EC">
        <w:rPr>
          <w:rFonts w:ascii="TH SarabunPSK" w:hAnsi="TH SarabunPSK" w:cs="TH SarabunPSK"/>
          <w:sz w:val="32"/>
          <w:szCs w:val="32"/>
          <w:cs/>
          <w:lang w:bidi="th-TH"/>
        </w:rPr>
        <w:t>ที่รับผิดชอบ</w:t>
      </w:r>
      <w:r w:rsidRPr="004C13EC">
        <w:rPr>
          <w:rFonts w:ascii="TH SarabunPSK" w:hAnsi="TH SarabunPSK" w:cs="TH SarabunPSK"/>
          <w:sz w:val="32"/>
          <w:szCs w:val="32"/>
          <w:lang w:bidi="th-TH"/>
        </w:rPr>
        <w:t>:</w:t>
      </w:r>
      <w:r w:rsidR="00CD324B" w:rsidRPr="004C13EC">
        <w:rPr>
          <w:rFonts w:ascii="TH SarabunPSK" w:hAnsi="TH SarabunPSK" w:cs="TH SarabunPSK"/>
          <w:noProof/>
          <w:sz w:val="32"/>
          <w:szCs w:val="32"/>
          <w:cs/>
          <w:lang w:bidi="th-TH"/>
        </w:rPr>
        <w:t>ศูนย์พัฒนาฝีมือแรงงาน</w:t>
      </w:r>
      <w:r w:rsidR="004145D0">
        <w:rPr>
          <w:rFonts w:ascii="TH SarabunPSK" w:hAnsi="TH SarabunPSK" w:cs="TH SarabunPSK"/>
          <w:noProof/>
          <w:sz w:val="32"/>
          <w:szCs w:val="32"/>
          <w:cs/>
          <w:lang w:bidi="th-TH"/>
        </w:rPr>
        <w:t>จังหวัดสระแก้ว</w:t>
      </w:r>
      <w:r w:rsidR="00CD324B" w:rsidRPr="004C13EC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  กรมพัฒนาฝีมือแรงงาน</w:t>
      </w:r>
    </w:p>
    <w:p w:rsidR="00D239AD" w:rsidRPr="004C13EC" w:rsidRDefault="00C3045F" w:rsidP="00D239AD">
      <w:pPr>
        <w:spacing w:after="0" w:line="240" w:lineRule="auto"/>
        <w:rPr>
          <w:rFonts w:ascii="TH SarabunPSK" w:hAnsi="TH SarabunPSK" w:cs="TH SarabunPSK"/>
          <w:sz w:val="32"/>
          <w:szCs w:val="32"/>
          <w:lang w:bidi="th-TH"/>
        </w:rPr>
      </w:pPr>
      <w:r w:rsidRPr="004C13EC">
        <w:rPr>
          <w:rFonts w:ascii="TH SarabunPSK" w:hAnsi="TH SarabunPSK" w:cs="TH SarabunPSK"/>
          <w:sz w:val="32"/>
          <w:szCs w:val="32"/>
          <w:cs/>
          <w:lang w:bidi="th-TH"/>
        </w:rPr>
        <w:t>กระทรวง</w:t>
      </w:r>
      <w:r w:rsidRPr="004C13EC">
        <w:rPr>
          <w:rFonts w:ascii="TH SarabunPSK" w:hAnsi="TH SarabunPSK" w:cs="TH SarabunPSK"/>
          <w:sz w:val="32"/>
          <w:szCs w:val="32"/>
          <w:lang w:bidi="th-TH"/>
        </w:rPr>
        <w:t>:</w:t>
      </w:r>
      <w:r w:rsidR="00C81DB8" w:rsidRPr="004C13EC">
        <w:rPr>
          <w:rFonts w:ascii="TH SarabunPSK" w:hAnsi="TH SarabunPSK" w:cs="TH SarabunPSK"/>
          <w:noProof/>
          <w:sz w:val="32"/>
          <w:szCs w:val="32"/>
          <w:cs/>
          <w:lang w:bidi="th-TH"/>
        </w:rPr>
        <w:t>กระทรวงแรงงาน</w:t>
      </w:r>
    </w:p>
    <w:p w:rsidR="003F4A0D" w:rsidRPr="004C13EC" w:rsidRDefault="006C34EF" w:rsidP="00D239AD">
      <w:pPr>
        <w:spacing w:after="0" w:line="240" w:lineRule="auto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4C13EC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lang w:bidi="th-TH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40F77F42" wp14:editId="71D9E7A2">
                <wp:simplePos x="0" y="0"/>
                <wp:positionH relativeFrom="column">
                  <wp:posOffset>1270</wp:posOffset>
                </wp:positionH>
                <wp:positionV relativeFrom="paragraph">
                  <wp:posOffset>85089</wp:posOffset>
                </wp:positionV>
                <wp:extent cx="6444615" cy="0"/>
                <wp:effectExtent l="0" t="0" r="1333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44461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" strokecolor="black [3200]" strokeweight="1pt">
                <v:stroke joinstyle="miter"/>
                <o:lock v:ext="edit" shapetype="f"/>
              </v:line>
            </w:pict>
          </mc:Fallback>
        </mc:AlternateContent>
      </w:r>
    </w:p>
    <w:p w:rsidR="002B2D62" w:rsidRPr="004C13E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4C13EC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4C13EC">
        <w:rPr>
          <w:rFonts w:ascii="TH SarabunPSK" w:hAnsi="TH SarabunPSK" w:cs="TH SarabunPSK"/>
          <w:color w:val="0D0D0D" w:themeColor="text1" w:themeTint="F2"/>
          <w:sz w:val="32"/>
          <w:szCs w:val="32"/>
          <w:lang w:bidi="th-TH"/>
        </w:rPr>
        <w:t>:</w:t>
      </w:r>
      <w:r w:rsidR="00C81DB8" w:rsidRPr="004C13EC">
        <w:rPr>
          <w:rFonts w:ascii="TH SarabunPSK" w:hAnsi="TH SarabunPSK" w:cs="TH SarabunPSK"/>
          <w:noProof/>
          <w:sz w:val="32"/>
          <w:szCs w:val="32"/>
          <w:cs/>
          <w:lang w:bidi="th-TH"/>
        </w:rPr>
        <w:t>การให้ความเห็นชอบรายละเอียดเกี่ยวกับการฝึกเตรียมเข้าทำงาน</w:t>
      </w:r>
      <w:r w:rsidR="00C81DB8" w:rsidRPr="004C13EC">
        <w:rPr>
          <w:rFonts w:ascii="TH SarabunPSK" w:hAnsi="TH SarabunPSK" w:cs="TH SarabunPSK"/>
          <w:noProof/>
          <w:sz w:val="32"/>
          <w:szCs w:val="32"/>
        </w:rPr>
        <w:t xml:space="preserve"> (</w:t>
      </w:r>
      <w:r w:rsidR="00C81DB8" w:rsidRPr="004C13EC">
        <w:rPr>
          <w:rFonts w:ascii="TH SarabunPSK" w:hAnsi="TH SarabunPSK" w:cs="TH SarabunPSK"/>
          <w:noProof/>
          <w:sz w:val="32"/>
          <w:szCs w:val="32"/>
          <w:cs/>
          <w:lang w:bidi="th-TH"/>
        </w:rPr>
        <w:t>กรณีเป็นผู้ดำเนินการฝึกเอง</w:t>
      </w:r>
      <w:r w:rsidR="00C81DB8" w:rsidRPr="004C13EC">
        <w:rPr>
          <w:rFonts w:ascii="TH SarabunPSK" w:hAnsi="TH SarabunPSK" w:cs="TH SarabunPSK"/>
          <w:noProof/>
          <w:sz w:val="32"/>
          <w:szCs w:val="32"/>
        </w:rPr>
        <w:t>)</w:t>
      </w:r>
    </w:p>
    <w:p w:rsidR="00132E1B" w:rsidRPr="004C13E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4C13EC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4C13EC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D324B" w:rsidRPr="004C13EC">
        <w:rPr>
          <w:rFonts w:ascii="TH SarabunPSK" w:hAnsi="TH SarabunPSK" w:cs="TH SarabunPSK"/>
          <w:noProof/>
          <w:sz w:val="32"/>
          <w:szCs w:val="32"/>
          <w:cs/>
          <w:lang w:bidi="th-TH"/>
        </w:rPr>
        <w:t>ศูนย์พัฒนาฝีมือแรงงาน</w:t>
      </w:r>
      <w:r w:rsidR="004145D0">
        <w:rPr>
          <w:rFonts w:ascii="TH SarabunPSK" w:hAnsi="TH SarabunPSK" w:cs="TH SarabunPSK"/>
          <w:noProof/>
          <w:sz w:val="32"/>
          <w:szCs w:val="32"/>
          <w:cs/>
          <w:lang w:bidi="th-TH"/>
        </w:rPr>
        <w:t>จังหวัดสระแก้ว</w:t>
      </w:r>
      <w:r w:rsidR="00CD324B" w:rsidRPr="004C13EC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  กรมพัฒนาฝีมือแรงงาน</w:t>
      </w:r>
    </w:p>
    <w:p w:rsidR="00132E1B" w:rsidRPr="004C13E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4C13EC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4C13EC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4C13EC">
        <w:rPr>
          <w:rFonts w:ascii="TH SarabunPSK" w:hAnsi="TH SarabunPSK" w:cs="TH SarabunPSK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4C13EC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4C13E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4C13EC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4C13EC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4C13EC">
        <w:rPr>
          <w:rFonts w:ascii="TH SarabunPSK" w:hAnsi="TH SarabunPSK" w:cs="TH SarabunPSK"/>
          <w:noProof/>
          <w:sz w:val="32"/>
          <w:szCs w:val="32"/>
          <w:cs/>
          <w:lang w:bidi="th-TH"/>
        </w:rPr>
        <w:t>อนุญาต</w:t>
      </w:r>
      <w:r w:rsidR="00C81DB8" w:rsidRPr="004C13EC">
        <w:rPr>
          <w:rFonts w:ascii="TH SarabunPSK" w:hAnsi="TH SarabunPSK" w:cs="TH SarabunPSK"/>
          <w:noProof/>
          <w:sz w:val="32"/>
          <w:szCs w:val="32"/>
        </w:rPr>
        <w:t>/</w:t>
      </w:r>
      <w:r w:rsidR="00C81DB8" w:rsidRPr="004C13EC">
        <w:rPr>
          <w:rFonts w:ascii="TH SarabunPSK" w:hAnsi="TH SarabunPSK" w:cs="TH SarabunPSK"/>
          <w:noProof/>
          <w:sz w:val="32"/>
          <w:szCs w:val="32"/>
          <w:cs/>
          <w:lang w:bidi="th-TH"/>
        </w:rPr>
        <w:t>ออกใบอนุญาต</w:t>
      </w:r>
      <w:r w:rsidR="00C81DB8" w:rsidRPr="004C13EC">
        <w:rPr>
          <w:rFonts w:ascii="TH SarabunPSK" w:hAnsi="TH SarabunPSK" w:cs="TH SarabunPSK"/>
          <w:noProof/>
          <w:sz w:val="32"/>
          <w:szCs w:val="32"/>
        </w:rPr>
        <w:t>/</w:t>
      </w:r>
      <w:r w:rsidR="00C81DB8" w:rsidRPr="004C13EC">
        <w:rPr>
          <w:rFonts w:ascii="TH SarabunPSK" w:hAnsi="TH SarabunPSK" w:cs="TH SarabunPSK"/>
          <w:noProof/>
          <w:sz w:val="32"/>
          <w:szCs w:val="32"/>
          <w:cs/>
          <w:lang w:bidi="th-TH"/>
        </w:rPr>
        <w:t>รับรอง</w:t>
      </w:r>
      <w:r w:rsidRPr="004C13EC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4C13EC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4C13EC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4C13EC">
        <w:rPr>
          <w:rFonts w:ascii="TH SarabunPSK" w:hAnsi="TH SarabunPSK" w:cs="TH SarabunPSK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87182F" w:rsidRPr="004C13EC" w:rsidTr="008C1396">
        <w:tc>
          <w:tcPr>
            <w:tcW w:w="675" w:type="dxa"/>
          </w:tcPr>
          <w:p w:rsidR="00394708" w:rsidRPr="004C13EC" w:rsidRDefault="00394708" w:rsidP="008C139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4C13EC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4C13EC" w:rsidRDefault="00394708" w:rsidP="008C139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พ</w:t>
            </w: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4C13E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ร</w:t>
            </w: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4C13E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บ</w:t>
            </w: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. </w:t>
            </w:r>
            <w:r w:rsidRPr="004C13E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ส่งเสริมการพัฒนาฝีมือแรงงานพ</w:t>
            </w: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4C13E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ศ</w:t>
            </w: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>. 2545</w:t>
            </w:r>
          </w:p>
          <w:p w:rsidR="00394708" w:rsidRPr="004C13EC" w:rsidRDefault="00394708" w:rsidP="008C139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3F4A0D" w:rsidRPr="004C13E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4C13EC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4C13EC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4C13EC">
        <w:rPr>
          <w:rFonts w:ascii="TH SarabunPSK" w:hAnsi="TH SarabunPSK" w:cs="TH SarabunPSK"/>
          <w:noProof/>
          <w:sz w:val="32"/>
          <w:szCs w:val="32"/>
          <w:cs/>
          <w:lang w:bidi="th-TH"/>
        </w:rPr>
        <w:t>บริการทั่วไป</w:t>
      </w:r>
      <w:r w:rsidR="00C81DB8" w:rsidRPr="004C13EC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3F4A0D" w:rsidRPr="004C13EC" w:rsidRDefault="003F4A0D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4C13EC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4C13EC">
        <w:rPr>
          <w:rFonts w:ascii="TH SarabunPSK" w:hAnsi="TH SarabunPSK" w:cs="TH SarabunPSK"/>
          <w:b/>
          <w:bCs/>
          <w:sz w:val="32"/>
          <w:szCs w:val="32"/>
          <w:lang w:bidi="th-TH"/>
        </w:rPr>
        <w:t xml:space="preserve">: </w:t>
      </w:r>
      <w:r w:rsidR="004145D0">
        <w:rPr>
          <w:rFonts w:ascii="TH SarabunPSK" w:hAnsi="TH SarabunPSK" w:cs="TH SarabunPSK"/>
          <w:noProof/>
          <w:sz w:val="32"/>
          <w:szCs w:val="32"/>
          <w:cs/>
          <w:lang w:bidi="th-TH"/>
        </w:rPr>
        <w:t>จังหวัดสระแก้ว</w:t>
      </w:r>
      <w:r w:rsidR="00C81DB8" w:rsidRPr="004C13EC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</w:r>
    </w:p>
    <w:p w:rsidR="00C77AEA" w:rsidRPr="004C13E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4C13EC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4C13EC">
        <w:rPr>
          <w:rFonts w:ascii="TH SarabunPSK" w:hAnsi="TH SarabunPSK" w:cs="TH SarabunPSK"/>
          <w:noProof/>
          <w:sz w:val="32"/>
          <w:szCs w:val="32"/>
          <w:cs/>
          <w:lang w:bidi="th-TH"/>
        </w:rPr>
        <w:t>พ</w:t>
      </w:r>
      <w:r w:rsidR="00C81DB8" w:rsidRPr="004C13EC">
        <w:rPr>
          <w:rFonts w:ascii="TH SarabunPSK" w:hAnsi="TH SarabunPSK" w:cs="TH SarabunPSK"/>
          <w:noProof/>
          <w:sz w:val="32"/>
          <w:szCs w:val="32"/>
        </w:rPr>
        <w:t>.</w:t>
      </w:r>
      <w:r w:rsidR="00C81DB8" w:rsidRPr="004C13EC">
        <w:rPr>
          <w:rFonts w:ascii="TH SarabunPSK" w:hAnsi="TH SarabunPSK" w:cs="TH SarabunPSK"/>
          <w:noProof/>
          <w:sz w:val="32"/>
          <w:szCs w:val="32"/>
          <w:cs/>
          <w:lang w:bidi="th-TH"/>
        </w:rPr>
        <w:t>ร</w:t>
      </w:r>
      <w:r w:rsidR="00C81DB8" w:rsidRPr="004C13EC">
        <w:rPr>
          <w:rFonts w:ascii="TH SarabunPSK" w:hAnsi="TH SarabunPSK" w:cs="TH SarabunPSK"/>
          <w:noProof/>
          <w:sz w:val="32"/>
          <w:szCs w:val="32"/>
        </w:rPr>
        <w:t>.</w:t>
      </w:r>
      <w:r w:rsidR="00C81DB8" w:rsidRPr="004C13EC">
        <w:rPr>
          <w:rFonts w:ascii="TH SarabunPSK" w:hAnsi="TH SarabunPSK" w:cs="TH SarabunPSK"/>
          <w:noProof/>
          <w:sz w:val="32"/>
          <w:szCs w:val="32"/>
          <w:cs/>
          <w:lang w:bidi="th-TH"/>
        </w:rPr>
        <w:t>บ</w:t>
      </w:r>
      <w:r w:rsidR="00C81DB8" w:rsidRPr="004C13EC">
        <w:rPr>
          <w:rFonts w:ascii="TH SarabunPSK" w:hAnsi="TH SarabunPSK" w:cs="TH SarabunPSK"/>
          <w:noProof/>
          <w:sz w:val="32"/>
          <w:szCs w:val="32"/>
        </w:rPr>
        <w:t>.</w:t>
      </w:r>
      <w:r w:rsidR="00C81DB8" w:rsidRPr="004C13EC">
        <w:rPr>
          <w:rFonts w:ascii="TH SarabunPSK" w:hAnsi="TH SarabunPSK" w:cs="TH SarabunPSK"/>
          <w:noProof/>
          <w:sz w:val="32"/>
          <w:szCs w:val="32"/>
          <w:cs/>
          <w:lang w:bidi="th-TH"/>
        </w:rPr>
        <w:t>ส่งเสริมการพัฒนาฝีมือแรงงานพ</w:t>
      </w:r>
      <w:r w:rsidR="00C81DB8" w:rsidRPr="004C13EC">
        <w:rPr>
          <w:rFonts w:ascii="TH SarabunPSK" w:hAnsi="TH SarabunPSK" w:cs="TH SarabunPSK"/>
          <w:noProof/>
          <w:sz w:val="32"/>
          <w:szCs w:val="32"/>
        </w:rPr>
        <w:t>.</w:t>
      </w:r>
      <w:r w:rsidR="00C81DB8" w:rsidRPr="004C13EC">
        <w:rPr>
          <w:rFonts w:ascii="TH SarabunPSK" w:hAnsi="TH SarabunPSK" w:cs="TH SarabunPSK"/>
          <w:noProof/>
          <w:sz w:val="32"/>
          <w:szCs w:val="32"/>
          <w:cs/>
          <w:lang w:bidi="th-TH"/>
        </w:rPr>
        <w:t>ศ</w:t>
      </w:r>
      <w:r w:rsidR="00C81DB8" w:rsidRPr="004C13EC">
        <w:rPr>
          <w:rFonts w:ascii="TH SarabunPSK" w:hAnsi="TH SarabunPSK" w:cs="TH SarabunPSK"/>
          <w:noProof/>
          <w:sz w:val="32"/>
          <w:szCs w:val="32"/>
        </w:rPr>
        <w:t xml:space="preserve">. 2545 </w:t>
      </w:r>
      <w:r w:rsidR="00C81DB8" w:rsidRPr="004C13EC">
        <w:rPr>
          <w:rFonts w:ascii="TH SarabunPSK" w:hAnsi="TH SarabunPSK" w:cs="TH SarabunPSK"/>
          <w:noProof/>
          <w:sz w:val="32"/>
          <w:szCs w:val="32"/>
          <w:cs/>
          <w:lang w:bidi="th-TH"/>
        </w:rPr>
        <w:t>และที่แก้ไขเพิ่มเติม</w:t>
      </w:r>
      <w:r w:rsidR="00C77AEA" w:rsidRPr="004C13EC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</w:r>
    </w:p>
    <w:p w:rsidR="003F4A0D" w:rsidRPr="004C13EC" w:rsidRDefault="00C77AEA" w:rsidP="003F4A0D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  <w:cs/>
          <w:lang w:bidi="th-TH"/>
        </w:rPr>
      </w:pPr>
      <w:r w:rsidRPr="004C13EC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4C13EC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 xml:space="preserve"> / ข้อกำหนด ฯลฯ</w:t>
      </w:r>
      <w:r w:rsidRPr="004C13EC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C81DB8" w:rsidRPr="004C13EC">
        <w:rPr>
          <w:rFonts w:ascii="TH SarabunPSK" w:hAnsi="TH SarabunPSK" w:cs="TH SarabunPSK"/>
          <w:noProof/>
          <w:sz w:val="32"/>
          <w:szCs w:val="32"/>
        </w:rPr>
        <w:t>3</w:t>
      </w:r>
      <w:r w:rsidR="00CD324B" w:rsidRPr="004C13EC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 </w:t>
      </w:r>
      <w:r w:rsidR="00C81DB8" w:rsidRPr="004C13EC">
        <w:rPr>
          <w:rFonts w:ascii="TH SarabunPSK" w:hAnsi="TH SarabunPSK" w:cs="TH SarabunPSK"/>
          <w:noProof/>
          <w:sz w:val="32"/>
          <w:szCs w:val="32"/>
          <w:cs/>
          <w:lang w:bidi="th-TH"/>
        </w:rPr>
        <w:t>วันทำการ</w:t>
      </w:r>
    </w:p>
    <w:p w:rsidR="00075E4A" w:rsidRPr="004C13E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4C13EC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>ข้อมูลสถิติ</w:t>
      </w:r>
    </w:p>
    <w:p w:rsidR="00075E4A" w:rsidRPr="004C13EC" w:rsidRDefault="00075E4A" w:rsidP="00075E4A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4C13EC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D324B" w:rsidRPr="004C13EC">
        <w:rPr>
          <w:rFonts w:ascii="TH SarabunPSK" w:hAnsi="TH SarabunPSK" w:cs="TH SarabunPSK"/>
          <w:noProof/>
          <w:sz w:val="32"/>
          <w:szCs w:val="32"/>
        </w:rPr>
        <w:t xml:space="preserve"> </w:t>
      </w:r>
      <w:r w:rsidR="0062436E" w:rsidRPr="004C13EC">
        <w:rPr>
          <w:rFonts w:ascii="TH SarabunPSK" w:hAnsi="TH SarabunPSK" w:cs="TH SarabunPSK"/>
          <w:noProof/>
          <w:sz w:val="32"/>
          <w:szCs w:val="32"/>
        </w:rPr>
        <w:t>0</w:t>
      </w:r>
      <w:r w:rsidR="00C81DB8" w:rsidRPr="004C13EC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</w:r>
    </w:p>
    <w:p w:rsidR="00075E4A" w:rsidRPr="004C13EC" w:rsidRDefault="00075E4A" w:rsidP="00075E4A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4C13EC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D324B" w:rsidRPr="004C13EC">
        <w:rPr>
          <w:rFonts w:ascii="TH SarabunPSK" w:hAnsi="TH SarabunPSK" w:cs="TH SarabunPSK"/>
          <w:noProof/>
          <w:sz w:val="32"/>
          <w:szCs w:val="32"/>
        </w:rPr>
        <w:t xml:space="preserve"> </w:t>
      </w:r>
      <w:r w:rsidR="0062436E" w:rsidRPr="004C13EC">
        <w:rPr>
          <w:rFonts w:ascii="TH SarabunPSK" w:hAnsi="TH SarabunPSK" w:cs="TH SarabunPSK"/>
          <w:noProof/>
          <w:sz w:val="32"/>
          <w:szCs w:val="32"/>
        </w:rPr>
        <w:t>0</w:t>
      </w:r>
      <w:r w:rsidR="00C81DB8" w:rsidRPr="004C13EC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</w:r>
    </w:p>
    <w:p w:rsidR="00075E4A" w:rsidRPr="004C13EC" w:rsidRDefault="00075E4A" w:rsidP="00075E4A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4C13EC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D324B" w:rsidRPr="004C13EC">
        <w:rPr>
          <w:rFonts w:ascii="TH SarabunPSK" w:hAnsi="TH SarabunPSK" w:cs="TH SarabunPSK"/>
          <w:noProof/>
          <w:sz w:val="32"/>
          <w:szCs w:val="32"/>
        </w:rPr>
        <w:t xml:space="preserve"> </w:t>
      </w:r>
      <w:r w:rsidR="0062436E" w:rsidRPr="004C13EC">
        <w:rPr>
          <w:rFonts w:ascii="TH SarabunPSK" w:hAnsi="TH SarabunPSK" w:cs="TH SarabunPSK"/>
          <w:noProof/>
          <w:sz w:val="32"/>
          <w:szCs w:val="32"/>
        </w:rPr>
        <w:t>0</w:t>
      </w:r>
    </w:p>
    <w:p w:rsidR="00760D0B" w:rsidRPr="004C13E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4C13EC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4C13EC">
        <w:rPr>
          <w:rFonts w:ascii="TH SarabunPSK" w:hAnsi="TH SarabunPSK" w:cs="TH SarabunPSK"/>
          <w:noProof/>
          <w:sz w:val="32"/>
          <w:szCs w:val="32"/>
        </w:rPr>
        <w:t>[</w:t>
      </w:r>
      <w:r w:rsidR="00094F82" w:rsidRPr="004C13EC">
        <w:rPr>
          <w:rFonts w:ascii="TH SarabunPSK" w:hAnsi="TH SarabunPSK" w:cs="TH SarabunPSK"/>
          <w:noProof/>
          <w:sz w:val="32"/>
          <w:szCs w:val="32"/>
          <w:cs/>
          <w:lang w:bidi="th-TH"/>
        </w:rPr>
        <w:t>สำเนาคู่มือประชาชน</w:t>
      </w:r>
      <w:r w:rsidR="00094F82" w:rsidRPr="004C13EC">
        <w:rPr>
          <w:rFonts w:ascii="TH SarabunPSK" w:hAnsi="TH SarabunPSK" w:cs="TH SarabunPSK"/>
          <w:noProof/>
          <w:sz w:val="32"/>
          <w:szCs w:val="32"/>
        </w:rPr>
        <w:t xml:space="preserve">] </w:t>
      </w:r>
      <w:r w:rsidR="00094F82" w:rsidRPr="004C13EC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การให้ความเห็นชอบรายละเอียดเกี่ยวกับการฝึกเตรียมเข้าทำงาน </w:t>
      </w:r>
      <w:r w:rsidR="00094F82" w:rsidRPr="004C13EC">
        <w:rPr>
          <w:rFonts w:ascii="TH SarabunPSK" w:hAnsi="TH SarabunPSK" w:cs="TH SarabunPSK"/>
          <w:noProof/>
          <w:sz w:val="32"/>
          <w:szCs w:val="32"/>
        </w:rPr>
        <w:t>(</w:t>
      </w:r>
      <w:r w:rsidR="00094F82" w:rsidRPr="004C13EC">
        <w:rPr>
          <w:rFonts w:ascii="TH SarabunPSK" w:hAnsi="TH SarabunPSK" w:cs="TH SarabunPSK"/>
          <w:noProof/>
          <w:sz w:val="32"/>
          <w:szCs w:val="32"/>
          <w:cs/>
          <w:lang w:bidi="th-TH"/>
        </w:rPr>
        <w:t>กรณีเป็นผู้ดำเนินการฝึกเอง</w:t>
      </w:r>
      <w:r w:rsidR="00094F82" w:rsidRPr="004C13EC">
        <w:rPr>
          <w:rFonts w:ascii="TH SarabunPSK" w:hAnsi="TH SarabunPSK" w:cs="TH SarabunPSK"/>
          <w:noProof/>
          <w:sz w:val="32"/>
          <w:szCs w:val="32"/>
        </w:rPr>
        <w:t>)</w:t>
      </w:r>
      <w:r w:rsidR="00094F82" w:rsidRPr="004C13EC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</w:r>
    </w:p>
    <w:p w:rsidR="00C77AEA" w:rsidRPr="004C13E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4C13EC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4C13EC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CD324B" w:rsidRPr="004C13EC" w:rsidTr="009B7715">
        <w:tc>
          <w:tcPr>
            <w:tcW w:w="675" w:type="dxa"/>
          </w:tcPr>
          <w:p w:rsidR="00CD324B" w:rsidRPr="004C13EC" w:rsidRDefault="00CD324B" w:rsidP="00CF668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4C13EC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7C174E" w:rsidRDefault="00CD324B" w:rsidP="007C174E">
            <w:pPr>
              <w:rPr>
                <w:rFonts w:ascii="TH SarabunPSK" w:hAnsi="TH SarabunPSK" w:cs="TH SarabunPSK"/>
                <w:noProof/>
                <w:sz w:val="32"/>
                <w:szCs w:val="32"/>
                <w:lang w:bidi="th-TH"/>
              </w:rPr>
            </w:pPr>
            <w:r w:rsidRPr="004C13E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4C13E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 </w:t>
            </w:r>
            <w:r w:rsidR="007C174E" w:rsidRPr="00717926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ศูนย์พัฒนาฝีมือแรงงานจังหวัดสระแก้ว  230 ม.11 ต.วัฒนานคร อ.วัฒนานคร จ.สระแก้ว </w:t>
            </w:r>
          </w:p>
          <w:p w:rsidR="007C174E" w:rsidRPr="00717926" w:rsidRDefault="007C174E" w:rsidP="007C174E">
            <w:pPr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</w:pPr>
            <w:r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โทร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  <w:lang w:bidi="th-TH"/>
              </w:rPr>
              <w:t xml:space="preserve">ศัพท์ </w:t>
            </w:r>
            <w:r w:rsidRPr="00717926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0 3726 1627 โทร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  <w:lang w:bidi="th-TH"/>
              </w:rPr>
              <w:t xml:space="preserve">สาร </w:t>
            </w:r>
            <w:r w:rsidRPr="00717926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0 3726 1628</w:t>
            </w:r>
          </w:p>
          <w:p w:rsidR="007C174E" w:rsidRPr="00717926" w:rsidRDefault="007C174E" w:rsidP="007C174E">
            <w:pPr>
              <w:rPr>
                <w:rFonts w:ascii="TH SarabunPSK" w:hAnsi="TH SarabunPSK" w:cs="TH SarabunPSK"/>
                <w:noProof/>
                <w:sz w:val="32"/>
                <w:szCs w:val="32"/>
                <w:lang w:bidi="th-TH"/>
              </w:rPr>
            </w:pPr>
            <w:r w:rsidRPr="00717926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เว็บไซต์  </w:t>
            </w:r>
            <w:r w:rsidRPr="00717926">
              <w:rPr>
                <w:rFonts w:ascii="TH SarabunPSK" w:hAnsi="TH SarabunPSK" w:cs="TH SarabunPSK"/>
                <w:sz w:val="32"/>
                <w:szCs w:val="32"/>
              </w:rPr>
              <w:t>http://www.dsd.go.th/sakaeo</w:t>
            </w:r>
          </w:p>
          <w:p w:rsidR="007C174E" w:rsidRPr="00717926" w:rsidRDefault="007C174E" w:rsidP="007C174E">
            <w:pPr>
              <w:rPr>
                <w:rFonts w:ascii="TH SarabunPSK" w:hAnsi="TH SarabunPSK" w:cs="TH SarabunPSK"/>
                <w:noProof/>
                <w:sz w:val="32"/>
                <w:szCs w:val="32"/>
                <w:lang w:bidi="th-TH"/>
              </w:rPr>
            </w:pPr>
            <w:r w:rsidRPr="00717926">
              <w:rPr>
                <w:rFonts w:ascii="TH SarabunPSK" w:hAnsi="TH SarabunPSK" w:cs="TH SarabunPSK"/>
                <w:noProof/>
                <w:sz w:val="32"/>
                <w:szCs w:val="32"/>
                <w:lang w:bidi="th-TH"/>
              </w:rPr>
              <w:t xml:space="preserve">           http://www.facebook.com/</w:t>
            </w:r>
            <w:r w:rsidRPr="00717926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ศูนย์พัฒนาฝีมือแรงงานจังหวัดสระแก้ว </w:t>
            </w:r>
          </w:p>
          <w:p w:rsidR="00CD324B" w:rsidRPr="004C13EC" w:rsidRDefault="00CD324B" w:rsidP="00CF668E">
            <w:pPr>
              <w:rPr>
                <w:rFonts w:ascii="TH SarabunPSK" w:hAnsi="TH SarabunPSK" w:cs="TH SarabunPSK"/>
                <w:noProof/>
                <w:sz w:val="32"/>
                <w:szCs w:val="32"/>
                <w:lang w:bidi="th-TH"/>
              </w:rPr>
            </w:pPr>
            <w:r w:rsidRPr="004C13E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 xml:space="preserve">ระยะเวลาเปิดให้บริการ  </w:t>
            </w:r>
            <w:r w:rsidRPr="004C13E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  </w:t>
            </w: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4C13E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</w:t>
            </w:r>
          </w:p>
          <w:p w:rsidR="00CD324B" w:rsidRPr="004C13EC" w:rsidRDefault="00CD324B" w:rsidP="00CF668E">
            <w:pPr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08:30 - 16:30 </w:t>
            </w:r>
            <w:r w:rsidRPr="004C13E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น</w:t>
            </w: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>. (</w:t>
            </w:r>
            <w:r w:rsidRPr="004C13E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</w:tr>
    </w:tbl>
    <w:p w:rsidR="00CD324B" w:rsidRPr="004C13EC" w:rsidRDefault="00CD324B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18441F" w:rsidRPr="004C13E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4C13EC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:rsidR="002E40E2" w:rsidRDefault="00575FAF" w:rsidP="00575FAF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  <w:r w:rsidRPr="004C13EC">
        <w:rPr>
          <w:rFonts w:ascii="TH SarabunPSK" w:hAnsi="TH SarabunPSK" w:cs="TH SarabunPSK"/>
          <w:noProof/>
          <w:sz w:val="32"/>
          <w:szCs w:val="32"/>
          <w:cs/>
          <w:lang w:bidi="th-TH"/>
        </w:rPr>
        <w:t>การยื่นคำขอให้ผู้ประกอบกิจการยื่นคำขอตามจังหวัดที่สถานประกอบกิจการของผู้ซึ่งจัดให้มีการฝึกนั้นตั้งอยู่</w:t>
      </w:r>
      <w:r w:rsidRPr="004C13EC">
        <w:rPr>
          <w:rFonts w:ascii="TH SarabunPSK" w:hAnsi="TH SarabunPSK" w:cs="TH SarabunPSK"/>
          <w:noProof/>
          <w:sz w:val="32"/>
          <w:szCs w:val="32"/>
        </w:rPr>
        <w:br/>
      </w:r>
      <w:r w:rsidRPr="004C13EC">
        <w:rPr>
          <w:rFonts w:ascii="TH SarabunPSK" w:hAnsi="TH SarabunPSK" w:cs="TH SarabunPSK"/>
          <w:noProof/>
          <w:sz w:val="32"/>
          <w:szCs w:val="32"/>
        </w:rPr>
        <w:br/>
        <w:t xml:space="preserve">1. </w:t>
      </w:r>
      <w:r w:rsidRPr="004C13EC">
        <w:rPr>
          <w:rFonts w:ascii="TH SarabunPSK" w:hAnsi="TH SarabunPSK" w:cs="TH SarabunPSK"/>
          <w:noProof/>
          <w:sz w:val="32"/>
          <w:szCs w:val="32"/>
          <w:cs/>
          <w:lang w:bidi="th-TH"/>
        </w:rPr>
        <w:t>เงื่อนไขการยื่นขอความเห็นชอบหลักสูตรเตรียมเข้าทำงาน</w:t>
      </w:r>
      <w:r w:rsidRPr="004C13EC">
        <w:rPr>
          <w:rFonts w:ascii="TH SarabunPSK" w:hAnsi="TH SarabunPSK" w:cs="TH SarabunPSK"/>
          <w:noProof/>
          <w:sz w:val="32"/>
          <w:szCs w:val="32"/>
        </w:rPr>
        <w:br/>
      </w:r>
    </w:p>
    <w:p w:rsidR="002E40E2" w:rsidRDefault="002E40E2" w:rsidP="00575FAF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2E40E2" w:rsidRDefault="00575FAF" w:rsidP="00575FAF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  <w:r w:rsidRPr="004C13EC">
        <w:rPr>
          <w:rFonts w:ascii="TH SarabunPSK" w:hAnsi="TH SarabunPSK" w:cs="TH SarabunPSK"/>
          <w:noProof/>
          <w:sz w:val="32"/>
          <w:szCs w:val="32"/>
        </w:rPr>
        <w:lastRenderedPageBreak/>
        <w:t xml:space="preserve"> 1.1 </w:t>
      </w:r>
      <w:r w:rsidRPr="004C13EC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การฝึกเตรียมเข้าทำงานคือการฝึกอบรมฝีมือแรงงานก่อนเข้าทำงานเพื่อให้สามารถทำงานได้ตามมาตรฐานฝีมือแรงงานซึ่งไม่ใช่ลูกจ้างของตนไม่มีสัญญาจ้างไม่ได้จ่ายประกันสังคมไม่ได้จ่ายค่าจ้างให้จ่ายเพียงค่าเบี้ยเลี้ยงระหว่างฝึกอบรมตามกฎหมายเท่านั้น </w:t>
      </w:r>
      <w:r w:rsidRPr="004C13EC">
        <w:rPr>
          <w:rFonts w:ascii="TH SarabunPSK" w:hAnsi="TH SarabunPSK" w:cs="TH SarabunPSK"/>
          <w:noProof/>
          <w:sz w:val="32"/>
          <w:szCs w:val="32"/>
        </w:rPr>
        <w:t>(</w:t>
      </w:r>
      <w:r w:rsidRPr="004C13EC">
        <w:rPr>
          <w:rFonts w:ascii="TH SarabunPSK" w:hAnsi="TH SarabunPSK" w:cs="TH SarabunPSK"/>
          <w:noProof/>
          <w:sz w:val="32"/>
          <w:szCs w:val="32"/>
          <w:cs/>
          <w:lang w:bidi="th-TH"/>
        </w:rPr>
        <w:t>ถ้าเป็นลูกจ้างแล้วเมื่อจัดฝึกอบรมให้จะเป็นการฝึกยกระดับฝีมือแรงงานหรือการฝึกเปลี่ยนสาขาอาชีพซึ่งคำจำกัดความของการฝึกยกระดับฝีมือแรงงานหรือการฝึกเปลี่ยนสาขาอาชีพกำหนดไว้ชัดเจนว่าจัดฝึกอบรมให้ลูกจ้าง</w:t>
      </w:r>
      <w:r w:rsidRPr="004C13EC">
        <w:rPr>
          <w:rFonts w:ascii="TH SarabunPSK" w:hAnsi="TH SarabunPSK" w:cs="TH SarabunPSK"/>
          <w:noProof/>
          <w:sz w:val="32"/>
          <w:szCs w:val="32"/>
        </w:rPr>
        <w:t xml:space="preserve">) </w:t>
      </w:r>
      <w:r w:rsidRPr="004C13EC">
        <w:rPr>
          <w:rFonts w:ascii="TH SarabunPSK" w:hAnsi="TH SarabunPSK" w:cs="TH SarabunPSK"/>
          <w:noProof/>
          <w:sz w:val="32"/>
          <w:szCs w:val="32"/>
          <w:cs/>
          <w:lang w:bidi="th-TH"/>
        </w:rPr>
        <w:t>ดังนั้นกฎหมายเกี่ยวกับการฝึกเตรียมเข้าทำงานจึงกำหนดหลักเกณฑ์เกี่ยวกับการคุ้มครองผู้รับการฝึกให้ใกล้เคียงกับกฎหมายว่าด้วยการคุ้มครองแรงงานเพื่อเป็นหลักประกันในการฝึกอบรมของผู้รับการฝึก</w:t>
      </w:r>
      <w:r w:rsidRPr="004C13EC">
        <w:rPr>
          <w:rFonts w:ascii="TH SarabunPSK" w:hAnsi="TH SarabunPSK" w:cs="TH SarabunPSK"/>
          <w:noProof/>
          <w:sz w:val="32"/>
          <w:szCs w:val="32"/>
        </w:rPr>
        <w:br/>
      </w:r>
      <w:r w:rsidRPr="004C13EC">
        <w:rPr>
          <w:rFonts w:ascii="TH SarabunPSK" w:hAnsi="TH SarabunPSK" w:cs="TH SarabunPSK"/>
          <w:noProof/>
          <w:sz w:val="32"/>
          <w:szCs w:val="32"/>
        </w:rPr>
        <w:br/>
        <w:t xml:space="preserve"> 1.2 </w:t>
      </w:r>
      <w:r w:rsidRPr="004C13EC">
        <w:rPr>
          <w:rFonts w:ascii="TH SarabunPSK" w:hAnsi="TH SarabunPSK" w:cs="TH SarabunPSK"/>
          <w:noProof/>
          <w:sz w:val="32"/>
          <w:szCs w:val="32"/>
          <w:cs/>
          <w:lang w:bidi="th-TH"/>
        </w:rPr>
        <w:t>เนื่องจากการฝึกเตรียมเข้าทำงานเป็นการฝึกอบรมฝีมือแรงงานซึ่งไม่ใช่ลูกจ้างของตนดังนั้นกรณีฝึกเตรียมเข้าทำงานให้บุคคลทั่วไปทั้งกรณีอบรมเองหรือส่งไปฝึกอบรมภายนอกไม่สามารถนำคนต่างด้าวที่ยังมิใช่ลูกจ้างของตนเข้ารับการฝึกเตรียมเข้าทำงานได้</w:t>
      </w:r>
      <w:r w:rsidRPr="004C13EC">
        <w:rPr>
          <w:rFonts w:ascii="TH SarabunPSK" w:hAnsi="TH SarabunPSK" w:cs="TH SarabunPSK"/>
          <w:noProof/>
          <w:sz w:val="32"/>
          <w:szCs w:val="32"/>
        </w:rPr>
        <w:br/>
      </w:r>
      <w:r w:rsidRPr="004C13EC">
        <w:rPr>
          <w:rFonts w:ascii="TH SarabunPSK" w:hAnsi="TH SarabunPSK" w:cs="TH SarabunPSK"/>
          <w:noProof/>
          <w:sz w:val="32"/>
          <w:szCs w:val="32"/>
        </w:rPr>
        <w:br/>
        <w:t xml:space="preserve"> 1.3 </w:t>
      </w:r>
      <w:r w:rsidRPr="004C13EC">
        <w:rPr>
          <w:rFonts w:ascii="TH SarabunPSK" w:hAnsi="TH SarabunPSK" w:cs="TH SarabunPSK"/>
          <w:noProof/>
          <w:sz w:val="32"/>
          <w:szCs w:val="32"/>
          <w:cs/>
          <w:lang w:bidi="th-TH"/>
        </w:rPr>
        <w:t>การฝึกเตรียมเข้าทำงานให้กับบุคคลทั่วไปและการรับนักเรียนนิสิตนักศึกษาหรือบุคคลที่ทางราชการส่งมาฝึกเข้ารับการฝึกไม่สามารถนำจำนวนผู้เข้ารับการฝึกมาประเมินเงินสมทบได้</w:t>
      </w:r>
      <w:r w:rsidRPr="004C13EC">
        <w:rPr>
          <w:rFonts w:ascii="TH SarabunPSK" w:hAnsi="TH SarabunPSK" w:cs="TH SarabunPSK"/>
          <w:noProof/>
          <w:sz w:val="32"/>
          <w:szCs w:val="32"/>
        </w:rPr>
        <w:br/>
      </w:r>
      <w:r w:rsidRPr="004C13EC">
        <w:rPr>
          <w:rFonts w:ascii="TH SarabunPSK" w:hAnsi="TH SarabunPSK" w:cs="TH SarabunPSK"/>
          <w:noProof/>
          <w:sz w:val="32"/>
          <w:szCs w:val="32"/>
        </w:rPr>
        <w:br/>
        <w:t xml:space="preserve"> 1.4 </w:t>
      </w:r>
      <w:r w:rsidRPr="004C13EC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การฝึกเตรียมเข้าทำงานต้องยื่นขอความเห็นชอบก่อนดำเนินการฝึก </w:t>
      </w:r>
      <w:r w:rsidRPr="004C13EC">
        <w:rPr>
          <w:rFonts w:ascii="TH SarabunPSK" w:hAnsi="TH SarabunPSK" w:cs="TH SarabunPSK"/>
          <w:noProof/>
          <w:sz w:val="32"/>
          <w:szCs w:val="32"/>
        </w:rPr>
        <w:t xml:space="preserve">30 </w:t>
      </w:r>
      <w:r w:rsidRPr="004C13EC">
        <w:rPr>
          <w:rFonts w:ascii="TH SarabunPSK" w:hAnsi="TH SarabunPSK" w:cs="TH SarabunPSK"/>
          <w:noProof/>
          <w:sz w:val="32"/>
          <w:szCs w:val="32"/>
          <w:cs/>
          <w:lang w:bidi="th-TH"/>
        </w:rPr>
        <w:t>วัน</w:t>
      </w:r>
      <w:r w:rsidRPr="004C13EC">
        <w:rPr>
          <w:rFonts w:ascii="TH SarabunPSK" w:hAnsi="TH SarabunPSK" w:cs="TH SarabunPSK"/>
          <w:noProof/>
          <w:sz w:val="32"/>
          <w:szCs w:val="32"/>
        </w:rPr>
        <w:br/>
      </w:r>
      <w:r w:rsidRPr="004C13EC">
        <w:rPr>
          <w:rFonts w:ascii="TH SarabunPSK" w:hAnsi="TH SarabunPSK" w:cs="TH SarabunPSK"/>
          <w:noProof/>
          <w:sz w:val="32"/>
          <w:szCs w:val="32"/>
        </w:rPr>
        <w:br/>
        <w:t xml:space="preserve"> 1.5 </w:t>
      </w:r>
      <w:r w:rsidRPr="004C13EC">
        <w:rPr>
          <w:rFonts w:ascii="TH SarabunPSK" w:hAnsi="TH SarabunPSK" w:cs="TH SarabunPSK"/>
          <w:noProof/>
          <w:sz w:val="32"/>
          <w:szCs w:val="32"/>
          <w:cs/>
          <w:lang w:bidi="th-TH"/>
        </w:rPr>
        <w:t>หลักสูตรที่ผ่านความเห็นชอบแล้วสามารถนำไปใช้ฝึกอบรมได้ตลอดปีปฏิทิน</w:t>
      </w:r>
      <w:r w:rsidRPr="004C13EC">
        <w:rPr>
          <w:rFonts w:ascii="TH SarabunPSK" w:hAnsi="TH SarabunPSK" w:cs="TH SarabunPSK"/>
          <w:noProof/>
          <w:sz w:val="32"/>
          <w:szCs w:val="32"/>
        </w:rPr>
        <w:br/>
      </w:r>
      <w:r w:rsidRPr="004C13EC">
        <w:rPr>
          <w:rFonts w:ascii="TH SarabunPSK" w:hAnsi="TH SarabunPSK" w:cs="TH SarabunPSK"/>
          <w:noProof/>
          <w:sz w:val="32"/>
          <w:szCs w:val="32"/>
        </w:rPr>
        <w:br/>
        <w:t xml:space="preserve"> 1.6 </w:t>
      </w:r>
      <w:r w:rsidRPr="004C13EC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การพิจารณาหลักสูตรและค่าใช้จ่ายในการฝึกอบรมเพื่อยกเว้นภาษีเงินได้เป็นไปตามประกาศคณะกรรมการส่งเสริมการพัฒนาฝีมือแรงงานเรื่องหลักเกณฑ์วิธีการและเงื่อนไขในการให้ความเห็นชอบรายละเอียดเกี่ยวกับการฝึกเตรียมเข้าทำงานลงวันที่ </w:t>
      </w:r>
      <w:r w:rsidRPr="004C13EC">
        <w:rPr>
          <w:rFonts w:ascii="TH SarabunPSK" w:hAnsi="TH SarabunPSK" w:cs="TH SarabunPSK"/>
          <w:noProof/>
          <w:sz w:val="32"/>
          <w:szCs w:val="32"/>
        </w:rPr>
        <w:t xml:space="preserve">10 </w:t>
      </w:r>
      <w:r w:rsidRPr="004C13EC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กุมภาพันธ์ </w:t>
      </w:r>
      <w:r w:rsidRPr="004C13EC">
        <w:rPr>
          <w:rFonts w:ascii="TH SarabunPSK" w:hAnsi="TH SarabunPSK" w:cs="TH SarabunPSK"/>
          <w:noProof/>
          <w:sz w:val="32"/>
          <w:szCs w:val="32"/>
        </w:rPr>
        <w:t xml:space="preserve">2557 </w:t>
      </w:r>
      <w:r w:rsidRPr="004C13EC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และประกาศคณะกรรมการส่งเสริมการพัฒนาฝีมือแรงงานเรื่องกำหนดรายการค่าใช้จ่ายในการฝึกเตรียมเข้าทำงานลงวันที่ </w:t>
      </w:r>
      <w:r w:rsidRPr="004C13EC">
        <w:rPr>
          <w:rFonts w:ascii="TH SarabunPSK" w:hAnsi="TH SarabunPSK" w:cs="TH SarabunPSK"/>
          <w:noProof/>
          <w:sz w:val="32"/>
          <w:szCs w:val="32"/>
        </w:rPr>
        <w:t xml:space="preserve">10 </w:t>
      </w:r>
      <w:r w:rsidRPr="004C13EC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กุมภาพันธ์ </w:t>
      </w:r>
      <w:r w:rsidRPr="004C13EC">
        <w:rPr>
          <w:rFonts w:ascii="TH SarabunPSK" w:hAnsi="TH SarabunPSK" w:cs="TH SarabunPSK"/>
          <w:noProof/>
          <w:sz w:val="32"/>
          <w:szCs w:val="32"/>
        </w:rPr>
        <w:t>2557</w:t>
      </w:r>
      <w:r w:rsidRPr="004C13EC">
        <w:rPr>
          <w:rFonts w:ascii="TH SarabunPSK" w:hAnsi="TH SarabunPSK" w:cs="TH SarabunPSK"/>
          <w:noProof/>
          <w:sz w:val="32"/>
          <w:szCs w:val="32"/>
        </w:rPr>
        <w:br/>
      </w:r>
      <w:r w:rsidRPr="004C13EC">
        <w:rPr>
          <w:rFonts w:ascii="TH SarabunPSK" w:hAnsi="TH SarabunPSK" w:cs="TH SarabunPSK"/>
          <w:noProof/>
          <w:sz w:val="32"/>
          <w:szCs w:val="32"/>
        </w:rPr>
        <w:br/>
        <w:t xml:space="preserve">2. </w:t>
      </w:r>
      <w:r w:rsidRPr="004C13EC">
        <w:rPr>
          <w:rFonts w:ascii="TH SarabunPSK" w:hAnsi="TH SarabunPSK" w:cs="TH SarabunPSK"/>
          <w:noProof/>
          <w:sz w:val="32"/>
          <w:szCs w:val="32"/>
          <w:cs/>
          <w:lang w:bidi="th-TH"/>
        </w:rPr>
        <w:t>หลักเกณฑ์วิธีการและเงื่อนไขในการให้ความเห็นชอบ</w:t>
      </w:r>
      <w:r w:rsidRPr="004C13EC">
        <w:rPr>
          <w:rFonts w:ascii="TH SarabunPSK" w:hAnsi="TH SarabunPSK" w:cs="TH SarabunPSK"/>
          <w:noProof/>
          <w:sz w:val="32"/>
          <w:szCs w:val="32"/>
        </w:rPr>
        <w:br/>
      </w:r>
      <w:r w:rsidRPr="004C13EC">
        <w:rPr>
          <w:rFonts w:ascii="TH SarabunPSK" w:hAnsi="TH SarabunPSK" w:cs="TH SarabunPSK"/>
          <w:noProof/>
          <w:sz w:val="32"/>
          <w:szCs w:val="32"/>
        </w:rPr>
        <w:br/>
        <w:t xml:space="preserve"> 1. </w:t>
      </w:r>
      <w:r w:rsidRPr="004C13EC">
        <w:rPr>
          <w:rFonts w:ascii="TH SarabunPSK" w:hAnsi="TH SarabunPSK" w:cs="TH SarabunPSK"/>
          <w:noProof/>
          <w:sz w:val="32"/>
          <w:szCs w:val="32"/>
          <w:cs/>
          <w:lang w:bidi="th-TH"/>
        </w:rPr>
        <w:t>หลักสูตรต้องเป็นหลักสูตรที่จัดขึ้นเพื่อพัฒนาฝีมือแรงงานก่อนเข้าทำงานในสถานประกอบกิจการเพื่อให้สามารถทำงานได้ตามมาตรฐานฝีมือแรงงานโดยมีเนื้อหาวิชาของหลักสูตรสอดคล้องและเป็นประโยชน์ต่อกิจการของผู้ดำเนินการฝึก</w:t>
      </w:r>
      <w:r w:rsidRPr="004C13EC">
        <w:rPr>
          <w:rFonts w:ascii="TH SarabunPSK" w:hAnsi="TH SarabunPSK" w:cs="TH SarabunPSK"/>
          <w:noProof/>
          <w:sz w:val="32"/>
          <w:szCs w:val="32"/>
        </w:rPr>
        <w:br/>
      </w:r>
      <w:r w:rsidRPr="004C13EC">
        <w:rPr>
          <w:rFonts w:ascii="TH SarabunPSK" w:hAnsi="TH SarabunPSK" w:cs="TH SarabunPSK"/>
          <w:noProof/>
          <w:sz w:val="32"/>
          <w:szCs w:val="32"/>
        </w:rPr>
        <w:br/>
      </w:r>
      <w:r w:rsidRPr="004C13EC">
        <w:rPr>
          <w:rFonts w:ascii="TH SarabunPSK" w:hAnsi="TH SarabunPSK" w:cs="TH SarabunPSK"/>
          <w:noProof/>
          <w:sz w:val="32"/>
          <w:szCs w:val="32"/>
          <w:cs/>
          <w:lang w:bidi="th-TH"/>
        </w:rPr>
        <w:t>กรณีผู้ดำเนินการฝึกรับนักเรียนนิสิตหรือนักศึกษาที่สถานศึกษาส่งเข้ารับการฝึกหรือบุคคลที่ทางราชการส่งมาฝึกกับผู้ดำเนินการฝึกให้ใช้หลักสูตรของสถานศึกษาหรือหลักสูตรของส่วนราชการหรือหลักสูตรของผู้ดำเนินการฝึกหรือหลักสูตรที่สถานศึกษากับผู้ดำเนินการฝึกได้ร่วมกันจัดทำขึ้นหรือหลักสูตรที่ส่วนราชการกับผู้ดำเนินการฝึกได้ร่วมกันจัดทำขึ้นก็ได้</w:t>
      </w:r>
      <w:r w:rsidRPr="004C13EC">
        <w:rPr>
          <w:rFonts w:ascii="TH SarabunPSK" w:hAnsi="TH SarabunPSK" w:cs="TH SarabunPSK"/>
          <w:noProof/>
          <w:sz w:val="32"/>
          <w:szCs w:val="32"/>
        </w:rPr>
        <w:br/>
      </w:r>
      <w:r w:rsidRPr="004C13EC">
        <w:rPr>
          <w:rFonts w:ascii="TH SarabunPSK" w:hAnsi="TH SarabunPSK" w:cs="TH SarabunPSK"/>
          <w:noProof/>
          <w:sz w:val="32"/>
          <w:szCs w:val="32"/>
        </w:rPr>
        <w:br/>
        <w:t xml:space="preserve"> 2. </w:t>
      </w:r>
      <w:r w:rsidRPr="004C13EC">
        <w:rPr>
          <w:rFonts w:ascii="TH SarabunPSK" w:hAnsi="TH SarabunPSK" w:cs="TH SarabunPSK"/>
          <w:noProof/>
          <w:sz w:val="32"/>
          <w:szCs w:val="32"/>
          <w:cs/>
          <w:lang w:bidi="th-TH"/>
        </w:rPr>
        <w:t>สถานที่ฝึกหรือศูนย์ฝึกอบรมฝีมือแรงงานต้องมีพื้นที่เพียงพอเหมาะสมและปลอดภัยต่อการฝึกอบรมฝีมือแรงงานหรือเป็นสถานที่เดียวกันกับสถานที่ปฏิบัติงานตามปกติของพนักงานของสถานประกอบกิจการซึ่งเป็นผู้ดำเนินการฝึก</w:t>
      </w:r>
      <w:r w:rsidRPr="004C13EC">
        <w:rPr>
          <w:rFonts w:ascii="TH SarabunPSK" w:hAnsi="TH SarabunPSK" w:cs="TH SarabunPSK"/>
          <w:noProof/>
          <w:sz w:val="32"/>
          <w:szCs w:val="32"/>
        </w:rPr>
        <w:br/>
      </w:r>
    </w:p>
    <w:p w:rsidR="002E40E2" w:rsidRDefault="002E40E2" w:rsidP="00575FAF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AB07F0" w:rsidRDefault="00AB07F0" w:rsidP="00575FAF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CD324B" w:rsidRPr="004C13EC" w:rsidRDefault="00575FAF" w:rsidP="00575FAF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noProof/>
          <w:sz w:val="32"/>
          <w:szCs w:val="32"/>
          <w:lang w:bidi="th-TH"/>
        </w:rPr>
      </w:pPr>
      <w:r w:rsidRPr="004C13EC">
        <w:rPr>
          <w:rFonts w:ascii="TH SarabunPSK" w:hAnsi="TH SarabunPSK" w:cs="TH SarabunPSK"/>
          <w:noProof/>
          <w:sz w:val="32"/>
          <w:szCs w:val="32"/>
        </w:rPr>
        <w:lastRenderedPageBreak/>
        <w:br/>
        <w:t xml:space="preserve"> 3. </w:t>
      </w:r>
      <w:r w:rsidRPr="004C13EC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ชื่อและคุณสมบัติของครูฝึกต้องมีคุณสมบัติตามที่คณะกรรมการประกาศกำหนดและมีจำนวนครูฝึกต่อจำนวนผู้รับการฝึกในสัดส่วนครูฝึกหนึ่งคนต่อผู้รับการฝึกไม่เกินสิบหกคนครูฝึกต้องมีคุณสมบัติตามประกาศคณะกรรมการส่งเสริมการพัฒนาฝีมือแรงงานเรื่องคุณสมบัติของครูฝึกเตรียมเข้าทำงานลงวันที่ </w:t>
      </w:r>
      <w:r w:rsidRPr="004C13EC">
        <w:rPr>
          <w:rFonts w:ascii="TH SarabunPSK" w:hAnsi="TH SarabunPSK" w:cs="TH SarabunPSK"/>
          <w:noProof/>
          <w:sz w:val="32"/>
          <w:szCs w:val="32"/>
        </w:rPr>
        <w:t xml:space="preserve">13 </w:t>
      </w:r>
      <w:r w:rsidRPr="004C13EC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สิงหาคม </w:t>
      </w:r>
      <w:r w:rsidRPr="004C13EC">
        <w:rPr>
          <w:rFonts w:ascii="TH SarabunPSK" w:hAnsi="TH SarabunPSK" w:cs="TH SarabunPSK"/>
          <w:noProof/>
          <w:sz w:val="32"/>
          <w:szCs w:val="32"/>
        </w:rPr>
        <w:t>2546</w:t>
      </w:r>
      <w:r w:rsidRPr="004C13EC">
        <w:rPr>
          <w:rFonts w:ascii="TH SarabunPSK" w:hAnsi="TH SarabunPSK" w:cs="TH SarabunPSK"/>
          <w:noProof/>
          <w:sz w:val="32"/>
          <w:szCs w:val="32"/>
        </w:rPr>
        <w:br/>
      </w:r>
      <w:r w:rsidRPr="004C13EC">
        <w:rPr>
          <w:rFonts w:ascii="TH SarabunPSK" w:hAnsi="TH SarabunPSK" w:cs="TH SarabunPSK"/>
          <w:noProof/>
          <w:sz w:val="32"/>
          <w:szCs w:val="32"/>
        </w:rPr>
        <w:br/>
        <w:t xml:space="preserve"> 4. </w:t>
      </w:r>
      <w:r w:rsidRPr="004C13EC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กำหนดระยะเวลาการฝึกต้องสอดคล้องกับหลักสูตรตามสาขาอาชีพที่กระทรวงแรงงานประกาศกำหนดทั้งนี้ต้องไม่น้อยกว่า </w:t>
      </w:r>
      <w:r w:rsidRPr="004C13EC">
        <w:rPr>
          <w:rFonts w:ascii="TH SarabunPSK" w:hAnsi="TH SarabunPSK" w:cs="TH SarabunPSK"/>
          <w:noProof/>
          <w:sz w:val="32"/>
          <w:szCs w:val="32"/>
        </w:rPr>
        <w:t xml:space="preserve">30 </w:t>
      </w:r>
      <w:r w:rsidRPr="004C13EC">
        <w:rPr>
          <w:rFonts w:ascii="TH SarabunPSK" w:hAnsi="TH SarabunPSK" w:cs="TH SarabunPSK"/>
          <w:noProof/>
          <w:sz w:val="32"/>
          <w:szCs w:val="32"/>
          <w:cs/>
          <w:lang w:bidi="th-TH"/>
        </w:rPr>
        <w:t>ชั่วโมง</w:t>
      </w:r>
      <w:r w:rsidRPr="004C13EC">
        <w:rPr>
          <w:rFonts w:ascii="TH SarabunPSK" w:hAnsi="TH SarabunPSK" w:cs="TH SarabunPSK"/>
          <w:noProof/>
          <w:sz w:val="32"/>
          <w:szCs w:val="32"/>
        </w:rPr>
        <w:br/>
      </w:r>
      <w:r w:rsidRPr="004C13EC">
        <w:rPr>
          <w:rFonts w:ascii="TH SarabunPSK" w:hAnsi="TH SarabunPSK" w:cs="TH SarabunPSK"/>
          <w:noProof/>
          <w:sz w:val="32"/>
          <w:szCs w:val="32"/>
        </w:rPr>
        <w:br/>
        <w:t xml:space="preserve"> 5. </w:t>
      </w:r>
      <w:r w:rsidRPr="004C13EC">
        <w:rPr>
          <w:rFonts w:ascii="TH SarabunPSK" w:hAnsi="TH SarabunPSK" w:cs="TH SarabunPSK"/>
          <w:noProof/>
          <w:sz w:val="32"/>
          <w:szCs w:val="32"/>
          <w:cs/>
          <w:lang w:bidi="th-TH"/>
        </w:rPr>
        <w:t>รายการอุปกรณ์อันจำเป็นที่จะใช้ในการฝึกที่มีอยู่แล้วและที่ต้องหามาเพิ่มเติมในภายหลังต้องมีตามความจำเป็นเพียงพอเหมาะสมกับจำนวนผู้รับการฝึกอยู่ในสภาพที่ดีและปลอดภัยสำหรับการฝึกในแต่ละหลักสูตร</w:t>
      </w:r>
      <w:r w:rsidRPr="004C13EC">
        <w:rPr>
          <w:rFonts w:ascii="TH SarabunPSK" w:hAnsi="TH SarabunPSK" w:cs="TH SarabunPSK"/>
          <w:noProof/>
          <w:sz w:val="32"/>
          <w:szCs w:val="32"/>
        </w:rPr>
        <w:br/>
      </w:r>
      <w:r w:rsidRPr="004C13EC">
        <w:rPr>
          <w:rFonts w:ascii="TH SarabunPSK" w:hAnsi="TH SarabunPSK" w:cs="TH SarabunPSK"/>
          <w:noProof/>
          <w:sz w:val="32"/>
          <w:szCs w:val="32"/>
        </w:rPr>
        <w:br/>
        <w:t xml:space="preserve"> 6. </w:t>
      </w:r>
      <w:r w:rsidRPr="004C13EC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วิธีการและมาตรฐานในการวัดผลการฝึกต้องจัดให้มีการทดสอบทั้งภาคทฤษฎีและภาคปฏิบัติด้วยวิธีการอื่นๆซึ่งต้องกำหนดหลักเกณฑ์ผ่านการฝึกโดยเฉลี่ยไม่ต่ำกว่าร้อยละ </w:t>
      </w:r>
      <w:r w:rsidRPr="004C13EC">
        <w:rPr>
          <w:rFonts w:ascii="TH SarabunPSK" w:hAnsi="TH SarabunPSK" w:cs="TH SarabunPSK"/>
          <w:noProof/>
          <w:sz w:val="32"/>
          <w:szCs w:val="32"/>
        </w:rPr>
        <w:t>60</w:t>
      </w:r>
      <w:r w:rsidRPr="004C13EC">
        <w:rPr>
          <w:rFonts w:ascii="TH SarabunPSK" w:hAnsi="TH SarabunPSK" w:cs="TH SarabunPSK"/>
          <w:noProof/>
          <w:sz w:val="32"/>
          <w:szCs w:val="32"/>
        </w:rPr>
        <w:br/>
      </w:r>
      <w:r w:rsidRPr="004C13EC">
        <w:rPr>
          <w:rFonts w:ascii="TH SarabunPSK" w:hAnsi="TH SarabunPSK" w:cs="TH SarabunPSK"/>
          <w:noProof/>
          <w:sz w:val="32"/>
          <w:szCs w:val="32"/>
        </w:rPr>
        <w:br/>
        <w:t xml:space="preserve"> 7. </w:t>
      </w:r>
      <w:r w:rsidRPr="004C13EC">
        <w:rPr>
          <w:rFonts w:ascii="TH SarabunPSK" w:hAnsi="TH SarabunPSK" w:cs="TH SarabunPSK"/>
          <w:noProof/>
          <w:sz w:val="32"/>
          <w:szCs w:val="32"/>
          <w:cs/>
          <w:lang w:bidi="th-TH"/>
        </w:rPr>
        <w:t>รายละเอียดที่แสดงให้เห็นถึงประโยชน์ของกิจการของผู้ดำเนินการฝึก</w:t>
      </w:r>
      <w:r w:rsidRPr="004C13EC">
        <w:rPr>
          <w:rFonts w:ascii="TH SarabunPSK" w:hAnsi="TH SarabunPSK" w:cs="TH SarabunPSK"/>
          <w:noProof/>
          <w:sz w:val="32"/>
          <w:szCs w:val="32"/>
        </w:rPr>
        <w:br/>
      </w:r>
      <w:r w:rsidRPr="004C13EC">
        <w:rPr>
          <w:rFonts w:ascii="TH SarabunPSK" w:hAnsi="TH SarabunPSK" w:cs="TH SarabunPSK"/>
          <w:noProof/>
          <w:sz w:val="32"/>
          <w:szCs w:val="32"/>
        </w:rPr>
        <w:br/>
        <w:t xml:space="preserve"> 8. </w:t>
      </w:r>
      <w:r w:rsidRPr="004C13EC">
        <w:rPr>
          <w:rFonts w:ascii="TH SarabunPSK" w:hAnsi="TH SarabunPSK" w:cs="TH SarabunPSK"/>
          <w:noProof/>
          <w:sz w:val="32"/>
          <w:szCs w:val="32"/>
          <w:cs/>
          <w:lang w:bidi="th-TH"/>
        </w:rPr>
        <w:t>รายละเอียดเกี่ยวกับรายการค่าใช้จ่ายในการดำเนินการฝึก</w:t>
      </w:r>
      <w:r w:rsidRPr="004C13EC">
        <w:rPr>
          <w:rFonts w:ascii="TH SarabunPSK" w:hAnsi="TH SarabunPSK" w:cs="TH SarabunPSK"/>
          <w:noProof/>
          <w:sz w:val="32"/>
          <w:szCs w:val="32"/>
        </w:rPr>
        <w:br/>
      </w:r>
      <w:r w:rsidRPr="004C13EC">
        <w:rPr>
          <w:rFonts w:ascii="TH SarabunPSK" w:hAnsi="TH SarabunPSK" w:cs="TH SarabunPSK"/>
          <w:noProof/>
          <w:sz w:val="32"/>
          <w:szCs w:val="32"/>
        </w:rPr>
        <w:br/>
        <w:t xml:space="preserve"> 9. </w:t>
      </w:r>
      <w:r w:rsidRPr="004C13EC">
        <w:rPr>
          <w:rFonts w:ascii="TH SarabunPSK" w:hAnsi="TH SarabunPSK" w:cs="TH SarabunPSK"/>
          <w:noProof/>
          <w:sz w:val="32"/>
          <w:szCs w:val="32"/>
          <w:cs/>
          <w:lang w:bidi="th-TH"/>
        </w:rPr>
        <w:t>สถานประกอบกิจการที่เป็นผู้ดำเนินการฝึกต้องทำสัญญาการฝึกกับผู้รับการฝึก</w:t>
      </w:r>
      <w:r w:rsidRPr="004C13EC">
        <w:rPr>
          <w:rFonts w:ascii="TH SarabunPSK" w:hAnsi="TH SarabunPSK" w:cs="TH SarabunPSK"/>
          <w:noProof/>
          <w:sz w:val="32"/>
          <w:szCs w:val="32"/>
        </w:rPr>
        <w:br/>
      </w:r>
      <w:r w:rsidRPr="004C13EC">
        <w:rPr>
          <w:rFonts w:ascii="TH SarabunPSK" w:hAnsi="TH SarabunPSK" w:cs="TH SarabunPSK"/>
          <w:noProof/>
          <w:sz w:val="32"/>
          <w:szCs w:val="32"/>
        </w:rPr>
        <w:br/>
        <w:t xml:space="preserve"> 10. </w:t>
      </w:r>
      <w:r w:rsidRPr="004C13EC">
        <w:rPr>
          <w:rFonts w:ascii="TH SarabunPSK" w:hAnsi="TH SarabunPSK" w:cs="TH SarabunPSK"/>
          <w:noProof/>
          <w:sz w:val="32"/>
          <w:szCs w:val="32"/>
          <w:cs/>
          <w:lang w:bidi="th-TH"/>
        </w:rPr>
        <w:t>ผู้ดำเนินการฝึกต้องปฏิบัติตามหลักเกณฑ์เกี่ยวกับการคุ้มครองผู้รับการฝึกโดยต้องจ่ายเบี้ยเลี้ยงให้แก่ผู้เข้ารับการฝึกอบรมในอัตราไม่น้อยกว่าร้อยละห้าสิบของอัตราค่าจ้างขั้นต่ำสูงสุด</w:t>
      </w:r>
      <w:r w:rsidRPr="004C13EC">
        <w:rPr>
          <w:rFonts w:ascii="TH SarabunPSK" w:hAnsi="TH SarabunPSK" w:cs="TH SarabunPSK"/>
          <w:noProof/>
          <w:sz w:val="32"/>
          <w:szCs w:val="32"/>
        </w:rPr>
        <w:br/>
      </w:r>
      <w:r w:rsidRPr="004C13EC">
        <w:rPr>
          <w:rFonts w:ascii="TH SarabunPSK" w:hAnsi="TH SarabunPSK" w:cs="TH SarabunPSK"/>
          <w:noProof/>
          <w:sz w:val="32"/>
          <w:szCs w:val="32"/>
        </w:rPr>
        <w:br/>
        <w:t xml:space="preserve"> 11. </w:t>
      </w:r>
      <w:r w:rsidRPr="004C13EC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ออกหนังสือรับรองให้แก่ผู้รับการฝึกที่สำเร็จการฝึกภายใน </w:t>
      </w:r>
      <w:r w:rsidRPr="004C13EC">
        <w:rPr>
          <w:rFonts w:ascii="TH SarabunPSK" w:hAnsi="TH SarabunPSK" w:cs="TH SarabunPSK"/>
          <w:noProof/>
          <w:sz w:val="32"/>
          <w:szCs w:val="32"/>
        </w:rPr>
        <w:t xml:space="preserve">15 </w:t>
      </w:r>
      <w:r w:rsidRPr="004C13EC">
        <w:rPr>
          <w:rFonts w:ascii="TH SarabunPSK" w:hAnsi="TH SarabunPSK" w:cs="TH SarabunPSK"/>
          <w:noProof/>
          <w:sz w:val="32"/>
          <w:szCs w:val="32"/>
          <w:cs/>
          <w:lang w:bidi="th-TH"/>
        </w:rPr>
        <w:t>วันนับแต่วันเสร็จสิ้นการวัดผลแล้วแจ้งให้นายทะเบียนทราบ</w:t>
      </w:r>
      <w:r w:rsidRPr="004C13EC">
        <w:rPr>
          <w:rFonts w:ascii="TH SarabunPSK" w:hAnsi="TH SarabunPSK" w:cs="TH SarabunPSK"/>
          <w:noProof/>
          <w:sz w:val="32"/>
          <w:szCs w:val="32"/>
        </w:rPr>
        <w:br/>
      </w:r>
      <w:r w:rsidRPr="004C13EC">
        <w:rPr>
          <w:rFonts w:ascii="TH SarabunPSK" w:hAnsi="TH SarabunPSK" w:cs="TH SarabunPSK"/>
          <w:noProof/>
          <w:sz w:val="32"/>
          <w:szCs w:val="32"/>
        </w:rPr>
        <w:br/>
        <w:t xml:space="preserve"> 12. </w:t>
      </w:r>
      <w:r w:rsidRPr="004C13EC">
        <w:rPr>
          <w:rFonts w:ascii="TH SarabunPSK" w:hAnsi="TH SarabunPSK" w:cs="TH SarabunPSK"/>
          <w:noProof/>
          <w:sz w:val="32"/>
          <w:szCs w:val="32"/>
          <w:cs/>
          <w:lang w:bidi="th-TH"/>
        </w:rPr>
        <w:t>ผู้ดำเนินการฝึกจะต้องจัดให้มีข้อบังคับหรือระเบียบเกี่ยวกับการฝึกเป็นภาษาไทย</w:t>
      </w:r>
      <w:r w:rsidRPr="004C13EC">
        <w:rPr>
          <w:rFonts w:ascii="TH SarabunPSK" w:hAnsi="TH SarabunPSK" w:cs="TH SarabunPSK"/>
          <w:noProof/>
          <w:sz w:val="32"/>
          <w:szCs w:val="32"/>
        </w:rPr>
        <w:br/>
      </w:r>
      <w:r w:rsidRPr="004C13EC">
        <w:rPr>
          <w:rFonts w:ascii="TH SarabunPSK" w:hAnsi="TH SarabunPSK" w:cs="TH SarabunPSK"/>
          <w:noProof/>
          <w:sz w:val="32"/>
          <w:szCs w:val="32"/>
        </w:rPr>
        <w:br/>
        <w:t xml:space="preserve"> 13. </w:t>
      </w:r>
      <w:r w:rsidRPr="004C13EC">
        <w:rPr>
          <w:rFonts w:ascii="TH SarabunPSK" w:hAnsi="TH SarabunPSK" w:cs="TH SarabunPSK"/>
          <w:noProof/>
          <w:sz w:val="32"/>
          <w:szCs w:val="32"/>
          <w:cs/>
          <w:lang w:bidi="th-TH"/>
        </w:rPr>
        <w:t>ผู้ดำเนินการฝึกจะต้องจัดทำทะเบียนประวัติผู้รับการฝึกไว้เป็นหลักฐาน</w:t>
      </w:r>
      <w:r w:rsidRPr="004C13EC">
        <w:rPr>
          <w:rFonts w:ascii="TH SarabunPSK" w:hAnsi="TH SarabunPSK" w:cs="TH SarabunPSK"/>
          <w:noProof/>
          <w:sz w:val="32"/>
          <w:szCs w:val="32"/>
        </w:rPr>
        <w:br/>
      </w:r>
      <w:r w:rsidRPr="004C13EC">
        <w:rPr>
          <w:rFonts w:ascii="TH SarabunPSK" w:hAnsi="TH SarabunPSK" w:cs="TH SarabunPSK"/>
          <w:noProof/>
          <w:sz w:val="32"/>
          <w:szCs w:val="32"/>
        </w:rPr>
        <w:br/>
        <w:t xml:space="preserve"> 14. </w:t>
      </w:r>
      <w:r w:rsidRPr="004C13EC">
        <w:rPr>
          <w:rFonts w:ascii="TH SarabunPSK" w:hAnsi="TH SarabunPSK" w:cs="TH SarabunPSK"/>
          <w:noProof/>
          <w:sz w:val="32"/>
          <w:szCs w:val="32"/>
          <w:cs/>
          <w:lang w:bidi="th-TH"/>
        </w:rPr>
        <w:t>ห้ามมิให้ผู้ประกอบกิจการเรียกหรือรับเงินค่าฝึกอบรมฝีมือแรงงานจากผู้รับการฝึก</w:t>
      </w:r>
      <w:r w:rsidRPr="004C13EC">
        <w:rPr>
          <w:rFonts w:ascii="TH SarabunPSK" w:hAnsi="TH SarabunPSK" w:cs="TH SarabunPSK"/>
          <w:noProof/>
          <w:sz w:val="32"/>
          <w:szCs w:val="32"/>
        </w:rPr>
        <w:br/>
      </w:r>
      <w:r w:rsidRPr="004C13EC">
        <w:rPr>
          <w:rFonts w:ascii="TH SarabunPSK" w:hAnsi="TH SarabunPSK" w:cs="TH SarabunPSK"/>
          <w:noProof/>
          <w:sz w:val="32"/>
          <w:szCs w:val="32"/>
        </w:rPr>
        <w:br/>
      </w:r>
      <w:r w:rsidRPr="004C13EC">
        <w:rPr>
          <w:rFonts w:ascii="TH SarabunPSK" w:hAnsi="TH SarabunPSK" w:cs="TH SarabunPSK"/>
          <w:noProof/>
          <w:sz w:val="32"/>
          <w:szCs w:val="32"/>
          <w:cs/>
          <w:lang w:bidi="th-TH"/>
        </w:rPr>
        <w:t>หมายเหตุ</w:t>
      </w:r>
      <w:r w:rsidRPr="004C13EC">
        <w:rPr>
          <w:rFonts w:ascii="TH SarabunPSK" w:hAnsi="TH SarabunPSK" w:cs="TH SarabunPSK"/>
          <w:noProof/>
          <w:sz w:val="32"/>
          <w:szCs w:val="32"/>
        </w:rPr>
        <w:br/>
      </w:r>
      <w:r w:rsidRPr="004C13EC">
        <w:rPr>
          <w:rFonts w:ascii="TH SarabunPSK" w:hAnsi="TH SarabunPSK" w:cs="TH SarabunPSK"/>
          <w:noProof/>
          <w:sz w:val="32"/>
          <w:szCs w:val="32"/>
        </w:rPr>
        <w:br/>
        <w:t>**</w:t>
      </w:r>
      <w:r w:rsidRPr="004C13EC">
        <w:rPr>
          <w:rFonts w:ascii="TH SarabunPSK" w:hAnsi="TH SarabunPSK" w:cs="TH SarabunPSK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กรณีคำขอหรือรายการเอกสารประกอบการพิจารณาไม่ถูกต้องหรือไม่ครบถ้วนหรือไม่อาจแก้ไข</w:t>
      </w:r>
      <w:r w:rsidRPr="004C13EC">
        <w:rPr>
          <w:rFonts w:ascii="TH SarabunPSK" w:hAnsi="TH SarabunPSK" w:cs="TH SarabunPSK"/>
          <w:noProof/>
          <w:sz w:val="32"/>
          <w:szCs w:val="32"/>
        </w:rPr>
        <w:t>/</w:t>
      </w:r>
      <w:r w:rsidRPr="004C13EC">
        <w:rPr>
          <w:rFonts w:ascii="TH SarabunPSK" w:hAnsi="TH SarabunPSK" w:cs="TH SarabunPSK"/>
          <w:noProof/>
          <w:sz w:val="32"/>
          <w:szCs w:val="32"/>
          <w:cs/>
          <w:lang w:bidi="th-TH"/>
        </w:rPr>
        <w:t>เพิ่มเติมได้ในขณะนั้นผู้รับคำขอและผู้ยื่นคำขอจะต้องลงนามบันทึกความบกพร่องและรายการเอกสาร</w:t>
      </w:r>
      <w:r w:rsidRPr="004C13EC">
        <w:rPr>
          <w:rFonts w:ascii="TH SarabunPSK" w:hAnsi="TH SarabunPSK" w:cs="TH SarabunPSK"/>
          <w:noProof/>
          <w:sz w:val="32"/>
          <w:szCs w:val="32"/>
        </w:rPr>
        <w:t>/</w:t>
      </w:r>
      <w:r w:rsidRPr="004C13EC">
        <w:rPr>
          <w:rFonts w:ascii="TH SarabunPSK" w:hAnsi="TH SarabunPSK" w:cs="TH SarabunPSK"/>
          <w:noProof/>
          <w:sz w:val="32"/>
          <w:szCs w:val="32"/>
          <w:cs/>
          <w:lang w:bidi="th-TH"/>
        </w:rPr>
        <w:t>หลักฐานร่วมกันพร้อมกำหนดระยะเวลาให้ผู้ยื่นคำขอดำเนินการแก้ไข</w:t>
      </w:r>
      <w:r w:rsidRPr="004C13EC">
        <w:rPr>
          <w:rFonts w:ascii="TH SarabunPSK" w:hAnsi="TH SarabunPSK" w:cs="TH SarabunPSK"/>
          <w:noProof/>
          <w:sz w:val="32"/>
          <w:szCs w:val="32"/>
        </w:rPr>
        <w:t>/</w:t>
      </w:r>
      <w:r w:rsidRPr="004C13EC">
        <w:rPr>
          <w:rFonts w:ascii="TH SarabunPSK" w:hAnsi="TH SarabunPSK" w:cs="TH SarabunPSK"/>
          <w:noProof/>
          <w:sz w:val="32"/>
          <w:szCs w:val="32"/>
          <w:cs/>
          <w:lang w:bidi="th-TH"/>
        </w:rPr>
        <w:t>เพิ่มเติมหากผู้ยื่นคำขอไม่ดำเนินการแก้ไข</w:t>
      </w:r>
      <w:r w:rsidRPr="004C13EC">
        <w:rPr>
          <w:rFonts w:ascii="TH SarabunPSK" w:hAnsi="TH SarabunPSK" w:cs="TH SarabunPSK"/>
          <w:noProof/>
          <w:sz w:val="32"/>
          <w:szCs w:val="32"/>
        </w:rPr>
        <w:t>/</w:t>
      </w:r>
      <w:r w:rsidRPr="004C13EC">
        <w:rPr>
          <w:rFonts w:ascii="TH SarabunPSK" w:hAnsi="TH SarabunPSK" w:cs="TH SarabunPSK"/>
          <w:noProof/>
          <w:sz w:val="32"/>
          <w:szCs w:val="32"/>
          <w:cs/>
          <w:lang w:bidi="th-TH"/>
        </w:rPr>
        <w:t>เพิ่มเติมได้ภายในระยะเวลาที่กำหนดผู้รับคำขอจะดำเนินการคืนคำขอและเอกสารประกอบการพิจารณา</w:t>
      </w:r>
      <w:r w:rsidRPr="004C13EC">
        <w:rPr>
          <w:rFonts w:ascii="TH SarabunPSK" w:hAnsi="TH SarabunPSK" w:cs="TH SarabunPSK"/>
          <w:noProof/>
          <w:sz w:val="32"/>
          <w:szCs w:val="32"/>
        </w:rPr>
        <w:br/>
      </w:r>
      <w:r w:rsidRPr="004C13EC">
        <w:rPr>
          <w:rFonts w:ascii="TH SarabunPSK" w:hAnsi="TH SarabunPSK" w:cs="TH SarabunPSK"/>
          <w:noProof/>
          <w:sz w:val="32"/>
          <w:szCs w:val="32"/>
        </w:rPr>
        <w:lastRenderedPageBreak/>
        <w:br/>
        <w:t>**</w:t>
      </w:r>
      <w:r w:rsidRPr="004C13EC">
        <w:rPr>
          <w:rFonts w:ascii="TH SarabunPSK" w:hAnsi="TH SarabunPSK" w:cs="TH SarabunPSK"/>
          <w:noProof/>
          <w:sz w:val="32"/>
          <w:szCs w:val="32"/>
          <w:cs/>
          <w:lang w:bidi="th-TH"/>
        </w:rPr>
        <w:t>พนัก</w:t>
      </w:r>
      <w:r w:rsidR="00CD324B" w:rsidRPr="004C13EC">
        <w:rPr>
          <w:rFonts w:ascii="TH SarabunPSK" w:hAnsi="TH SarabunPSK" w:cs="TH SarabunPSK"/>
          <w:noProof/>
          <w:sz w:val="32"/>
          <w:szCs w:val="32"/>
          <w:cs/>
          <w:lang w:bidi="th-TH"/>
        </w:rPr>
        <w:t>งาน</w:t>
      </w:r>
      <w:r w:rsidRPr="004C13EC">
        <w:rPr>
          <w:rFonts w:ascii="TH SarabunPSK" w:hAnsi="TH SarabunPSK" w:cs="TH SarabunPSK"/>
          <w:noProof/>
          <w:sz w:val="32"/>
          <w:szCs w:val="32"/>
          <w:cs/>
          <w:lang w:bidi="th-TH"/>
        </w:rPr>
        <w:t>เจ้าหน้าที่จะยังไม่พิจารณาคำขอและยังไม่นับระยะเวลาดำเนินงานจนกว่าผู้ยื่นคำขอจะดำเนินการแก้ไข</w:t>
      </w:r>
    </w:p>
    <w:p w:rsidR="008E2900" w:rsidRPr="004C13EC" w:rsidRDefault="00575FAF" w:rsidP="00575FAF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4C13EC">
        <w:rPr>
          <w:rFonts w:ascii="TH SarabunPSK" w:hAnsi="TH SarabunPSK" w:cs="TH SarabunPSK"/>
          <w:noProof/>
          <w:sz w:val="32"/>
          <w:szCs w:val="32"/>
          <w:cs/>
          <w:lang w:bidi="th-TH"/>
        </w:rPr>
        <w:t>คำขอหรือยื่นเอกสารเพิ่มเติมครบถ้วนตามบันทึกความบกพร่องนั้นเรียบร้อยแล้ว</w:t>
      </w:r>
      <w:r w:rsidRPr="004C13EC">
        <w:rPr>
          <w:rFonts w:ascii="TH SarabunPSK" w:hAnsi="TH SarabunPSK" w:cs="TH SarabunPSK"/>
          <w:noProof/>
          <w:sz w:val="32"/>
          <w:szCs w:val="32"/>
        </w:rPr>
        <w:br/>
      </w:r>
      <w:r w:rsidRPr="004C13EC">
        <w:rPr>
          <w:rFonts w:ascii="TH SarabunPSK" w:hAnsi="TH SarabunPSK" w:cs="TH SarabunPSK"/>
          <w:noProof/>
          <w:sz w:val="32"/>
          <w:szCs w:val="32"/>
        </w:rPr>
        <w:br/>
        <w:t>**</w:t>
      </w:r>
      <w:r w:rsidRPr="004C13EC">
        <w:rPr>
          <w:rFonts w:ascii="TH SarabunPSK" w:hAnsi="TH SarabunPSK" w:cs="TH SarabunPSK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4C13EC">
        <w:rPr>
          <w:rFonts w:ascii="TH SarabunPSK" w:hAnsi="TH SarabunPSK" w:cs="TH SarabunPSK"/>
          <w:noProof/>
          <w:sz w:val="32"/>
          <w:szCs w:val="32"/>
        </w:rPr>
        <w:br/>
      </w:r>
      <w:r w:rsidRPr="004C13EC">
        <w:rPr>
          <w:rFonts w:ascii="TH SarabunPSK" w:hAnsi="TH SarabunPSK" w:cs="TH SarabunPSK"/>
          <w:noProof/>
          <w:sz w:val="32"/>
          <w:szCs w:val="32"/>
        </w:rPr>
        <w:br/>
        <w:t>**</w:t>
      </w:r>
      <w:r w:rsidRPr="004C13EC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4C13EC">
        <w:rPr>
          <w:rFonts w:ascii="TH SarabunPSK" w:hAnsi="TH SarabunPSK" w:cs="TH SarabunPSK"/>
          <w:noProof/>
          <w:sz w:val="32"/>
          <w:szCs w:val="32"/>
        </w:rPr>
        <w:t xml:space="preserve">7 </w:t>
      </w:r>
      <w:r w:rsidRPr="004C13EC">
        <w:rPr>
          <w:rFonts w:ascii="TH SarabunPSK" w:hAnsi="TH SarabunPSK" w:cs="TH SarabunPSK"/>
          <w:noProof/>
          <w:sz w:val="32"/>
          <w:szCs w:val="32"/>
          <w:cs/>
          <w:lang w:bidi="th-TH"/>
        </w:rPr>
        <w:t>วันนับแต่วันที่พิจารณาแล้วเสร็จ</w:t>
      </w:r>
      <w:r w:rsidRPr="004C13EC">
        <w:rPr>
          <w:rFonts w:ascii="TH SarabunPSK" w:hAnsi="TH SarabunPSK" w:cs="TH SarabunPSK"/>
          <w:noProof/>
          <w:sz w:val="32"/>
          <w:szCs w:val="32"/>
        </w:rPr>
        <w:br/>
      </w:r>
      <w:r w:rsidRPr="004C13EC">
        <w:rPr>
          <w:rFonts w:ascii="TH SarabunPSK" w:hAnsi="TH SarabunPSK" w:cs="TH SarabunPSK"/>
          <w:noProof/>
          <w:sz w:val="32"/>
          <w:szCs w:val="32"/>
        </w:rPr>
        <w:br/>
      </w:r>
    </w:p>
    <w:p w:rsidR="0065175D" w:rsidRPr="004C13E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4C13EC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4C13EC" w:rsidTr="00313D38">
        <w:trPr>
          <w:tblHeader/>
        </w:trPr>
        <w:tc>
          <w:tcPr>
            <w:tcW w:w="675" w:type="dxa"/>
            <w:vAlign w:val="center"/>
          </w:tcPr>
          <w:p w:rsidR="00313D38" w:rsidRPr="004C13EC" w:rsidRDefault="00313D38" w:rsidP="0098687F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4C13EC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313D38" w:rsidRPr="004C13EC" w:rsidRDefault="00313D38" w:rsidP="0098687F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4C13EC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313D38" w:rsidRPr="004C13EC" w:rsidRDefault="00313D38" w:rsidP="0098687F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4C13EC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313D38" w:rsidRPr="004C13EC" w:rsidRDefault="00313D38" w:rsidP="00600A25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4C13EC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313D38" w:rsidRPr="004C13EC" w:rsidRDefault="00313D38" w:rsidP="00600A25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4C13EC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313D38" w:rsidRPr="004C13EC" w:rsidRDefault="00313D38" w:rsidP="00AA7734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4C13EC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4C13EC" w:rsidTr="00CD324B">
        <w:tc>
          <w:tcPr>
            <w:tcW w:w="675" w:type="dxa"/>
          </w:tcPr>
          <w:p w:rsidR="00313D38" w:rsidRPr="004C13EC" w:rsidRDefault="00313D38" w:rsidP="00CD324B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="00811134" w:rsidRPr="004C13EC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4C13EC" w:rsidRDefault="009B68CC" w:rsidP="00313D3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313D38" w:rsidRPr="004C13EC" w:rsidRDefault="00313D38" w:rsidP="00313D3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92" w:type="dxa"/>
          </w:tcPr>
          <w:p w:rsidR="00313D38" w:rsidRPr="004C13EC" w:rsidRDefault="00313D38" w:rsidP="00313D3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ผู้ประกอบการยื่นคำขอ</w:t>
            </w: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  <w:r w:rsidRPr="004C13E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เจ้าหน้าที่ตรวจสอบความครบถ้วนของเอกสาร</w:t>
            </w:r>
          </w:p>
          <w:p w:rsidR="00313D38" w:rsidRPr="004C13EC" w:rsidRDefault="00313D38" w:rsidP="00452B6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68" w:type="dxa"/>
          </w:tcPr>
          <w:p w:rsidR="00313D38" w:rsidRPr="004C13EC" w:rsidRDefault="00313D38" w:rsidP="00CD324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 </w:t>
            </w:r>
            <w:r w:rsidRPr="004C13E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4C13EC" w:rsidRDefault="00CD324B" w:rsidP="00CD324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ศูนย์พัฒนา</w:t>
            </w:r>
            <w:r w:rsidRPr="004C13E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br/>
              <w:t>ฝีมือแรงงาน</w:t>
            </w:r>
            <w:r w:rsidR="004145D0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จังหวัดสระแก้ว</w:t>
            </w:r>
          </w:p>
        </w:tc>
        <w:tc>
          <w:tcPr>
            <w:tcW w:w="1799" w:type="dxa"/>
          </w:tcPr>
          <w:p w:rsidR="00313D38" w:rsidRPr="004C13EC" w:rsidRDefault="00313D38" w:rsidP="00CD324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313D38" w:rsidRPr="004C13EC" w:rsidTr="00CD324B">
        <w:tc>
          <w:tcPr>
            <w:tcW w:w="675" w:type="dxa"/>
          </w:tcPr>
          <w:p w:rsidR="00313D38" w:rsidRPr="004C13EC" w:rsidRDefault="00313D38" w:rsidP="00CD324B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  <w:r w:rsidR="00811134" w:rsidRPr="004C13EC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4C13EC" w:rsidRDefault="009B68CC" w:rsidP="00313D3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313D38" w:rsidRPr="004C13EC" w:rsidRDefault="00313D38" w:rsidP="00313D3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92" w:type="dxa"/>
          </w:tcPr>
          <w:p w:rsidR="00313D38" w:rsidRPr="004C13EC" w:rsidRDefault="00313D38" w:rsidP="00313D3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เจ้าหน้าที่พิจารณาหลักสูตรและค่าใช้จ่ายในการจัดฝึกอบรม</w:t>
            </w: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</w:r>
          </w:p>
          <w:p w:rsidR="00313D38" w:rsidRPr="004C13EC" w:rsidRDefault="00313D38" w:rsidP="00452B6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68" w:type="dxa"/>
          </w:tcPr>
          <w:p w:rsidR="00313D38" w:rsidRPr="004C13EC" w:rsidRDefault="00313D38" w:rsidP="00CD324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 </w:t>
            </w:r>
            <w:r w:rsidRPr="004C13E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4C13EC" w:rsidRDefault="00CD324B" w:rsidP="00CD324B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ศูนย์พัฒนา</w:t>
            </w:r>
            <w:r w:rsidRPr="004C13E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br/>
              <w:t>ฝีมือแรงงาน</w:t>
            </w:r>
            <w:r w:rsidR="004145D0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จังหวัดสระแก้ว</w:t>
            </w:r>
          </w:p>
        </w:tc>
        <w:tc>
          <w:tcPr>
            <w:tcW w:w="1799" w:type="dxa"/>
          </w:tcPr>
          <w:p w:rsidR="00313D38" w:rsidRPr="004C13EC" w:rsidRDefault="00313D38" w:rsidP="00CD324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313D38" w:rsidRPr="004C13EC" w:rsidTr="00CD324B">
        <w:tc>
          <w:tcPr>
            <w:tcW w:w="675" w:type="dxa"/>
          </w:tcPr>
          <w:p w:rsidR="00313D38" w:rsidRPr="004C13EC" w:rsidRDefault="00313D38" w:rsidP="00CD324B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>3</w:t>
            </w:r>
            <w:r w:rsidR="00811134" w:rsidRPr="004C13EC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4C13EC" w:rsidRDefault="009B68CC" w:rsidP="00313D3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>/</w:t>
            </w:r>
            <w:r w:rsidRPr="004C13E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313D38" w:rsidRPr="004C13EC" w:rsidRDefault="00313D38" w:rsidP="00313D3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92" w:type="dxa"/>
          </w:tcPr>
          <w:p w:rsidR="00313D38" w:rsidRPr="004C13EC" w:rsidRDefault="00313D38" w:rsidP="00313D3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นายทะเบียนพิจารณาลงนามอนุมัติและแจ้งสถานประกอบกิจการ</w:t>
            </w: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</w:r>
          </w:p>
          <w:p w:rsidR="00313D38" w:rsidRPr="004C13EC" w:rsidRDefault="00313D38" w:rsidP="00452B6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68" w:type="dxa"/>
          </w:tcPr>
          <w:p w:rsidR="00313D38" w:rsidRPr="004C13EC" w:rsidRDefault="00313D38" w:rsidP="00CD324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 </w:t>
            </w:r>
            <w:r w:rsidRPr="004C13E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4C13EC" w:rsidRDefault="00CD324B" w:rsidP="00CD324B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ศูนย์พัฒนา</w:t>
            </w:r>
            <w:r w:rsidRPr="004C13E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br/>
              <w:t>ฝีมือแรงงาน</w:t>
            </w:r>
            <w:r w:rsidR="004145D0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จังหวัดสระแก้ว</w:t>
            </w:r>
          </w:p>
        </w:tc>
        <w:tc>
          <w:tcPr>
            <w:tcW w:w="1799" w:type="dxa"/>
          </w:tcPr>
          <w:p w:rsidR="00313D38" w:rsidRPr="004C13EC" w:rsidRDefault="00313D38" w:rsidP="00CD324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</w:tbl>
    <w:p w:rsidR="00C26ED0" w:rsidRPr="004C13EC" w:rsidRDefault="00C26ED0" w:rsidP="00C26ED0">
      <w:p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  <w:r w:rsidRPr="004C13EC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9B68CC" w:rsidRPr="004C13EC">
        <w:rPr>
          <w:rFonts w:ascii="TH SarabunPSK" w:hAnsi="TH SarabunPSK" w:cs="TH SarabunPSK"/>
          <w:noProof/>
          <w:sz w:val="32"/>
          <w:szCs w:val="32"/>
        </w:rPr>
        <w:t xml:space="preserve">3 </w:t>
      </w:r>
      <w:r w:rsidR="009B68CC" w:rsidRPr="004C13EC">
        <w:rPr>
          <w:rFonts w:ascii="TH SarabunPSK" w:hAnsi="TH SarabunPSK" w:cs="TH SarabunPSK"/>
          <w:noProof/>
          <w:sz w:val="32"/>
          <w:szCs w:val="32"/>
          <w:cs/>
          <w:lang w:bidi="th-TH"/>
        </w:rPr>
        <w:t>วันทำการ</w:t>
      </w:r>
    </w:p>
    <w:p w:rsidR="008E2900" w:rsidRPr="004C13EC" w:rsidRDefault="008E2900" w:rsidP="00C26ED0">
      <w:p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85230C" w:rsidRPr="004C13E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4C13EC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งานบริการนี้ผ่านการดำเนินการลดขั้นตอน และระยะเวลาปฏิบัติราชการมา</w:t>
      </w:r>
      <w:r w:rsidR="00263F10" w:rsidRPr="004C13EC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4C13EC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8D7B9E" w:rsidRPr="004C13EC" w:rsidRDefault="009B68CC" w:rsidP="00C26ED0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4C13EC">
        <w:rPr>
          <w:rFonts w:ascii="TH SarabunPSK" w:hAnsi="TH SarabunPSK" w:cs="TH SarabunPSK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8E2900" w:rsidRDefault="008E2900" w:rsidP="00C26ED0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2E40E2" w:rsidRDefault="002E40E2" w:rsidP="00C26ED0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2E40E2" w:rsidRDefault="002E40E2" w:rsidP="00C26ED0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2E40E2" w:rsidRDefault="002E40E2" w:rsidP="00C26ED0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2E40E2" w:rsidRDefault="002E40E2" w:rsidP="00C26ED0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2E40E2" w:rsidRPr="004C13EC" w:rsidRDefault="002E40E2" w:rsidP="00C26ED0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AA7734" w:rsidRPr="004C13E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4C13EC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รายการเอกสารหลักฐานประกอบการยื่นคำขอ</w:t>
      </w:r>
    </w:p>
    <w:p w:rsidR="0019582A" w:rsidRPr="004C13EC" w:rsidRDefault="00452B6B" w:rsidP="00AA7734">
      <w:pPr>
        <w:spacing w:after="0" w:line="240" w:lineRule="auto"/>
        <w:ind w:left="45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4C13EC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4C13EC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4C13EC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4C13EC" w:rsidTr="004E651F">
        <w:trPr>
          <w:tblHeader/>
          <w:jc w:val="center"/>
        </w:trPr>
        <w:tc>
          <w:tcPr>
            <w:tcW w:w="675" w:type="dxa"/>
            <w:vAlign w:val="center"/>
          </w:tcPr>
          <w:p w:rsidR="003C25A4" w:rsidRPr="004C13EC" w:rsidRDefault="003C25A4" w:rsidP="00914267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4C13EC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3C25A4" w:rsidRPr="004C13EC" w:rsidRDefault="003C25A4" w:rsidP="00914267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4C13EC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3C25A4" w:rsidRPr="004C13EC" w:rsidRDefault="00452B6B" w:rsidP="00452B6B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4C13EC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 w:rsidRPr="004C13EC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4C13EC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3C25A4" w:rsidRPr="004C13EC" w:rsidRDefault="003C25A4" w:rsidP="00914267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4C13EC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4C13EC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3C25A4" w:rsidRPr="004C13EC" w:rsidRDefault="003C25A4" w:rsidP="00914267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4C13EC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4C13EC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3C25A4" w:rsidRPr="004C13EC" w:rsidRDefault="003C25A4" w:rsidP="00452B6B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4C13EC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3C25A4" w:rsidRPr="004C13EC" w:rsidRDefault="003C25A4" w:rsidP="00914267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4C13EC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4C13EC" w:rsidTr="00341885">
        <w:trPr>
          <w:jc w:val="center"/>
        </w:trPr>
        <w:tc>
          <w:tcPr>
            <w:tcW w:w="675" w:type="dxa"/>
          </w:tcPr>
          <w:p w:rsidR="00452B6B" w:rsidRPr="004C13EC" w:rsidRDefault="00AC4ACB" w:rsidP="00341885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="00811134" w:rsidRPr="004C13EC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52B6B" w:rsidRPr="004C13EC" w:rsidRDefault="00AC4ACB" w:rsidP="00452B6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452B6B" w:rsidRPr="004C13EC" w:rsidRDefault="00AC4ACB" w:rsidP="00CD324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452B6B" w:rsidRPr="004C13EC" w:rsidRDefault="00AC4ACB" w:rsidP="00CD324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452B6B" w:rsidRPr="004C13EC" w:rsidRDefault="00AC4ACB" w:rsidP="00CD324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52B6B" w:rsidRPr="004C13EC" w:rsidRDefault="00AC4ACB" w:rsidP="00CD324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452B6B" w:rsidRPr="004C13EC" w:rsidRDefault="00AC4ACB" w:rsidP="00CD324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4C13E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</w:tr>
    </w:tbl>
    <w:p w:rsidR="00422EAB" w:rsidRPr="004C13EC" w:rsidRDefault="00422EAB" w:rsidP="0050561E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4C13EC" w:rsidRDefault="00452B6B" w:rsidP="00A10CDA">
      <w:pPr>
        <w:spacing w:after="0" w:line="240" w:lineRule="auto"/>
        <w:ind w:left="45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4C13EC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4C13EC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4C13EC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4C13EC" w:rsidTr="004E651F">
        <w:trPr>
          <w:tblHeader/>
        </w:trPr>
        <w:tc>
          <w:tcPr>
            <w:tcW w:w="675" w:type="dxa"/>
            <w:vAlign w:val="center"/>
          </w:tcPr>
          <w:p w:rsidR="00422EAB" w:rsidRPr="004C13EC" w:rsidRDefault="00422EAB" w:rsidP="0098687F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4C13EC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422EAB" w:rsidRPr="004C13EC" w:rsidRDefault="00422EAB" w:rsidP="0098687F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4C13EC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422EAB" w:rsidRPr="004C13EC" w:rsidRDefault="004E651F" w:rsidP="001B2D23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4C13EC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422EAB" w:rsidRPr="004C13EC" w:rsidRDefault="00422EAB" w:rsidP="001B2D23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4C13EC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4C13EC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422EAB" w:rsidRPr="004C13EC" w:rsidRDefault="00422EAB" w:rsidP="001B2D23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4C13EC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4C13EC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422EAB" w:rsidRPr="004C13EC" w:rsidRDefault="00422EAB" w:rsidP="00FE5795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4C13EC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422EAB" w:rsidRPr="004C13EC" w:rsidRDefault="00422EAB" w:rsidP="001B2D23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4C13EC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4C13EC" w:rsidTr="00CD324B">
        <w:tc>
          <w:tcPr>
            <w:tcW w:w="675" w:type="dxa"/>
          </w:tcPr>
          <w:p w:rsidR="00AC4ACB" w:rsidRPr="004C13EC" w:rsidRDefault="00AC4ACB" w:rsidP="00CD324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="00811134" w:rsidRPr="004C13EC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4C13EC" w:rsidRDefault="00AC4ACB" w:rsidP="00AC4AC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แบบคำขอความเห็นชอบรายละเอียดเกี่ยวกับการฝึกเตรียมเข้าทำงาน</w:t>
            </w:r>
          </w:p>
          <w:p w:rsidR="00CD324B" w:rsidRPr="004C13EC" w:rsidRDefault="00CD324B" w:rsidP="00AC4AC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CD324B" w:rsidRPr="004C13EC" w:rsidRDefault="00CD324B" w:rsidP="00AC4AC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:rsidR="00AC4ACB" w:rsidRPr="004C13EC" w:rsidRDefault="00CD324B" w:rsidP="00CD324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ศูนย์พัฒนา</w:t>
            </w:r>
            <w:r w:rsidRPr="004C13E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br/>
              <w:t>ฝีมือแรงงาน</w:t>
            </w:r>
            <w:r w:rsidR="004145D0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จังหวัดสระแก้ว</w:t>
            </w:r>
          </w:p>
        </w:tc>
        <w:tc>
          <w:tcPr>
            <w:tcW w:w="1559" w:type="dxa"/>
          </w:tcPr>
          <w:p w:rsidR="00AC4ACB" w:rsidRPr="004C13EC" w:rsidRDefault="00AC4ACB" w:rsidP="00CD324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4C13EC" w:rsidRDefault="00AC4ACB" w:rsidP="00CD324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4C13EC" w:rsidRDefault="00AC4ACB" w:rsidP="00CD324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4C13EC" w:rsidRDefault="00AC4ACB" w:rsidP="00CD324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AC4ACB" w:rsidRPr="004C13EC" w:rsidTr="00CD324B">
        <w:tc>
          <w:tcPr>
            <w:tcW w:w="675" w:type="dxa"/>
          </w:tcPr>
          <w:p w:rsidR="00AC4ACB" w:rsidRPr="004C13EC" w:rsidRDefault="00AC4ACB" w:rsidP="00CD324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  <w:r w:rsidR="00811134" w:rsidRPr="004C13EC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4C13EC" w:rsidRDefault="00AC4ACB" w:rsidP="00AC4AC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สำเนาหนังสือแสดงการจดทะเบียนและวัตถุประสงค์ของกิจการของผู้ขอรับความเห็นชอบและหนังสือมอบอำนาจให้กระทำการแทนนิติบุคคล </w:t>
            </w: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4C13E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กรณีผู้ยื่นคำขอเป็นนิติบุคคล</w:t>
            </w: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  <w:p w:rsidR="00CD324B" w:rsidRPr="004C13EC" w:rsidRDefault="00CD324B" w:rsidP="00AC4AC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CD324B" w:rsidRPr="004C13EC" w:rsidRDefault="00CD324B" w:rsidP="00AC4AC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:rsidR="00AC4ACB" w:rsidRPr="004C13EC" w:rsidRDefault="00AC4ACB" w:rsidP="00CD324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กรมพัฒนาธุรกิจการค้า</w:t>
            </w:r>
          </w:p>
        </w:tc>
        <w:tc>
          <w:tcPr>
            <w:tcW w:w="1559" w:type="dxa"/>
          </w:tcPr>
          <w:p w:rsidR="00AC4ACB" w:rsidRPr="004C13EC" w:rsidRDefault="00AC4ACB" w:rsidP="00CD324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AC4ACB" w:rsidRPr="004C13EC" w:rsidRDefault="00AC4ACB" w:rsidP="00CD324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4C13EC" w:rsidRDefault="00AC4ACB" w:rsidP="00CD324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4C13EC" w:rsidRDefault="00AC4ACB" w:rsidP="00CD324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AC4ACB" w:rsidRPr="004C13EC" w:rsidTr="00CD324B">
        <w:tc>
          <w:tcPr>
            <w:tcW w:w="675" w:type="dxa"/>
          </w:tcPr>
          <w:p w:rsidR="00AC4ACB" w:rsidRPr="004C13EC" w:rsidRDefault="00AC4ACB" w:rsidP="00CD324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>3</w:t>
            </w:r>
            <w:r w:rsidR="00811134" w:rsidRPr="004C13EC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4C13EC" w:rsidRDefault="00AC4ACB" w:rsidP="00AC4ACB">
            <w:pPr>
              <w:rPr>
                <w:rFonts w:ascii="TH SarabunPSK" w:hAnsi="TH SarabunPSK" w:cs="TH SarabunPSK"/>
                <w:noProof/>
                <w:sz w:val="32"/>
                <w:szCs w:val="32"/>
                <w:lang w:bidi="th-TH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หลักสูตรและรายละเอียดเกี่ยวกับการฝึกเตรียมเข้าทำงาน</w:t>
            </w:r>
          </w:p>
          <w:p w:rsidR="00CD324B" w:rsidRPr="004C13EC" w:rsidRDefault="00CD324B" w:rsidP="00AC4ACB">
            <w:pPr>
              <w:rPr>
                <w:rFonts w:ascii="TH SarabunPSK" w:hAnsi="TH SarabunPSK" w:cs="TH SarabunPSK"/>
                <w:noProof/>
                <w:sz w:val="32"/>
                <w:szCs w:val="32"/>
                <w:lang w:bidi="th-TH"/>
              </w:rPr>
            </w:pPr>
          </w:p>
          <w:p w:rsidR="00CD324B" w:rsidRPr="004C13EC" w:rsidRDefault="00CD324B" w:rsidP="00AC4AC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:rsidR="00AC4ACB" w:rsidRPr="004C13EC" w:rsidRDefault="00CD324B" w:rsidP="00CD324B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ศูนย์พัฒนา</w:t>
            </w:r>
            <w:r w:rsidRPr="004C13E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br/>
              <w:t>ฝีมือแรงงาน</w:t>
            </w:r>
            <w:r w:rsidR="004145D0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จังหวัดสระแก้ว</w:t>
            </w:r>
          </w:p>
        </w:tc>
        <w:tc>
          <w:tcPr>
            <w:tcW w:w="1559" w:type="dxa"/>
          </w:tcPr>
          <w:p w:rsidR="00AC4ACB" w:rsidRPr="004C13EC" w:rsidRDefault="00AC4ACB" w:rsidP="00CD324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4C13EC" w:rsidRDefault="00AC4ACB" w:rsidP="00CD324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4C13EC" w:rsidRDefault="00AC4ACB" w:rsidP="00CD324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4C13EC" w:rsidRDefault="00AC4ACB" w:rsidP="00CD324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4C13E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รับรองสำเนาถูกต้องจากผู้มีอำนาจหรือผู้รับมอบอำนาจลงนามรับรอง</w:t>
            </w: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</w:tr>
      <w:tr w:rsidR="00AC4ACB" w:rsidRPr="004C13EC" w:rsidTr="00CD324B">
        <w:tc>
          <w:tcPr>
            <w:tcW w:w="675" w:type="dxa"/>
          </w:tcPr>
          <w:p w:rsidR="00AC4ACB" w:rsidRPr="004C13EC" w:rsidRDefault="00AC4ACB" w:rsidP="00CD324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lastRenderedPageBreak/>
              <w:t>4</w:t>
            </w:r>
            <w:r w:rsidR="00811134" w:rsidRPr="004C13EC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4C13EC" w:rsidRDefault="00AC4ACB" w:rsidP="00AC4AC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สัญญาการฝึกเตรียมเข้าทำงาน </w:t>
            </w: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4C13E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ต้นฉบับเก็บไว้ณสถานประกอบกิจการเพื่อเป็นหลักฐาน</w:t>
            </w: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AC4ACB" w:rsidRPr="004C13EC" w:rsidRDefault="00AC4ACB" w:rsidP="00CD324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4C13EC" w:rsidRDefault="00AC4ACB" w:rsidP="00CD324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4C13EC" w:rsidRDefault="00AC4ACB" w:rsidP="00CD324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4C13EC" w:rsidRDefault="00AC4ACB" w:rsidP="00CD324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4C13EC" w:rsidRDefault="00AC4ACB" w:rsidP="00CD324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4C13E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ต้นฉบับเก็บไว้ณสถานประกอบกิจการเพื่อเป็นหลักฐาน</w:t>
            </w: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</w:tr>
      <w:tr w:rsidR="00AC4ACB" w:rsidRPr="004C13EC" w:rsidTr="00CD324B">
        <w:tc>
          <w:tcPr>
            <w:tcW w:w="675" w:type="dxa"/>
          </w:tcPr>
          <w:p w:rsidR="00AC4ACB" w:rsidRPr="004C13EC" w:rsidRDefault="00AC4ACB" w:rsidP="00CD324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>5</w:t>
            </w:r>
            <w:r w:rsidR="00811134" w:rsidRPr="004C13EC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B7346" w:rsidRPr="004C13EC" w:rsidRDefault="00AC4ACB" w:rsidP="002E40E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ทะเบียนประวัติผู้รับการฝึกเตรียมเข้าทำงาน </w:t>
            </w: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4C13E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ต้นฉบับเก็บไว้ณสถานประกอบกิจการเพื่อเป็นหลักฐาน</w:t>
            </w: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AC4ACB" w:rsidRPr="004C13EC" w:rsidRDefault="00AC4ACB" w:rsidP="00CD324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4C13EC" w:rsidRDefault="00AC4ACB" w:rsidP="00CD324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4C13EC" w:rsidRDefault="00AC4ACB" w:rsidP="00CD324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4C13EC" w:rsidRDefault="00AC4ACB" w:rsidP="00CD324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4C13EC" w:rsidRDefault="00AC4ACB" w:rsidP="00CD324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AC4ACB" w:rsidRPr="004C13EC" w:rsidTr="00CD324B">
        <w:tc>
          <w:tcPr>
            <w:tcW w:w="675" w:type="dxa"/>
          </w:tcPr>
          <w:p w:rsidR="00AC4ACB" w:rsidRPr="004C13EC" w:rsidRDefault="00AC4ACB" w:rsidP="00CD324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>6</w:t>
            </w:r>
            <w:r w:rsidR="00811134" w:rsidRPr="004C13EC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B7346" w:rsidRPr="004C13EC" w:rsidRDefault="00AC4ACB" w:rsidP="002E40E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เอกสารหลักฐานแสดงคุณสมบัติครูฝึก</w:t>
            </w:r>
          </w:p>
        </w:tc>
        <w:tc>
          <w:tcPr>
            <w:tcW w:w="1843" w:type="dxa"/>
          </w:tcPr>
          <w:p w:rsidR="00AC4ACB" w:rsidRPr="004C13EC" w:rsidRDefault="00AC4ACB" w:rsidP="00AB734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4C13EC" w:rsidRDefault="00AC4ACB" w:rsidP="00AB734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4C13EC" w:rsidRDefault="00AC4ACB" w:rsidP="00AB734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4C13EC" w:rsidRDefault="00AC4ACB" w:rsidP="00AB734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4C13EC" w:rsidRDefault="00AC4ACB" w:rsidP="00AB734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AC4ACB" w:rsidRPr="004C13EC" w:rsidTr="00CD324B">
        <w:tc>
          <w:tcPr>
            <w:tcW w:w="675" w:type="dxa"/>
          </w:tcPr>
          <w:p w:rsidR="00AC4ACB" w:rsidRPr="004C13EC" w:rsidRDefault="00AC4ACB" w:rsidP="00CD324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>7</w:t>
            </w:r>
            <w:r w:rsidR="00811134" w:rsidRPr="004C13EC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B7346" w:rsidRDefault="00AC4ACB" w:rsidP="002E40E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ตารางการฝึก</w:t>
            </w:r>
          </w:p>
          <w:p w:rsidR="002E40E2" w:rsidRPr="004C13EC" w:rsidRDefault="002E40E2" w:rsidP="002E40E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:rsidR="00AC4ACB" w:rsidRPr="004C13EC" w:rsidRDefault="00AC4ACB" w:rsidP="00AB734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4C13EC" w:rsidRDefault="00AC4ACB" w:rsidP="00AB734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4C13EC" w:rsidRDefault="00AC4ACB" w:rsidP="00AB734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4C13EC" w:rsidRDefault="00AC4ACB" w:rsidP="00AB734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4C13EC" w:rsidRDefault="00AC4ACB" w:rsidP="00AB734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AC4ACB" w:rsidRPr="004C13EC" w:rsidTr="00CD324B">
        <w:tc>
          <w:tcPr>
            <w:tcW w:w="675" w:type="dxa"/>
          </w:tcPr>
          <w:p w:rsidR="00AC4ACB" w:rsidRPr="004C13EC" w:rsidRDefault="00AC4ACB" w:rsidP="00CD324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>8</w:t>
            </w:r>
            <w:r w:rsidR="00811134" w:rsidRPr="004C13EC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B7346" w:rsidRPr="004C13EC" w:rsidRDefault="00AC4ACB" w:rsidP="002E40E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ข้อบังคับหรือระเบียบเกี่ยวกับการฝึกเตรียมเข้าทำงาน</w:t>
            </w:r>
          </w:p>
        </w:tc>
        <w:tc>
          <w:tcPr>
            <w:tcW w:w="1843" w:type="dxa"/>
          </w:tcPr>
          <w:p w:rsidR="00AC4ACB" w:rsidRPr="004C13EC" w:rsidRDefault="00AC4ACB" w:rsidP="00AB734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4C13EC" w:rsidRDefault="00AC4ACB" w:rsidP="00AB734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4C13EC" w:rsidRDefault="00AC4ACB" w:rsidP="00AB734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4C13EC" w:rsidRDefault="00AC4ACB" w:rsidP="00AB734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4C13EC" w:rsidRDefault="00AC4ACB" w:rsidP="00AB734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AC4ACB" w:rsidRPr="004C13EC" w:rsidTr="00CD324B">
        <w:tc>
          <w:tcPr>
            <w:tcW w:w="675" w:type="dxa"/>
          </w:tcPr>
          <w:p w:rsidR="00AC4ACB" w:rsidRPr="004C13EC" w:rsidRDefault="00AC4ACB" w:rsidP="00CD324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>9</w:t>
            </w:r>
            <w:r w:rsidR="00811134" w:rsidRPr="004C13EC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Default="00AC4ACB" w:rsidP="00AC4AC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แบบแจ้งพร้อมทะเบียนรายชื่อผู้สำเร็จการฝึกเตรียมเข้าทำงานตามมาตรา </w:t>
            </w: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13 </w:t>
            </w:r>
            <w:r w:rsidRPr="004C13E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แห่งพระราชบัญญัติส่งเสริมการพัฒนาฝีมือแรงงานพ</w:t>
            </w: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4C13E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ศ</w:t>
            </w: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>. 2545 (</w:t>
            </w:r>
            <w:r w:rsidRPr="004C13E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แจ้งภายหลังสำเร็จการฝึก</w:t>
            </w: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  <w:p w:rsidR="002552C0" w:rsidRPr="004C13EC" w:rsidRDefault="002552C0" w:rsidP="00AC4AC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:rsidR="00AC4ACB" w:rsidRPr="004C13EC" w:rsidRDefault="00AC4ACB" w:rsidP="00AB734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4C13EC" w:rsidRDefault="00AC4ACB" w:rsidP="00AB734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4C13EC" w:rsidRDefault="00AC4ACB" w:rsidP="00AB734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4C13EC" w:rsidRDefault="00AC4ACB" w:rsidP="00AB734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4C13EC" w:rsidRDefault="00AC4ACB" w:rsidP="00AB734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4C13E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แจ้งภายหลังสำเร็จการฝึกอบรม</w:t>
            </w: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</w:tr>
      <w:tr w:rsidR="00AC4ACB" w:rsidRPr="004C13EC" w:rsidTr="00CD324B">
        <w:tc>
          <w:tcPr>
            <w:tcW w:w="675" w:type="dxa"/>
          </w:tcPr>
          <w:p w:rsidR="00AC4ACB" w:rsidRPr="004C13EC" w:rsidRDefault="00AC4ACB" w:rsidP="00CD324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lastRenderedPageBreak/>
              <w:t>10</w:t>
            </w:r>
            <w:r w:rsidR="00811134" w:rsidRPr="004C13EC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4C13EC" w:rsidRDefault="00AC4ACB" w:rsidP="00AC4AC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หนังสือส่งตัวผู้รับการฝึกจากสถานศึกษากรณีที่รับนิสิตนักศึกษาเข้าฝึกอบรม</w:t>
            </w:r>
          </w:p>
        </w:tc>
        <w:tc>
          <w:tcPr>
            <w:tcW w:w="1843" w:type="dxa"/>
          </w:tcPr>
          <w:p w:rsidR="00AC4ACB" w:rsidRPr="004C13EC" w:rsidRDefault="00AC4ACB" w:rsidP="00AB734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4C13EC" w:rsidRDefault="00AC4ACB" w:rsidP="00AB734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4C13EC" w:rsidRDefault="00AC4ACB" w:rsidP="00AB734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4C13EC" w:rsidRDefault="00AC4ACB" w:rsidP="00AB734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4C13EC" w:rsidRDefault="00AC4ACB" w:rsidP="00AB734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AC4ACB" w:rsidRPr="004C13EC" w:rsidTr="00CD324B">
        <w:tc>
          <w:tcPr>
            <w:tcW w:w="675" w:type="dxa"/>
          </w:tcPr>
          <w:p w:rsidR="00AC4ACB" w:rsidRPr="004C13EC" w:rsidRDefault="00AC4ACB" w:rsidP="00CD324B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>11</w:t>
            </w:r>
            <w:r w:rsidR="00811134" w:rsidRPr="004C13EC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4C13EC" w:rsidRDefault="00AC4ACB" w:rsidP="00AC4AC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แผนที่ตั้งสถานที่ฝึกโดยสังเขป</w:t>
            </w:r>
          </w:p>
        </w:tc>
        <w:tc>
          <w:tcPr>
            <w:tcW w:w="1843" w:type="dxa"/>
          </w:tcPr>
          <w:p w:rsidR="00AC4ACB" w:rsidRPr="004C13EC" w:rsidRDefault="00AC4ACB" w:rsidP="00AB734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4C13EC" w:rsidRDefault="00AC4ACB" w:rsidP="00AB734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4C13EC" w:rsidRDefault="00AC4ACB" w:rsidP="00AB734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4C13EC" w:rsidRDefault="00AC4ACB" w:rsidP="00AB734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4C13EC" w:rsidRDefault="00AC4ACB" w:rsidP="00AB734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</w:tbl>
    <w:p w:rsidR="006C6C22" w:rsidRPr="004C13EC" w:rsidRDefault="006C6C22" w:rsidP="0050561E">
      <w:p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4C13E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4C13EC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780"/>
      </w:tblGrid>
      <w:tr w:rsidR="00A13B6C" w:rsidRPr="004C13EC" w:rsidTr="00341885">
        <w:tc>
          <w:tcPr>
            <w:tcW w:w="534" w:type="dxa"/>
          </w:tcPr>
          <w:p w:rsidR="00A13B6C" w:rsidRPr="004C13EC" w:rsidRDefault="00A13B6C" w:rsidP="0034188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="00811134" w:rsidRPr="004C13EC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A13B6C" w:rsidRPr="004C13EC" w:rsidRDefault="00A13B6C" w:rsidP="008C1396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  <w:lang w:bidi="th-TH"/>
              </w:rPr>
              <w:t>ไม่เสียค่าธรรมเนียม</w:t>
            </w:r>
          </w:p>
          <w:p w:rsidR="00E90756" w:rsidRPr="004C13EC" w:rsidRDefault="000F1309" w:rsidP="00E9075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AB7346"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 </w:t>
            </w:r>
            <w:r w:rsidR="00F5490C"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0 </w:t>
            </w:r>
            <w:r w:rsidR="00F5490C" w:rsidRPr="004C13E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A13B6C" w:rsidRPr="004C13EC" w:rsidRDefault="00E90756" w:rsidP="00E9075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  <w:r w:rsidRPr="004C13EC">
              <w:rPr>
                <w:rFonts w:ascii="TH SarabunPSK" w:hAnsi="TH SarabunPSK" w:cs="TH SarabunPSK"/>
                <w:sz w:val="32"/>
                <w:szCs w:val="32"/>
                <w:rtl/>
                <w:cs/>
              </w:rPr>
              <w:br/>
            </w:r>
          </w:p>
        </w:tc>
      </w:tr>
    </w:tbl>
    <w:p w:rsidR="00216FA4" w:rsidRPr="004C13E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4C13EC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AB7346" w:rsidRPr="004C13EC" w:rsidTr="00341885">
        <w:tc>
          <w:tcPr>
            <w:tcW w:w="534" w:type="dxa"/>
          </w:tcPr>
          <w:p w:rsidR="00AB7346" w:rsidRPr="004C13EC" w:rsidRDefault="00AB7346" w:rsidP="0034188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4C13EC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1D76A3" w:rsidRDefault="00AB7346" w:rsidP="001D76A3">
            <w:pPr>
              <w:rPr>
                <w:rFonts w:ascii="TH SarabunPSK" w:hAnsi="TH SarabunPSK" w:cs="TH SarabunPSK"/>
                <w:noProof/>
                <w:sz w:val="32"/>
                <w:szCs w:val="32"/>
                <w:lang w:bidi="th-TH"/>
              </w:rPr>
            </w:pPr>
            <w:r w:rsidRPr="004C13E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4C13E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="001D76A3" w:rsidRPr="00717926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ศูนย์พัฒนาฝีมือแรงงานจังหวัดสระแก้ว  230 ม.11 ต.วัฒนานคร อ.วัฒนานคร จ.สระแก้ว </w:t>
            </w:r>
          </w:p>
          <w:p w:rsidR="001D76A3" w:rsidRPr="00717926" w:rsidRDefault="001D76A3" w:rsidP="001D76A3">
            <w:pPr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</w:pPr>
            <w:r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โทร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  <w:lang w:bidi="th-TH"/>
              </w:rPr>
              <w:t xml:space="preserve">ศัพท์ </w:t>
            </w:r>
            <w:r w:rsidRPr="00717926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0 3726 1627 โทร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  <w:lang w:bidi="th-TH"/>
              </w:rPr>
              <w:t xml:space="preserve">สาร </w:t>
            </w:r>
            <w:r w:rsidRPr="00717926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0 3726 1628</w:t>
            </w:r>
          </w:p>
          <w:p w:rsidR="001D76A3" w:rsidRPr="00717926" w:rsidRDefault="001D76A3" w:rsidP="001D76A3">
            <w:pPr>
              <w:rPr>
                <w:rFonts w:ascii="TH SarabunPSK" w:hAnsi="TH SarabunPSK" w:cs="TH SarabunPSK"/>
                <w:noProof/>
                <w:sz w:val="32"/>
                <w:szCs w:val="32"/>
                <w:lang w:bidi="th-TH"/>
              </w:rPr>
            </w:pPr>
            <w:r w:rsidRPr="00717926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เว็บไซต์  </w:t>
            </w:r>
            <w:r w:rsidRPr="00717926">
              <w:rPr>
                <w:rFonts w:ascii="TH SarabunPSK" w:hAnsi="TH SarabunPSK" w:cs="TH SarabunPSK"/>
                <w:sz w:val="32"/>
                <w:szCs w:val="32"/>
              </w:rPr>
              <w:t>http://www.dsd.go.th/sakaeo</w:t>
            </w:r>
          </w:p>
          <w:p w:rsidR="00AB7346" w:rsidRPr="004C13EC" w:rsidRDefault="001D76A3" w:rsidP="00CF668E">
            <w:pPr>
              <w:rPr>
                <w:rFonts w:ascii="TH SarabunPSK" w:hAnsi="TH SarabunPSK" w:cs="TH SarabunPSK"/>
                <w:noProof/>
                <w:sz w:val="32"/>
                <w:szCs w:val="32"/>
                <w:lang w:bidi="th-TH"/>
              </w:rPr>
            </w:pPr>
            <w:r w:rsidRPr="00717926">
              <w:rPr>
                <w:rFonts w:ascii="TH SarabunPSK" w:hAnsi="TH SarabunPSK" w:cs="TH SarabunPSK"/>
                <w:noProof/>
                <w:sz w:val="32"/>
                <w:szCs w:val="32"/>
                <w:lang w:bidi="th-TH"/>
              </w:rPr>
              <w:t xml:space="preserve">           http://www.facebook.com/</w:t>
            </w:r>
            <w:r w:rsidRPr="00717926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ศูนย์พัฒนาฝีมือแรงงานจังหวัดสระแก้ว </w:t>
            </w:r>
          </w:p>
        </w:tc>
      </w:tr>
      <w:tr w:rsidR="00AB7346" w:rsidRPr="004C13EC" w:rsidTr="00341885">
        <w:tc>
          <w:tcPr>
            <w:tcW w:w="534" w:type="dxa"/>
          </w:tcPr>
          <w:p w:rsidR="00AB7346" w:rsidRPr="004C13EC" w:rsidRDefault="00AB7346" w:rsidP="00341885">
            <w:pPr>
              <w:jc w:val="center"/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  <w:r w:rsidRPr="004C13EC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213C18" w:rsidRPr="005B1243" w:rsidRDefault="00AB7346" w:rsidP="00213C1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4C13EC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 xml:space="preserve">  </w:t>
            </w:r>
            <w:r w:rsidR="00213C18" w:rsidRPr="005B1243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ศูนย์ดำรงธรรมจังหวัดสระแก้ว</w:t>
            </w:r>
            <w:r w:rsidR="00213C18" w:rsidRPr="005B1243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br/>
              <w:t>ศาลากลางจังหวัดสระแก้ว ตำบลท่าเกษม อำเภอเมืองสระแก้ว จัง</w:t>
            </w:r>
            <w:r w:rsidR="00213C18" w:rsidRPr="005B1243">
              <w:rPr>
                <w:rFonts w:ascii="TH SarabunPSK" w:hAnsi="TH SarabunPSK" w:cs="TH SarabunPSK" w:hint="cs"/>
                <w:sz w:val="32"/>
                <w:szCs w:val="32"/>
                <w:cs/>
                <w:lang w:bidi="th-TH"/>
              </w:rPr>
              <w:t>ห</w:t>
            </w:r>
            <w:r w:rsidR="00213C18" w:rsidRPr="005B1243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วัดสระแก้ว</w:t>
            </w:r>
            <w:r w:rsidR="00213C18">
              <w:rPr>
                <w:rFonts w:ascii="TH SarabunPSK" w:hAnsi="TH SarabunPSK" w:cs="TH SarabunPSK"/>
                <w:sz w:val="32"/>
                <w:szCs w:val="32"/>
                <w:lang w:bidi="th-TH"/>
              </w:rPr>
              <w:t xml:space="preserve">  </w:t>
            </w:r>
            <w:r w:rsidR="00213C18" w:rsidRPr="005B1243">
              <w:rPr>
                <w:rFonts w:ascii="TH SarabunPSK" w:hAnsi="TH SarabunPSK" w:cs="TH SarabunPSK"/>
                <w:sz w:val="32"/>
                <w:szCs w:val="32"/>
              </w:rPr>
              <w:t>27000</w:t>
            </w:r>
          </w:p>
          <w:p w:rsidR="00AB7346" w:rsidRPr="004C13EC" w:rsidRDefault="00213C18" w:rsidP="00213C18">
            <w:pPr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bidi="th-TH"/>
              </w:rPr>
              <w:t xml:space="preserve">โทรศัพท์ 0 3742 5126  โทรสาร </w:t>
            </w:r>
            <w:r w:rsidRPr="005B1243">
              <w:rPr>
                <w:rFonts w:ascii="TH SarabunPSK" w:hAnsi="TH SarabunPSK" w:cs="TH SarabunPSK"/>
                <w:sz w:val="32"/>
                <w:szCs w:val="32"/>
                <w:lang w:bidi="th-TH"/>
              </w:rPr>
              <w:t>0 3742 5128-7</w:t>
            </w:r>
            <w:r w:rsidRPr="005B1243"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Pr="005B1243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เว็บไซต์</w:t>
            </w:r>
            <w:r w:rsidRPr="005B1243">
              <w:rPr>
                <w:rFonts w:ascii="TH SarabunPSK" w:hAnsi="TH SarabunPSK" w:cs="TH SarabunPSK"/>
                <w:sz w:val="32"/>
                <w:szCs w:val="32"/>
                <w:lang w:bidi="th-TH"/>
              </w:rPr>
              <w:t xml:space="preserve">   http://www.sakaeo.go.th/websakaeo/damrong/</w:t>
            </w:r>
          </w:p>
        </w:tc>
      </w:tr>
      <w:tr w:rsidR="00AB7346" w:rsidRPr="004C13EC" w:rsidTr="00341885">
        <w:tc>
          <w:tcPr>
            <w:tcW w:w="534" w:type="dxa"/>
          </w:tcPr>
          <w:p w:rsidR="00AB7346" w:rsidRPr="004C13EC" w:rsidRDefault="00AB7346" w:rsidP="0034188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>3</w:t>
            </w:r>
            <w:r w:rsidRPr="004C13EC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AB7346" w:rsidRPr="004C13EC" w:rsidRDefault="00AB7346" w:rsidP="00CF668E">
            <w:pPr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4C13E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  กรมพัฒนาฝีมือแรงงาน</w:t>
            </w:r>
            <w:r w:rsidRPr="004C13EC"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Pr="004C13E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ถนนมิตรไมตรี   เขตดินแดง   กรุงเทพฯ </w:t>
            </w: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>10400</w:t>
            </w:r>
          </w:p>
          <w:p w:rsidR="00AB7346" w:rsidRPr="004C13EC" w:rsidRDefault="00AB7346" w:rsidP="00CF668E">
            <w:pPr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โทรศัพท์  </w:t>
            </w: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02-2451707 </w:t>
            </w:r>
          </w:p>
          <w:p w:rsidR="00AB7346" w:rsidRPr="004C13EC" w:rsidRDefault="00AB7346" w:rsidP="00CF668E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เว็บไซต์</w:t>
            </w: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  http://www.dsd.go.th</w:t>
            </w:r>
          </w:p>
        </w:tc>
      </w:tr>
      <w:tr w:rsidR="00AB7346" w:rsidRPr="004C13EC" w:rsidTr="00341885">
        <w:tc>
          <w:tcPr>
            <w:tcW w:w="534" w:type="dxa"/>
          </w:tcPr>
          <w:p w:rsidR="00AB7346" w:rsidRPr="004C13EC" w:rsidRDefault="00AB7346" w:rsidP="0034188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>4</w:t>
            </w:r>
            <w:r w:rsidRPr="004C13EC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AB7346" w:rsidRPr="004C13EC" w:rsidRDefault="00AB7346" w:rsidP="00CF668E">
            <w:pPr>
              <w:rPr>
                <w:rFonts w:ascii="TH SarabunPSK" w:hAnsi="TH SarabunPSK" w:cs="TH SarabunPSK"/>
                <w:noProof/>
                <w:sz w:val="32"/>
                <w:szCs w:val="32"/>
                <w:lang w:bidi="th-TH"/>
              </w:rPr>
            </w:pPr>
            <w:r w:rsidRPr="004C13E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4C13E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  กระทรวงแรงงาน</w:t>
            </w:r>
            <w:r w:rsidRPr="004C13EC"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Pr="004C13E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ถนนมิตรไมตรี  เขตดินแดง   กรุงเทพฯ </w:t>
            </w: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10400 </w:t>
            </w:r>
          </w:p>
          <w:p w:rsidR="00AB7346" w:rsidRPr="004C13EC" w:rsidRDefault="00AB7346" w:rsidP="00CF668E">
            <w:pPr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โทรศัพท์สายด่วน</w:t>
            </w: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1546 </w:t>
            </w:r>
          </w:p>
          <w:p w:rsidR="00AB7346" w:rsidRPr="004C13EC" w:rsidRDefault="00AB7346" w:rsidP="00CF668E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เว็บไซต์  </w:t>
            </w: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>http://www.mol.go.th/anonymouse/complaint)</w:t>
            </w:r>
          </w:p>
        </w:tc>
      </w:tr>
      <w:tr w:rsidR="00AB7346" w:rsidRPr="004C13EC" w:rsidTr="00341885">
        <w:tc>
          <w:tcPr>
            <w:tcW w:w="534" w:type="dxa"/>
          </w:tcPr>
          <w:p w:rsidR="00AB7346" w:rsidRPr="004C13EC" w:rsidRDefault="00AB7346" w:rsidP="0034188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>5</w:t>
            </w:r>
            <w:r w:rsidRPr="004C13EC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AB7346" w:rsidRPr="004C13EC" w:rsidRDefault="00AB7346" w:rsidP="00CF668E">
            <w:pPr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4C13E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  ศูนย์บริการประชาชน  </w:t>
            </w:r>
            <w:r w:rsidRPr="004C13EC"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Pr="004C13E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สำนักปลัดสำนักนายกรัฐมนตรี  </w:t>
            </w: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1 </w:t>
            </w:r>
            <w:r w:rsidRPr="004C13E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 ถนนพิษณุโลก  เขตดุสิต  กรุงเทพฯ </w:t>
            </w: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 10300 </w:t>
            </w:r>
          </w:p>
          <w:p w:rsidR="00AB7346" w:rsidRPr="004C13EC" w:rsidRDefault="00AB7346" w:rsidP="00CF668E">
            <w:pPr>
              <w:rPr>
                <w:rFonts w:ascii="TH SarabunPSK" w:hAnsi="TH SarabunPSK" w:cs="TH SarabunPSK"/>
                <w:noProof/>
                <w:sz w:val="32"/>
                <w:szCs w:val="32"/>
                <w:lang w:bidi="th-TH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ตู้ปณ</w:t>
            </w: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.1111 </w:t>
            </w:r>
            <w:r w:rsidRPr="004C13E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 </w:t>
            </w:r>
            <w:r w:rsidRPr="004C13E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ถนนพิษณุโลก  เขตดุสิต  กรุงเทพฯ </w:t>
            </w: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 10300</w:t>
            </w:r>
          </w:p>
          <w:p w:rsidR="00AB7346" w:rsidRPr="004C13EC" w:rsidRDefault="00AB7346" w:rsidP="00CF668E">
            <w:pPr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โทรศัพท์สายด่วน </w:t>
            </w: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1111 </w:t>
            </w:r>
          </w:p>
          <w:p w:rsidR="00AB7346" w:rsidRPr="004C13EC" w:rsidRDefault="00AB7346" w:rsidP="00CF668E">
            <w:pPr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เว็บไซต์  </w:t>
            </w: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www.1111.go.th </w:t>
            </w:r>
            <w:r w:rsidRPr="004C13E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  </w:t>
            </w:r>
          </w:p>
        </w:tc>
      </w:tr>
    </w:tbl>
    <w:p w:rsidR="00013BC7" w:rsidRPr="004C13E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4C13EC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ตัวอย่าง</w:t>
      </w:r>
      <w:r w:rsidR="00D51311" w:rsidRPr="004C13EC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498"/>
      </w:tblGrid>
      <w:tr w:rsidR="00F064C0" w:rsidRPr="004C13EC" w:rsidTr="00341885">
        <w:tc>
          <w:tcPr>
            <w:tcW w:w="675" w:type="dxa"/>
          </w:tcPr>
          <w:p w:rsidR="00F064C0" w:rsidRPr="004C13EC" w:rsidRDefault="00F064C0" w:rsidP="0034188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="00C1539D" w:rsidRPr="004C13EC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F064C0" w:rsidRPr="004C13EC" w:rsidRDefault="00F064C0" w:rsidP="00AB7346">
            <w:pPr>
              <w:pStyle w:val="a5"/>
              <w:ind w:left="426"/>
              <w:rPr>
                <w:rFonts w:ascii="TH SarabunPSK" w:hAnsi="TH SarabunPSK" w:cs="TH SarabunPSK"/>
                <w:sz w:val="32"/>
                <w:szCs w:val="32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คำขอรับความเห็นชอบรายละเอียดเกี่ยวกับการฝึกเตรียมเข้าทำงาน</w:t>
            </w:r>
            <w:r w:rsidRPr="004C13EC"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Pr="004C13E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ดาวน์โหลดเอกสารได้จากเว็ปไซด์กองส่งเสริมการพัฒนาฝีมือแรงงาน </w:t>
            </w:r>
            <w:r w:rsidR="00AB7346" w:rsidRPr="004C13EC"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  <w:lang w:bidi="th-TH"/>
              </w:rPr>
              <w:t>http://www.dsd.go.th/sdpaa/Region/Doc_ShowDetails/818</w:t>
            </w:r>
            <w:r w:rsidRPr="004C13EC">
              <w:rPr>
                <w:rFonts w:ascii="TH SarabunPSK" w:hAnsi="TH SarabunPSK" w:cs="TH SarabunPSK"/>
                <w:sz w:val="32"/>
                <w:szCs w:val="32"/>
              </w:rPr>
              <w:br/>
            </w:r>
          </w:p>
        </w:tc>
      </w:tr>
    </w:tbl>
    <w:p w:rsidR="00D51311" w:rsidRPr="004C13E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4C13EC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:rsidR="0064558D" w:rsidRPr="004C13EC" w:rsidRDefault="0064558D" w:rsidP="0064558D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4C13EC">
        <w:rPr>
          <w:rFonts w:ascii="TH SarabunPSK" w:hAnsi="TH SarabunPSK" w:cs="TH SarabunPSK"/>
          <w:noProof/>
          <w:sz w:val="32"/>
          <w:szCs w:val="32"/>
          <w:cs/>
          <w:lang w:bidi="th-TH"/>
        </w:rPr>
        <w:t>ระยะเวลาแล้วเสร็จอาจคลาดเคลื่อนได้จากลำดับที่ยื่นคำขอ</w:t>
      </w:r>
      <w:r w:rsidRPr="004C13EC">
        <w:rPr>
          <w:rFonts w:ascii="TH SarabunPSK" w:hAnsi="TH SarabunPSK" w:cs="TH SarabunPSK"/>
          <w:noProof/>
          <w:sz w:val="32"/>
          <w:szCs w:val="32"/>
        </w:rPr>
        <w:t>/</w:t>
      </w:r>
      <w:r w:rsidRPr="004C13EC">
        <w:rPr>
          <w:rFonts w:ascii="TH SarabunPSK" w:hAnsi="TH SarabunPSK" w:cs="TH SarabunPSK"/>
          <w:noProof/>
          <w:sz w:val="32"/>
          <w:szCs w:val="32"/>
          <w:cs/>
          <w:lang w:bidi="th-TH"/>
        </w:rPr>
        <w:t>จำนวนคำขอ</w:t>
      </w:r>
      <w:r w:rsidRPr="004C13EC">
        <w:rPr>
          <w:rFonts w:ascii="TH SarabunPSK" w:hAnsi="TH SarabunPSK" w:cs="TH SarabunPSK"/>
          <w:noProof/>
          <w:sz w:val="32"/>
          <w:szCs w:val="32"/>
        </w:rPr>
        <w:t>/</w:t>
      </w:r>
      <w:r w:rsidRPr="004C13EC">
        <w:rPr>
          <w:rFonts w:ascii="TH SarabunPSK" w:hAnsi="TH SarabunPSK" w:cs="TH SarabunPSK"/>
          <w:noProof/>
          <w:sz w:val="32"/>
          <w:szCs w:val="32"/>
          <w:cs/>
          <w:lang w:bidi="th-TH"/>
        </w:rPr>
        <w:t>ต่อรุ่น</w:t>
      </w:r>
      <w:r w:rsidRPr="004C13EC">
        <w:rPr>
          <w:rFonts w:ascii="TH SarabunPSK" w:hAnsi="TH SarabunPSK" w:cs="TH SarabunPSK"/>
          <w:noProof/>
          <w:sz w:val="32"/>
          <w:szCs w:val="32"/>
        </w:rPr>
        <w:t>/</w:t>
      </w:r>
      <w:r w:rsidRPr="004C13EC">
        <w:rPr>
          <w:rFonts w:ascii="TH SarabunPSK" w:hAnsi="TH SarabunPSK" w:cs="TH SarabunPSK"/>
          <w:noProof/>
          <w:sz w:val="32"/>
          <w:szCs w:val="32"/>
          <w:cs/>
          <w:lang w:bidi="th-TH"/>
        </w:rPr>
        <w:t>หลักสูตร</w:t>
      </w:r>
      <w:r w:rsidRPr="004C13EC">
        <w:rPr>
          <w:rFonts w:ascii="TH SarabunPSK" w:hAnsi="TH SarabunPSK" w:cs="TH SarabunPSK"/>
          <w:noProof/>
          <w:sz w:val="32"/>
          <w:szCs w:val="32"/>
        </w:rPr>
        <w:t>/</w:t>
      </w:r>
      <w:r w:rsidRPr="004C13EC">
        <w:rPr>
          <w:rFonts w:ascii="TH SarabunPSK" w:hAnsi="TH SarabunPSK" w:cs="TH SarabunPSK"/>
          <w:noProof/>
          <w:sz w:val="32"/>
          <w:szCs w:val="32"/>
          <w:cs/>
          <w:lang w:bidi="th-TH"/>
        </w:rPr>
        <w:t>จำนวนเจ้าหน้าทีพิจารณา</w:t>
      </w:r>
      <w:r w:rsidRPr="004C13EC">
        <w:rPr>
          <w:rFonts w:ascii="TH SarabunPSK" w:hAnsi="TH SarabunPSK" w:cs="TH SarabunPSK"/>
          <w:noProof/>
          <w:sz w:val="32"/>
          <w:szCs w:val="32"/>
        </w:rPr>
        <w:t>/</w:t>
      </w:r>
      <w:r w:rsidRPr="004C13EC">
        <w:rPr>
          <w:rFonts w:ascii="TH SarabunPSK" w:hAnsi="TH SarabunPSK" w:cs="TH SarabunPSK"/>
          <w:noProof/>
          <w:sz w:val="32"/>
          <w:szCs w:val="32"/>
          <w:cs/>
          <w:lang w:bidi="th-TH"/>
        </w:rPr>
        <w:t>ต่อวัน</w:t>
      </w:r>
      <w:r w:rsidRPr="004C13EC">
        <w:rPr>
          <w:rFonts w:ascii="TH SarabunPSK" w:hAnsi="TH SarabunPSK" w:cs="TH SarabunPSK"/>
          <w:noProof/>
          <w:sz w:val="32"/>
          <w:szCs w:val="32"/>
        </w:rPr>
        <w:br/>
      </w:r>
      <w:r w:rsidRPr="004C13EC">
        <w:rPr>
          <w:rFonts w:ascii="TH SarabunPSK" w:hAnsi="TH SarabunPSK" w:cs="TH SarabunPSK"/>
          <w:noProof/>
          <w:sz w:val="32"/>
          <w:szCs w:val="32"/>
        </w:rPr>
        <w:br/>
      </w:r>
      <w:r w:rsidRPr="004C13EC">
        <w:rPr>
          <w:rFonts w:ascii="TH SarabunPSK" w:hAnsi="TH SarabunPSK" w:cs="TH SarabunPSK"/>
          <w:noProof/>
          <w:sz w:val="32"/>
          <w:szCs w:val="32"/>
          <w:cs/>
          <w:lang w:bidi="th-TH"/>
        </w:rPr>
        <w:t>สำเนาเอกสารทุกฉบับต้องมีการรับรองสำเนาถูกต้องโดยผู้มีอำนาจลงนามแทนบริษัทหรือผู้รับมอบอำนาจ</w:t>
      </w:r>
      <w:r w:rsidRPr="004C13EC">
        <w:rPr>
          <w:rFonts w:ascii="TH SarabunPSK" w:hAnsi="TH SarabunPSK" w:cs="TH SarabunPSK"/>
          <w:noProof/>
          <w:sz w:val="32"/>
          <w:szCs w:val="32"/>
        </w:rPr>
        <w:br/>
      </w:r>
      <w:r w:rsidRPr="004C13EC">
        <w:rPr>
          <w:rFonts w:ascii="TH SarabunPSK" w:hAnsi="TH SarabunPSK" w:cs="TH SarabunPSK"/>
          <w:noProof/>
          <w:sz w:val="32"/>
          <w:szCs w:val="32"/>
        </w:rPr>
        <w:br/>
      </w:r>
      <w:r w:rsidRPr="004C13EC">
        <w:rPr>
          <w:rFonts w:ascii="TH SarabunPSK" w:hAnsi="TH SarabunPSK" w:cs="TH SarabunPSK"/>
          <w:noProof/>
          <w:sz w:val="32"/>
          <w:szCs w:val="32"/>
          <w:cs/>
          <w:lang w:bidi="th-TH"/>
        </w:rPr>
        <w:t>สามารถดาว</w:t>
      </w:r>
      <w:r w:rsidR="00AB7346" w:rsidRPr="004C13EC">
        <w:rPr>
          <w:rFonts w:ascii="TH SarabunPSK" w:hAnsi="TH SarabunPSK" w:cs="TH SarabunPSK"/>
          <w:noProof/>
          <w:sz w:val="32"/>
          <w:szCs w:val="32"/>
          <w:cs/>
          <w:lang w:bidi="th-TH"/>
        </w:rPr>
        <w:t>น์</w:t>
      </w:r>
      <w:r w:rsidRPr="004C13EC">
        <w:rPr>
          <w:rFonts w:ascii="TH SarabunPSK" w:hAnsi="TH SarabunPSK" w:cs="TH SarabunPSK"/>
          <w:noProof/>
          <w:sz w:val="32"/>
          <w:szCs w:val="32"/>
          <w:cs/>
          <w:lang w:bidi="th-TH"/>
        </w:rPr>
        <w:t>โหลดได้ที่</w:t>
      </w:r>
      <w:r w:rsidR="00341885" w:rsidRPr="004C13EC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 </w:t>
      </w:r>
      <w:r w:rsidRPr="004C13EC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 </w:t>
      </w:r>
      <w:r w:rsidR="006A5559" w:rsidRPr="00717926">
        <w:rPr>
          <w:rFonts w:ascii="TH SarabunPSK" w:hAnsi="TH SarabunPSK" w:cs="TH SarabunPSK"/>
          <w:sz w:val="32"/>
          <w:szCs w:val="32"/>
        </w:rPr>
        <w:t>http://www.dsd.go.th/sakaeo</w:t>
      </w:r>
      <w:r w:rsidRPr="004C13EC">
        <w:rPr>
          <w:rFonts w:ascii="TH SarabunPSK" w:hAnsi="TH SarabunPSK" w:cs="TH SarabunPSK"/>
          <w:noProof/>
          <w:sz w:val="32"/>
          <w:szCs w:val="32"/>
        </w:rPr>
        <w:br/>
      </w:r>
      <w:r w:rsidRPr="004C13EC">
        <w:rPr>
          <w:rFonts w:ascii="TH SarabunPSK" w:hAnsi="TH SarabunPSK" w:cs="TH SarabunPSK"/>
          <w:noProof/>
          <w:sz w:val="32"/>
          <w:szCs w:val="32"/>
        </w:rPr>
        <w:br/>
      </w:r>
    </w:p>
    <w:p w:rsidR="0064558D" w:rsidRPr="004C13EC" w:rsidRDefault="0064558D" w:rsidP="0064558D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 w:firstRow="1" w:lastRow="0" w:firstColumn="1" w:lastColumn="0" w:noHBand="0" w:noVBand="1"/>
      </w:tblPr>
      <w:tblGrid>
        <w:gridCol w:w="1418"/>
        <w:gridCol w:w="3180"/>
      </w:tblGrid>
      <w:tr w:rsidR="0064558D" w:rsidRPr="004C13EC" w:rsidTr="0064558D">
        <w:tc>
          <w:tcPr>
            <w:tcW w:w="1418" w:type="dxa"/>
          </w:tcPr>
          <w:p w:rsidR="0064558D" w:rsidRPr="004C13EC" w:rsidRDefault="0064558D" w:rsidP="008C1396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rtl/>
                <w:cs/>
              </w:rPr>
            </w:pPr>
            <w:r w:rsidRPr="004C13E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:rsidR="0064558D" w:rsidRPr="004C13EC" w:rsidRDefault="00882FB9" w:rsidP="001056BE">
            <w:pPr>
              <w:rPr>
                <w:rFonts w:ascii="TH SarabunPSK" w:hAnsi="TH SarabunPSK" w:cs="TH SarabunPSK"/>
                <w:sz w:val="32"/>
                <w:szCs w:val="32"/>
                <w:rtl/>
                <w:cs/>
              </w:rPr>
            </w:pP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t>01</w:t>
            </w:r>
            <w:r w:rsidR="0064558D"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>/0</w:t>
            </w:r>
            <w:r w:rsidR="001056BE">
              <w:rPr>
                <w:rFonts w:ascii="TH SarabunPSK" w:hAnsi="TH SarabunPSK" w:cs="TH SarabunPSK"/>
                <w:noProof/>
                <w:sz w:val="32"/>
                <w:szCs w:val="32"/>
              </w:rPr>
              <w:t>3</w:t>
            </w:r>
            <w:r w:rsidR="0064558D" w:rsidRPr="004C13EC">
              <w:rPr>
                <w:rFonts w:ascii="TH SarabunPSK" w:hAnsi="TH SarabunPSK" w:cs="TH SarabunPSK"/>
                <w:noProof/>
                <w:sz w:val="32"/>
                <w:szCs w:val="32"/>
              </w:rPr>
              <w:t>/255</w:t>
            </w:r>
            <w:r w:rsidR="001056BE">
              <w:rPr>
                <w:rFonts w:ascii="TH SarabunPSK" w:hAnsi="TH SarabunPSK" w:cs="TH SarabunPSK"/>
                <w:sz w:val="32"/>
                <w:szCs w:val="32"/>
                <w:rtl/>
              </w:rPr>
              <w:t>9</w:t>
            </w:r>
          </w:p>
        </w:tc>
      </w:tr>
      <w:tr w:rsidR="0064558D" w:rsidRPr="004C13EC" w:rsidTr="0064558D">
        <w:tc>
          <w:tcPr>
            <w:tcW w:w="1418" w:type="dxa"/>
          </w:tcPr>
          <w:p w:rsidR="0064558D" w:rsidRPr="004C13EC" w:rsidRDefault="0064558D" w:rsidP="008C1396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rtl/>
                <w:cs/>
              </w:rPr>
            </w:pPr>
            <w:r w:rsidRPr="004C13E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:rsidR="0064558D" w:rsidRPr="004C13EC" w:rsidRDefault="0064558D" w:rsidP="008C1396">
            <w:pPr>
              <w:rPr>
                <w:rFonts w:ascii="TH SarabunPSK" w:hAnsi="TH SarabunPSK" w:cs="TH SarabunPSK"/>
                <w:sz w:val="32"/>
                <w:szCs w:val="32"/>
                <w:rtl/>
                <w:cs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AB7346" w:rsidRPr="004C13EC" w:rsidTr="0064558D">
        <w:tc>
          <w:tcPr>
            <w:tcW w:w="1418" w:type="dxa"/>
          </w:tcPr>
          <w:p w:rsidR="00AB7346" w:rsidRPr="004C13EC" w:rsidRDefault="00AB7346" w:rsidP="00CF668E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rtl/>
                <w:cs/>
              </w:rPr>
            </w:pPr>
            <w:bookmarkStart w:id="0" w:name="_GoBack"/>
            <w:bookmarkEnd w:id="0"/>
            <w:r w:rsidRPr="004C13E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:rsidR="00AB7346" w:rsidRPr="004C13EC" w:rsidRDefault="001056BE" w:rsidP="001056BE">
            <w:pPr>
              <w:rPr>
                <w:rFonts w:ascii="TH SarabunPSK" w:hAnsi="TH SarabunPSK" w:cs="TH SarabunPSK"/>
                <w:sz w:val="32"/>
                <w:szCs w:val="32"/>
                <w:rtl/>
                <w:cs/>
              </w:rPr>
            </w:pPr>
            <w:r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นา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  <w:lang w:bidi="th-TH"/>
              </w:rPr>
              <w:t>งสาวเพ็ญจิต  สีหลอด</w:t>
            </w:r>
          </w:p>
        </w:tc>
      </w:tr>
      <w:tr w:rsidR="00AB7346" w:rsidRPr="004C13EC" w:rsidTr="0064558D">
        <w:tc>
          <w:tcPr>
            <w:tcW w:w="1418" w:type="dxa"/>
          </w:tcPr>
          <w:p w:rsidR="00AB7346" w:rsidRPr="004C13EC" w:rsidRDefault="00AB7346" w:rsidP="00CF668E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rtl/>
                <w:cs/>
              </w:rPr>
            </w:pPr>
            <w:r w:rsidRPr="004C13E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:rsidR="00AB7346" w:rsidRPr="004C13EC" w:rsidRDefault="001056BE" w:rsidP="001056BE">
            <w:pPr>
              <w:rPr>
                <w:rFonts w:ascii="TH SarabunPSK" w:hAnsi="TH SarabunPSK" w:cs="TH SarabunPSK"/>
                <w:sz w:val="32"/>
                <w:szCs w:val="32"/>
                <w:rtl/>
                <w:cs/>
                <w:lang w:bidi="th-TH"/>
              </w:rPr>
            </w:pPr>
            <w:r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นา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  <w:lang w:bidi="th-TH"/>
              </w:rPr>
              <w:t>งดรุณี  นิธิทวีกุล</w:t>
            </w:r>
          </w:p>
        </w:tc>
      </w:tr>
      <w:tr w:rsidR="00AB7346" w:rsidRPr="004C13EC" w:rsidTr="0064558D">
        <w:tc>
          <w:tcPr>
            <w:tcW w:w="1418" w:type="dxa"/>
          </w:tcPr>
          <w:p w:rsidR="00AB7346" w:rsidRPr="004C13EC" w:rsidRDefault="00AB7346" w:rsidP="00CF668E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rtl/>
                <w:cs/>
              </w:rPr>
            </w:pPr>
            <w:r w:rsidRPr="004C13E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:rsidR="00AB7346" w:rsidRPr="004C13EC" w:rsidRDefault="00AB7346" w:rsidP="001056BE">
            <w:pPr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</w:pPr>
            <w:r w:rsidRPr="004C13EC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นาย</w:t>
            </w:r>
            <w:r w:rsidR="001056BE">
              <w:rPr>
                <w:rFonts w:ascii="TH SarabunPSK" w:hAnsi="TH SarabunPSK" w:cs="TH SarabunPSK" w:hint="cs"/>
                <w:noProof/>
                <w:sz w:val="32"/>
                <w:szCs w:val="32"/>
                <w:cs/>
                <w:lang w:bidi="th-TH"/>
              </w:rPr>
              <w:t>ยุตติศักดิ์  รอดไธสง</w:t>
            </w:r>
          </w:p>
        </w:tc>
      </w:tr>
    </w:tbl>
    <w:p w:rsidR="0064558D" w:rsidRPr="004C13EC" w:rsidRDefault="0064558D" w:rsidP="0064558D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982CD7" w:rsidRPr="004C13EC" w:rsidRDefault="00982CD7" w:rsidP="00982CD7">
      <w:pPr>
        <w:pStyle w:val="a5"/>
        <w:spacing w:after="0" w:line="240" w:lineRule="auto"/>
        <w:ind w:left="426"/>
        <w:rPr>
          <w:rFonts w:ascii="TH SarabunPSK" w:hAnsi="TH SarabunPSK" w:cs="TH SarabunPSK"/>
          <w:color w:val="0D0D0D" w:themeColor="text1" w:themeTint="F2"/>
          <w:sz w:val="32"/>
          <w:szCs w:val="32"/>
          <w:lang w:bidi="th-TH"/>
        </w:rPr>
      </w:pPr>
    </w:p>
    <w:p w:rsidR="00D51311" w:rsidRPr="004C13EC" w:rsidRDefault="00D51311" w:rsidP="00D51311">
      <w:pPr>
        <w:spacing w:after="0" w:line="240" w:lineRule="auto"/>
        <w:ind w:left="360"/>
        <w:rPr>
          <w:rFonts w:ascii="TH SarabunPSK" w:hAnsi="TH SarabunPSK" w:cs="TH SarabunPSK"/>
          <w:color w:val="0D0D0D" w:themeColor="text1" w:themeTint="F2"/>
          <w:sz w:val="32"/>
          <w:szCs w:val="32"/>
          <w:lang w:bidi="th-TH"/>
        </w:rPr>
      </w:pPr>
    </w:p>
    <w:p w:rsidR="003F4A0D" w:rsidRPr="001056BE" w:rsidRDefault="003F4A0D" w:rsidP="00EF0DAF">
      <w:pPr>
        <w:spacing w:after="0" w:line="240" w:lineRule="auto"/>
        <w:jc w:val="right"/>
        <w:rPr>
          <w:rFonts w:ascii="TH SarabunPSK" w:hAnsi="TH SarabunPSK" w:cs="TH SarabunPSK"/>
          <w:color w:val="0D0D0D" w:themeColor="text1" w:themeTint="F2"/>
          <w:sz w:val="32"/>
          <w:szCs w:val="32"/>
          <w:lang w:bidi="th-TH"/>
        </w:rPr>
      </w:pPr>
    </w:p>
    <w:sectPr w:rsidR="003F4A0D" w:rsidRPr="001056BE" w:rsidSect="00AB07F0">
      <w:headerReference w:type="default" r:id="rId9"/>
      <w:pgSz w:w="11907" w:h="16839" w:code="9"/>
      <w:pgMar w:top="1440" w:right="657" w:bottom="1440" w:left="1080" w:header="720" w:footer="720" w:gutter="0"/>
      <w:pgNumType w:start="44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67C0" w:rsidRDefault="006C67C0" w:rsidP="00C81DB8">
      <w:pPr>
        <w:spacing w:after="0" w:line="240" w:lineRule="auto"/>
      </w:pPr>
      <w:r>
        <w:separator/>
      </w:r>
    </w:p>
  </w:endnote>
  <w:endnote w:type="continuationSeparator" w:id="0">
    <w:p w:rsidR="006C67C0" w:rsidRDefault="006C67C0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67C0" w:rsidRDefault="006C67C0" w:rsidP="00C81DB8">
      <w:pPr>
        <w:spacing w:after="0" w:line="240" w:lineRule="auto"/>
      </w:pPr>
      <w:r>
        <w:separator/>
      </w:r>
    </w:p>
  </w:footnote>
  <w:footnote w:type="continuationSeparator" w:id="0">
    <w:p w:rsidR="006C67C0" w:rsidRDefault="006C67C0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957728"/>
      <w:docPartObj>
        <w:docPartGallery w:val="Page Numbers (Top of Page)"/>
        <w:docPartUnique/>
      </w:docPartObj>
    </w:sdtPr>
    <w:sdtEndPr/>
    <w:sdtContent>
      <w:p w:rsidR="00C81DB8" w:rsidRDefault="009574A7" w:rsidP="00C81DB8">
        <w:pPr>
          <w:pStyle w:val="ae"/>
          <w:jc w:val="right"/>
        </w:pPr>
        <w:r>
          <w:fldChar w:fldCharType="begin"/>
        </w:r>
        <w:r w:rsidR="00C81DB8">
          <w:instrText xml:space="preserve"> PAGE   \* MERGEFORMAT </w:instrText>
        </w:r>
        <w:r>
          <w:fldChar w:fldCharType="separate"/>
        </w:r>
        <w:r w:rsidR="00882FB9">
          <w:rPr>
            <w:noProof/>
          </w:rPr>
          <w:t>51</w:t>
        </w:r>
        <w:r>
          <w:rPr>
            <w:noProof/>
          </w:rPr>
          <w:fldChar w:fldCharType="end"/>
        </w:r>
      </w:p>
    </w:sdtContent>
  </w:sdt>
  <w:p w:rsidR="00C81DB8" w:rsidRDefault="00C81DB8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B6750"/>
    <w:rsid w:val="000C2AAC"/>
    <w:rsid w:val="000C466B"/>
    <w:rsid w:val="000F1309"/>
    <w:rsid w:val="001056BE"/>
    <w:rsid w:val="00110F0C"/>
    <w:rsid w:val="00132E1B"/>
    <w:rsid w:val="00164004"/>
    <w:rsid w:val="0017533B"/>
    <w:rsid w:val="0018441F"/>
    <w:rsid w:val="00186C2A"/>
    <w:rsid w:val="0019582A"/>
    <w:rsid w:val="001B1C8D"/>
    <w:rsid w:val="001C29B8"/>
    <w:rsid w:val="001D76A3"/>
    <w:rsid w:val="001E05C0"/>
    <w:rsid w:val="00201E94"/>
    <w:rsid w:val="00210AAF"/>
    <w:rsid w:val="00213C18"/>
    <w:rsid w:val="00216FA4"/>
    <w:rsid w:val="002440E7"/>
    <w:rsid w:val="002552C0"/>
    <w:rsid w:val="00261D40"/>
    <w:rsid w:val="00262A45"/>
    <w:rsid w:val="00263F10"/>
    <w:rsid w:val="00275BC5"/>
    <w:rsid w:val="00290086"/>
    <w:rsid w:val="00291120"/>
    <w:rsid w:val="002B2D62"/>
    <w:rsid w:val="002B3B12"/>
    <w:rsid w:val="002B4D3D"/>
    <w:rsid w:val="002C3E03"/>
    <w:rsid w:val="002E40E2"/>
    <w:rsid w:val="00313D38"/>
    <w:rsid w:val="003240F6"/>
    <w:rsid w:val="00341885"/>
    <w:rsid w:val="00352D56"/>
    <w:rsid w:val="00353030"/>
    <w:rsid w:val="00357299"/>
    <w:rsid w:val="00394708"/>
    <w:rsid w:val="003C25A4"/>
    <w:rsid w:val="003D6F8E"/>
    <w:rsid w:val="003F489A"/>
    <w:rsid w:val="003F4A0D"/>
    <w:rsid w:val="004068DC"/>
    <w:rsid w:val="004145D0"/>
    <w:rsid w:val="00422EAB"/>
    <w:rsid w:val="00444BFB"/>
    <w:rsid w:val="00444FE4"/>
    <w:rsid w:val="00452B6B"/>
    <w:rsid w:val="00492C2A"/>
    <w:rsid w:val="004978AA"/>
    <w:rsid w:val="004C0C85"/>
    <w:rsid w:val="004C13EC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5E3B0E"/>
    <w:rsid w:val="00600A25"/>
    <w:rsid w:val="0062436E"/>
    <w:rsid w:val="006437C0"/>
    <w:rsid w:val="0064558D"/>
    <w:rsid w:val="0065175D"/>
    <w:rsid w:val="00686AAA"/>
    <w:rsid w:val="006942A4"/>
    <w:rsid w:val="006974B7"/>
    <w:rsid w:val="006A5559"/>
    <w:rsid w:val="006B37B7"/>
    <w:rsid w:val="006C07C4"/>
    <w:rsid w:val="006C34EF"/>
    <w:rsid w:val="006C67C0"/>
    <w:rsid w:val="006C6C22"/>
    <w:rsid w:val="00707AED"/>
    <w:rsid w:val="00712638"/>
    <w:rsid w:val="00760D0B"/>
    <w:rsid w:val="00761FD0"/>
    <w:rsid w:val="00764439"/>
    <w:rsid w:val="00771FD1"/>
    <w:rsid w:val="00781575"/>
    <w:rsid w:val="007851BE"/>
    <w:rsid w:val="00790214"/>
    <w:rsid w:val="00793306"/>
    <w:rsid w:val="007C174E"/>
    <w:rsid w:val="007E1E74"/>
    <w:rsid w:val="007E706F"/>
    <w:rsid w:val="00811134"/>
    <w:rsid w:val="0085230C"/>
    <w:rsid w:val="00862FC5"/>
    <w:rsid w:val="0087182F"/>
    <w:rsid w:val="0087509D"/>
    <w:rsid w:val="00882FB9"/>
    <w:rsid w:val="008A3CB7"/>
    <w:rsid w:val="008B3521"/>
    <w:rsid w:val="008C2FB9"/>
    <w:rsid w:val="008D7B9E"/>
    <w:rsid w:val="008E2900"/>
    <w:rsid w:val="00914267"/>
    <w:rsid w:val="00934C64"/>
    <w:rsid w:val="009574A7"/>
    <w:rsid w:val="00982CD7"/>
    <w:rsid w:val="00983E7C"/>
    <w:rsid w:val="0098687F"/>
    <w:rsid w:val="00995D16"/>
    <w:rsid w:val="009A11E7"/>
    <w:rsid w:val="009A1805"/>
    <w:rsid w:val="009B06C0"/>
    <w:rsid w:val="009B3CB9"/>
    <w:rsid w:val="009B68CC"/>
    <w:rsid w:val="009B7715"/>
    <w:rsid w:val="00A05B9B"/>
    <w:rsid w:val="00A10CDA"/>
    <w:rsid w:val="00A136CD"/>
    <w:rsid w:val="00A13B6C"/>
    <w:rsid w:val="00A47E94"/>
    <w:rsid w:val="00AA7734"/>
    <w:rsid w:val="00AB07F0"/>
    <w:rsid w:val="00AB7346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24B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DA1183"/>
    <w:rsid w:val="00DB3900"/>
    <w:rsid w:val="00DF1CD9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35A9E"/>
    <w:rsid w:val="00F5490C"/>
    <w:rsid w:val="00F62F55"/>
    <w:rsid w:val="00F657AF"/>
    <w:rsid w:val="00F71D5B"/>
    <w:rsid w:val="00F745F6"/>
    <w:rsid w:val="00F8122B"/>
    <w:rsid w:val="00FE45C1"/>
    <w:rsid w:val="00FE57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110D5A-2E92-4741-813D-8EDCACF74A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Manual310358V2_4.dotx</Template>
  <TotalTime>36</TotalTime>
  <Pages>8</Pages>
  <Words>1543</Words>
  <Characters>8799</Characters>
  <Application>Microsoft Office Word</Application>
  <DocSecurity>0</DocSecurity>
  <Lines>73</Lines>
  <Paragraphs>20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Windows User</cp:lastModifiedBy>
  <cp:revision>37</cp:revision>
  <cp:lastPrinted>2016-03-16T04:46:00Z</cp:lastPrinted>
  <dcterms:created xsi:type="dcterms:W3CDTF">2016-03-15T12:09:00Z</dcterms:created>
  <dcterms:modified xsi:type="dcterms:W3CDTF">2016-03-16T12:32:00Z</dcterms:modified>
</cp:coreProperties>
</file>