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BBE" w:rsidRPr="00B72308" w:rsidRDefault="00D239AD" w:rsidP="00D239AD">
      <w:pPr>
        <w:spacing w:after="0" w:line="240" w:lineRule="auto"/>
        <w:rPr>
          <w:rFonts w:ascii="TH SarabunPSK" w:hAnsi="TH SarabunPSK" w:cs="TH SarabunPSK"/>
          <w:b/>
          <w:bCs/>
          <w:noProof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B72308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>การให้ความเห็นชอบหลักสูตรรายละเอียดที่เกี่ยวข้องและรายการค่าใช้จ่าย</w:t>
      </w:r>
    </w:p>
    <w:p w:rsidR="00FD0BBE" w:rsidRPr="00B72308" w:rsidRDefault="00C81DB8" w:rsidP="00D239AD">
      <w:pPr>
        <w:spacing w:after="0" w:line="240" w:lineRule="auto"/>
        <w:rPr>
          <w:rFonts w:ascii="TH SarabunPSK" w:hAnsi="TH SarabunPSK" w:cs="TH SarabunPSK"/>
          <w:b/>
          <w:bCs/>
          <w:noProof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 xml:space="preserve">ที่ใช้ในการฝึกยกระดับฝีมือแรงงานและการฝึกเปลี่ยนสาขาอาชีพ  </w:t>
      </w:r>
      <w:r w:rsidRPr="00B72308">
        <w:rPr>
          <w:rFonts w:ascii="TH SarabunPSK" w:hAnsi="TH SarabunPSK" w:cs="TH SarabunPSK"/>
          <w:b/>
          <w:bCs/>
          <w:noProof/>
          <w:sz w:val="32"/>
          <w:szCs w:val="32"/>
        </w:rPr>
        <w:t>(</w:t>
      </w:r>
      <w:r w:rsidRPr="00B72308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>กรณีเป็นผู้ดำเนินการฝึกอบรมเอง</w:t>
      </w:r>
    </w:p>
    <w:p w:rsidR="00593E8D" w:rsidRPr="00B72308" w:rsidRDefault="00C81DB8" w:rsidP="00D239A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>หรือจ้างจัดฝึกอบรม</w:t>
      </w:r>
      <w:r w:rsidRPr="00B72308">
        <w:rPr>
          <w:rFonts w:ascii="TH SarabunPSK" w:hAnsi="TH SarabunPSK" w:cs="TH SarabunPSK"/>
          <w:b/>
          <w:bCs/>
          <w:noProof/>
          <w:sz w:val="32"/>
          <w:szCs w:val="32"/>
        </w:rPr>
        <w:t>)</w:t>
      </w:r>
    </w:p>
    <w:p w:rsidR="00D239AD" w:rsidRPr="00B72308" w:rsidRDefault="00D239AD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B72308">
        <w:rPr>
          <w:rFonts w:ascii="TH SarabunPSK" w:hAnsi="TH SarabunPSK" w:cs="TH SarabunPSK"/>
          <w:sz w:val="32"/>
          <w:szCs w:val="32"/>
          <w:cs/>
          <w:lang w:bidi="th-TH"/>
        </w:rPr>
        <w:t>หน่วยงาน</w:t>
      </w:r>
      <w:r w:rsidR="002B2D62" w:rsidRPr="00B72308">
        <w:rPr>
          <w:rFonts w:ascii="TH SarabunPSK" w:hAnsi="TH SarabunPSK" w:cs="TH SarabunPSK"/>
          <w:sz w:val="32"/>
          <w:szCs w:val="32"/>
          <w:cs/>
          <w:lang w:bidi="th-TH"/>
        </w:rPr>
        <w:t>ที่รับผิดชอบ</w:t>
      </w:r>
      <w:r w:rsidRPr="00B72308">
        <w:rPr>
          <w:rFonts w:ascii="TH SarabunPSK" w:hAnsi="TH SarabunPSK" w:cs="TH SarabunPSK"/>
          <w:sz w:val="32"/>
          <w:szCs w:val="32"/>
          <w:lang w:bidi="th-TH"/>
        </w:rPr>
        <w:t>:</w:t>
      </w:r>
      <w:r w:rsidR="00A10C68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ศูนย์พัฒนาฝีมือแรงงาน</w:t>
      </w:r>
      <w:r w:rsidR="00A96460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จังหวัดสระแก้ว </w:t>
      </w:r>
      <w:r w:rsidR="00A10C68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กรมพัฒนาฝีมือแรงงาน</w:t>
      </w:r>
    </w:p>
    <w:p w:rsidR="00D239AD" w:rsidRPr="00B72308" w:rsidRDefault="00C3045F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sz w:val="32"/>
          <w:szCs w:val="32"/>
          <w:cs/>
          <w:lang w:bidi="th-TH"/>
        </w:rPr>
        <w:t>กระทรวง</w:t>
      </w:r>
      <w:r w:rsidRPr="00B72308">
        <w:rPr>
          <w:rFonts w:ascii="TH SarabunPSK" w:hAnsi="TH SarabunPSK" w:cs="TH SarabunPSK"/>
          <w:sz w:val="32"/>
          <w:szCs w:val="32"/>
          <w:lang w:bidi="th-TH"/>
        </w:rPr>
        <w:t>:</w:t>
      </w:r>
      <w:r w:rsidR="00C81DB8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B72308" w:rsidRDefault="00C066CE" w:rsidP="00D239AD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B72308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5D762B31" wp14:editId="1963E014">
                <wp:simplePos x="0" y="0"/>
                <wp:positionH relativeFrom="column">
                  <wp:posOffset>1270</wp:posOffset>
                </wp:positionH>
                <wp:positionV relativeFrom="paragraph">
                  <wp:posOffset>85089</wp:posOffset>
                </wp:positionV>
                <wp:extent cx="644461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" strokecolor="black [3200]" strokeweight="1pt">
                <v:stroke joinstyle="miter"/>
                <o:lock v:ext="edit" shapetype="f"/>
              </v:line>
            </w:pict>
          </mc:Fallback>
        </mc:AlternateContent>
      </w:r>
    </w:p>
    <w:p w:rsidR="002B2D62" w:rsidRPr="00B72308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B72308"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  <w:t>:</w:t>
      </w:r>
      <w:r w:rsidR="00C81DB8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B72308">
        <w:rPr>
          <w:rFonts w:ascii="TH SarabunPSK" w:hAnsi="TH SarabunPSK" w:cs="TH SarabunPSK"/>
          <w:noProof/>
          <w:sz w:val="32"/>
          <w:szCs w:val="32"/>
        </w:rPr>
        <w:t>(</w:t>
      </w:r>
      <w:r w:rsidR="00C81DB8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B72308">
        <w:rPr>
          <w:rFonts w:ascii="TH SarabunPSK" w:hAnsi="TH SarabunPSK" w:cs="TH SarabunPSK"/>
          <w:noProof/>
          <w:sz w:val="32"/>
          <w:szCs w:val="32"/>
        </w:rPr>
        <w:t>)</w:t>
      </w:r>
    </w:p>
    <w:p w:rsidR="00132E1B" w:rsidRPr="00B72308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A10C68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ศูนย์พัฒนาฝีมือแรงงาน</w:t>
      </w:r>
      <w:r w:rsidR="00A96460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</w:p>
    <w:p w:rsidR="00132E1B" w:rsidRPr="00B72308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B72308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อนุมัติ</w:t>
      </w: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B72308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B72308">
        <w:rPr>
          <w:rFonts w:ascii="TH SarabunPSK" w:hAnsi="TH SarabunPSK" w:cs="TH SarabunPSK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B72308" w:rsidTr="008C1396">
        <w:tc>
          <w:tcPr>
            <w:tcW w:w="675" w:type="dxa"/>
          </w:tcPr>
          <w:p w:rsidR="00394708" w:rsidRPr="00B72308" w:rsidRDefault="00394708" w:rsidP="008C13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B72308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. 2545</w:t>
            </w:r>
          </w:p>
          <w:p w:rsidR="00394708" w:rsidRPr="00B72308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F4A0D" w:rsidRPr="00B72308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บริการทั่วไป</w:t>
      </w:r>
      <w:r w:rsidR="00C81DB8"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B72308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B72308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: </w:t>
      </w:r>
      <w:r w:rsidR="00A96460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  <w:r w:rsidR="00C81DB8" w:rsidRPr="00B72308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C77AEA" w:rsidRPr="00B72308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พ</w:t>
      </w:r>
      <w:r w:rsidR="00C81DB8" w:rsidRPr="00B72308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ร</w:t>
      </w:r>
      <w:r w:rsidR="00C81DB8" w:rsidRPr="00B72308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บ</w:t>
      </w:r>
      <w:r w:rsidR="00C81DB8" w:rsidRPr="00B72308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B72308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="00C81DB8" w:rsidRPr="00B72308">
        <w:rPr>
          <w:rFonts w:ascii="TH SarabunPSK" w:hAnsi="TH SarabunPSK" w:cs="TH SarabunPSK"/>
          <w:noProof/>
          <w:sz w:val="32"/>
          <w:szCs w:val="32"/>
        </w:rPr>
        <w:t xml:space="preserve">. 2545 </w:t>
      </w:r>
      <w:r w:rsidR="00C81DB8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B72308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3F4A0D" w:rsidRPr="00B72308" w:rsidRDefault="00C77AEA" w:rsidP="003F4A0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B72308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B72308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B72308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C81DB8" w:rsidRPr="00B72308">
        <w:rPr>
          <w:rFonts w:ascii="TH SarabunPSK" w:hAnsi="TH SarabunPSK" w:cs="TH SarabunPSK"/>
          <w:noProof/>
          <w:sz w:val="32"/>
          <w:szCs w:val="32"/>
        </w:rPr>
        <w:t>3</w:t>
      </w:r>
      <w:r w:rsidR="00FD0BBE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</w:t>
      </w:r>
      <w:r w:rsidR="00C81DB8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075E4A" w:rsidRPr="00B72308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B72308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FD0BBE" w:rsidRPr="00B72308">
        <w:rPr>
          <w:rFonts w:ascii="TH SarabunPSK" w:hAnsi="TH SarabunPSK" w:cs="TH SarabunPSK"/>
          <w:noProof/>
          <w:sz w:val="32"/>
          <w:szCs w:val="32"/>
        </w:rPr>
        <w:t xml:space="preserve">  </w:t>
      </w:r>
      <w:r w:rsidR="003821EC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21</w:t>
      </w:r>
    </w:p>
    <w:p w:rsidR="00075E4A" w:rsidRPr="00B72308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FD0BBE" w:rsidRPr="00B72308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 </w:t>
      </w:r>
      <w:r w:rsidR="003821EC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39</w:t>
      </w:r>
      <w:r w:rsidR="00C81DB8" w:rsidRPr="00B72308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B72308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</w:pPr>
      <w:r w:rsidRPr="00B72308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3821EC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6</w:t>
      </w:r>
      <w:r w:rsidR="00C81DB8" w:rsidRPr="00B72308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760D0B" w:rsidRPr="00B72308" w:rsidRDefault="00760D0B" w:rsidP="00A96460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B72308">
        <w:rPr>
          <w:rFonts w:ascii="TH SarabunPSK" w:hAnsi="TH SarabunPSK" w:cs="TH SarabunPSK"/>
          <w:noProof/>
          <w:sz w:val="32"/>
          <w:szCs w:val="32"/>
        </w:rPr>
        <w:t>[</w:t>
      </w:r>
      <w:r w:rsidR="00094F82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B72308">
        <w:rPr>
          <w:rFonts w:ascii="TH SarabunPSK" w:hAnsi="TH SarabunPSK" w:cs="TH SarabunPSK"/>
          <w:noProof/>
          <w:sz w:val="32"/>
          <w:szCs w:val="32"/>
        </w:rPr>
        <w:t xml:space="preserve">] </w:t>
      </w:r>
      <w:r w:rsidR="00094F82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094F82" w:rsidRPr="00B72308">
        <w:rPr>
          <w:rFonts w:ascii="TH SarabunPSK" w:hAnsi="TH SarabunPSK" w:cs="TH SarabunPSK"/>
          <w:noProof/>
          <w:sz w:val="32"/>
          <w:szCs w:val="32"/>
        </w:rPr>
        <w:t>(</w:t>
      </w:r>
      <w:r w:rsidR="00094F82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094F82" w:rsidRPr="00B72308">
        <w:rPr>
          <w:rFonts w:ascii="TH SarabunPSK" w:hAnsi="TH SarabunPSK" w:cs="TH SarabunPSK"/>
          <w:noProof/>
          <w:sz w:val="32"/>
          <w:szCs w:val="32"/>
        </w:rPr>
        <w:t>)</w:t>
      </w:r>
    </w:p>
    <w:p w:rsidR="00C77AEA" w:rsidRPr="00B72308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FD0BBE" w:rsidRPr="00B72308" w:rsidTr="009B7715">
        <w:tc>
          <w:tcPr>
            <w:tcW w:w="675" w:type="dxa"/>
          </w:tcPr>
          <w:p w:rsidR="00FD0BBE" w:rsidRPr="00B72308" w:rsidRDefault="00FD0BBE" w:rsidP="00AA5D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C6314" w:rsidRPr="00B72308" w:rsidRDefault="00FD0BBE" w:rsidP="001C6314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1C6314"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ศูนย์พัฒนาฝีมือแรงงานจังหวัดสระแก้ว  230 ม.11 ต.วัฒนานคร อ.วัฒนานคร จ.สระแก้ว </w:t>
            </w:r>
          </w:p>
          <w:p w:rsidR="001C6314" w:rsidRPr="00B72308" w:rsidRDefault="001C6314" w:rsidP="001C6314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โทรศัพท์ 0 3726 1627 โทรสาร 0 3726 1628</w:t>
            </w:r>
          </w:p>
          <w:p w:rsidR="001C6314" w:rsidRPr="00B72308" w:rsidRDefault="001C6314" w:rsidP="001C6314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B72308">
              <w:rPr>
                <w:rFonts w:ascii="TH SarabunPSK" w:hAnsi="TH SarabunPSK" w:cs="TH SarabunPSK"/>
                <w:sz w:val="32"/>
                <w:szCs w:val="32"/>
              </w:rPr>
              <w:t>http://www.dsd.go.th/sakaeo</w:t>
            </w:r>
          </w:p>
          <w:p w:rsidR="001C6314" w:rsidRPr="00B72308" w:rsidRDefault="001C6314" w:rsidP="001C6314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 xml:space="preserve">           http://www.facebook.com/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ศูนย์พัฒนาฝีมือแรงงานจังหวัดสระแก้ว </w:t>
            </w:r>
          </w:p>
          <w:p w:rsidR="00FD0BBE" w:rsidRPr="00B72308" w:rsidRDefault="00FD0BBE" w:rsidP="00AA5D94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 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FD0BBE" w:rsidRPr="00B72308" w:rsidRDefault="00FD0BBE" w:rsidP="00AA5D94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08:30 - 16:30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8E2900" w:rsidRPr="00B72308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96460" w:rsidRPr="00B72308" w:rsidRDefault="00A9646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96460" w:rsidRPr="00B72308" w:rsidRDefault="00A9646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96460" w:rsidRPr="00B72308" w:rsidRDefault="00A9646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96460" w:rsidRPr="00B72308" w:rsidRDefault="00A9646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96460" w:rsidRPr="00B72308" w:rsidRDefault="00A9646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B72308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A96460" w:rsidRPr="00B72308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ณหน่วยงานของกรมพัฒนาฝีมือแรงงานที่ผู้ประกอบกิจการซึ่งเป็นนายจ้างมีสำนักงานใหญ่หรือสำนักงานสาขาที่จะดำเนินการฝึกอบรมตั้งอยู่ในเขตจังหวัดนั้น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ผู้ประกอบกิจการเป็นผู้ดำเนินการฝึกอบรมเองหมายถึงผู้ประกอบกิจการอาจจัดฝึกอบรมให้แก่ลูกจ้างของตนเองโดยใช้วิทยากรภายในหรือวิทยากรจากภายนอกก็ได้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1.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เงื่อนไขในการยื่นคำขอ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1.1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ก็ได้ทั้งนี้จะต้องจัดทำรายงานเกี่ยวกับค่าใช้จ่ายพร้อมแนบหลักสูตรกำหนดการฝึกและหลักฐานค่าใช้จ่ายในการฝึกอบรมแต่ละหลักสูตรตามที่จ่ายจริงเสนอต่อนายทะเบียนให้ความเห็นชอบภายใน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60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วันนับแต่วันเสร็จสิ้นการฝึกอบรมเท่านั้นสำหรับการฝึกอบรมตั้งแต่วันที่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18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พฤศจิกายนจนถึง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31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ธันวาคมต้องยื่นไม่เกินวันที่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15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มกราคมของปีถัดไปทั้งนี้การพิจารณาให้ความเห็นชอบของนายทะเบียนเป็นไปตาม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</w:t>
      </w:r>
      <w:r w:rsidR="00FD0BBE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ลงวันที่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ตุลาคม </w:t>
      </w:r>
      <w:r w:rsidRPr="00B72308">
        <w:rPr>
          <w:rFonts w:ascii="TH SarabunPSK" w:hAnsi="TH SarabunPSK" w:cs="TH SarabunPSK"/>
          <w:noProof/>
          <w:sz w:val="32"/>
          <w:szCs w:val="32"/>
        </w:rPr>
        <w:t>2551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1.2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</w:p>
    <w:p w:rsidR="00822A89" w:rsidRPr="00B72308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B72308">
        <w:rPr>
          <w:rFonts w:ascii="TH SarabunPSK" w:hAnsi="TH SarabunPSK" w:cs="TH SarabunPSK"/>
          <w:noProof/>
          <w:sz w:val="32"/>
          <w:szCs w:val="32"/>
        </w:rPr>
        <w:t xml:space="preserve">2.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หลักสูตรการฝึกอบรม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2.1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การฝึกยกระดับฝีมือแรงงาน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เพื่อให้ลูกจ้างได้มีความรู้ความสามารถและทักษะในสาขาอาชีพนั้นสูงขึ้น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2.1.1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ที่ลูกจ้างนั้นปฏิบัติงานอยู่ตามปกติ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2.1.2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2.1.3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ระยะเวลาการฝึกอบรมต้องสอดคล้องกับหลักสูตรกรณีการฝึกยกระดับฝีมือแรงงานต้องไม่น้อยกว่า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6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ชั่วโมง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2.2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การฝึกเปลี่ยนสาขาอาชีพ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เพื่อให้ลูกจ้างได้มีความรู้ความสามารถที่จะทำงานในสาขาอาชีพอื่น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lastRenderedPageBreak/>
        <w:br/>
        <w:t xml:space="preserve"> 2.2.1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2.2.2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หรือเพื่อประโยชน์ต่อลูกจ้างที่จะพัฒนาไปสู่การทำงานในสาขาอาชีพอื่นเพิ่มเติมได้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2.2.3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ระยะเวลาการฝึกอบรมต้องสอดคล้องกับหลักสูตรแต่ต้องไม่น้อยกว่า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18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ชั่วโมง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</w:p>
    <w:p w:rsidR="00FD0BBE" w:rsidRPr="00B72308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noProof/>
          <w:sz w:val="32"/>
          <w:szCs w:val="32"/>
        </w:rPr>
        <w:t xml:space="preserve">3.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จำนวนผู้เข้ารับการฝึกอบรม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ในการจัดฝึกอบรมทั้งกรณีฝึกยกระดับฝีมือแรงงานและฝึกเปลี่ยนสาขาอาชีพกำหนดจำนวนผู้รับการฝึกอบรมต่อกลุ่มดังนี้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>-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การฝึกอบรมโดยการบรรยายกลุ่มละไม่เกิน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100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คน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>-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การฝึกอบรมโดยการจัดกิจกรรมกลุ่มกลุ่มละไม่เกิน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50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คนต่อวิทยากร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1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คน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>-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การฝึกอบรมทักษะฝีมือซึ่งต้องมีภาคปฏิบัติกลุ่มละไม่เกิน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25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คนต่อวิทยากร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1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คน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4.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เงื่อนไขในการฝึกอบรม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ผู้รับการฝึกต้องเข้ารับการฝึกอบรมไม่น้อยกว่าร้อยละ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80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ของระยะเวลาการฝึกอบรมทั้งหลักสูตรเช่นหลักสูตรมีระยะเวลาการฝึกอบรม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10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ชั่วโมงผู้รับการฝึกต้องเข้ารับการฝึกอบรมไม่น้อยกว่า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8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ชั่วโมง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5.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การพิจารณาค่าใช้จ่ายที่ใช้ในการฝึกอบรมลูกจ้าง </w:t>
      </w:r>
      <w:r w:rsidRPr="00B72308">
        <w:rPr>
          <w:rFonts w:ascii="TH SarabunPSK" w:hAnsi="TH SarabunPSK" w:cs="TH SarabunPSK"/>
          <w:noProof/>
          <w:sz w:val="32"/>
          <w:szCs w:val="32"/>
        </w:rPr>
        <w:t>(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)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ยื่นขอรับรองได้ตามรายการดังต่อไปนี้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(1)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ค่าตอบแทนวิทยากรตามที่ปรากฏในใบเสร็จรับเงินหรือหลักฐานการรับเงินซึ่งไม่รวมค่าจ้างที่ปรึกษา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(2)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ค่าลิขสิทธิ์ของหลักสูตรที่ใช้ในการฝึกอบรมให้ระบุรายละเอียดพร้อมแผนการฝึกอบรม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(3)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ค่าจ้างล่ามระหว่างฝึกอบรม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(4)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ค่าแปลเอกสารประกอบการฝึกอบรม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(5)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ค่าเอกสารประกอบการฝึกอบรมหรือตำรา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(6)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ค่าจ้างถ่ายเอกสารประกอบการฝึกอบรม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lastRenderedPageBreak/>
        <w:br/>
        <w:t xml:space="preserve"> (7)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ค่าถ่ายล้างอัดและขยายรูปภาพค่าบันทึกภาพและเสียงที่เกี่ยวข้องกับการฝึกอบรม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(8)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ค่าจัดทำหรือค่าเช่าสื่อการฝึกอบรมได้แก่สื่อในลักษณะแผ่นโปร่งใสเทปเสียงเทปวีดีโอซีดีวีซีดี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วีดีซีดี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-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อมแผ่นภาพสไลด์และรวมถึงชุดทดลองชุดสาธิตหุ่นจำลองที่ไม่มีลักษณะคงสภาพเข้าข่ายเป็นการลงทุนในกรณีเช่าสื่อการฝึกอบรมจะต้องมีระยะเวลาเช่าที่แน่นอนและสอดคล้องกับหลักสูตรที่จัดฝึกอบรม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(9)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่าวัสดุเครื่องมือต่างๆที่จะใช้ในการฝึกอบรมฝีมือแรงงานจะต้องมีลักษณะการใช้สอดคล้องกับเนื้อหาวิชาในหลักสูตรนั้นๆทั้งนี้วัสดุเครื่องมือดังกล่าวจะต้องไม่ปะปนกับที่ใช้ในการประกอบกิจการตามปกติของผู้ขอรับความเห็นชอบโดยต้องระบุรายการจำนวนและราคาของวัสดุเครื่องมือนั้นให้ชัดเจน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(10)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่าเช่าเครื่องมือเครื่องจักรและอุปกรณ์ที่ใช้ในการฝึกอบรมต้องมีระยะเวลาเช่าที่แน่นอนและสอดคล้องกับหลักสูตรที่จัดฝึกอบรม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(11)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ค่าเช่าสถานที่จัดการฝึกอบรม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(12)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่าเช่าที่พักค่าอาหารค่าเครื่องดื่มและอาหารว่างสำหรับผู้รับการฝึกอบรมเจ้าหน้าที่ประสานการฝึกอบรม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และวิทยากรระหว่างการฝึกอบรมยกเว้นค่าเครื่องดื่มที่มีแอลกอฮอล์ </w:t>
      </w:r>
      <w:r w:rsidRPr="00B72308">
        <w:rPr>
          <w:rFonts w:ascii="TH SarabunPSK" w:hAnsi="TH SarabunPSK" w:cs="TH SarabunPSK"/>
          <w:noProof/>
          <w:sz w:val="32"/>
          <w:szCs w:val="32"/>
        </w:rPr>
        <w:t>(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ใบแสดงรายละเอียดค่าใช้จ่ายค่าที่พักและอาหารด้วย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(13)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ค่าจ้างพาหนะเดินทางข้ามจังหวัดไป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-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กลับภายในประเทศเพื่อเข้ารับการฝึกอบรมไม่เกินสองเที่ยวยกเว้นค่าเครื่องบิน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(14)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ค่าจ้างเหมาพาหนะรับ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-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ส่งผู้รับการฝึกอบรมเจ้าหน้าที่ประสานการฝึกอบรมและวิทยากรระหว่าง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การฝึกอบรม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(15)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ค่าจ้างเหมาพาหนะไปดูงานเป็นกลุ่มที่กำหนดไว้ในหลักสูตรภายในประเทศยกเว้นค่าเครื่องบิน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 xml:space="preserve"> (16)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ค่าพาหนะเดินทางภายในประเทศของวิทยากร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กรณีจ้างจัดฝึกอบรม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รณีที่ผู้ประกอบกิจการจ้างสถานฝึกอบรมฝีมือแรงงานจัดให้ฝึกอบรมให้กับลูกจ้างของตนซึ่งเป็นการจ้างเหมาทั้งหลักสูตรค่าใช้จ่ายจะเป็นยอดรวมค่าใช้จ่ายต่างๆทั้งหมดเช่นค่าวิทยากรค่าอาหารเครื่องดื่มอาหารว่างค่าสถานที่เป็นต้นผู้รับจัดฝึกอบรมจะออกใบเสร็จรับค่าใช้จ่ายยอดรวมรายการเดียวซึ่งจะไม่ทราบว่าในยอดรวมดังกล่าวมีค่าใช้จ่ายรายการใดบ้างให้แนบใบแสดงรายละเอียดค่าใช้จ่ายเพื่อประกอบการตรวจสอบค่าใช้จ่ายตาม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16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รายการข้างต้นแต่ทั้งนี้สถานฝึกอบรมฝีมือ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lastRenderedPageBreak/>
        <w:t>แรงงานที่ผู้ดำเนินการฝึกจ้างจัดฝึกอบรมต้องเป็นสถานศึกษาตามกฎหมายว่าด้วยโรงเรียนเอกชนสถาบันอุดมศึกษาตามกฎหมายว่าด้วยสถาบันอุดมศึกษาทั้งภาครัฐและเอกชนหรือสถานฝึกอบรมฝีมือแรงงานของทางราชการหรือหน่วยฝึกอบรมฝีมือแรงงานที่เป็นมูลนิธิสมาคมหรือนิติบุคคลที่ตั้งขึ้นตามกฎหมายไทย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หมายเหตุ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B72308">
        <w:rPr>
          <w:rFonts w:ascii="TH SarabunPSK" w:hAnsi="TH SarabunPSK" w:cs="TH SarabunPSK"/>
          <w:noProof/>
          <w:sz w:val="32"/>
          <w:szCs w:val="32"/>
        </w:rPr>
        <w:t>/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B72308">
        <w:rPr>
          <w:rFonts w:ascii="TH SarabunPSK" w:hAnsi="TH SarabunPSK" w:cs="TH SarabunPSK"/>
          <w:noProof/>
          <w:sz w:val="32"/>
          <w:szCs w:val="32"/>
        </w:rPr>
        <w:t>/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B72308">
        <w:rPr>
          <w:rFonts w:ascii="TH SarabunPSK" w:hAnsi="TH SarabunPSK" w:cs="TH SarabunPSK"/>
          <w:noProof/>
          <w:sz w:val="32"/>
          <w:szCs w:val="32"/>
        </w:rPr>
        <w:t>/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B72308">
        <w:rPr>
          <w:rFonts w:ascii="TH SarabunPSK" w:hAnsi="TH SarabunPSK" w:cs="TH SarabunPSK"/>
          <w:noProof/>
          <w:sz w:val="32"/>
          <w:szCs w:val="32"/>
        </w:rPr>
        <w:t>/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พนัก</w:t>
      </w:r>
      <w:r w:rsidR="00FD0BBE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งาน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</w:t>
      </w:r>
    </w:p>
    <w:p w:rsidR="00DA0175" w:rsidRPr="00B72308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คำขอหรือยื่นเอกสารเพิ่มเติมครบถ้วนตามบันทึกความบกพร่องนั้นเรียบร้อยแล้ว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B72308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</w:p>
    <w:p w:rsidR="0065175D" w:rsidRPr="00B72308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B72308" w:rsidTr="00313D38">
        <w:trPr>
          <w:tblHeader/>
        </w:trPr>
        <w:tc>
          <w:tcPr>
            <w:tcW w:w="675" w:type="dxa"/>
            <w:vAlign w:val="center"/>
          </w:tcPr>
          <w:p w:rsidR="00313D38" w:rsidRPr="00B72308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B72308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B72308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B72308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B72308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B72308" w:rsidRDefault="00313D38" w:rsidP="00AA7734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A0175" w:rsidRPr="00B72308" w:rsidTr="00DA0175">
        <w:tc>
          <w:tcPr>
            <w:tcW w:w="675" w:type="dxa"/>
          </w:tcPr>
          <w:p w:rsidR="00DA0175" w:rsidRPr="00B72308" w:rsidRDefault="00DA0175" w:rsidP="00DA017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A0175" w:rsidRPr="00B72308" w:rsidRDefault="00DA0175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DA0175" w:rsidRPr="00B72308" w:rsidRDefault="00DA0175" w:rsidP="00313D38">
            <w:pPr>
              <w:rPr>
                <w:rFonts w:ascii="TH SarabunPSK" w:hAnsi="TH SarabunPSK" w:cs="TH SarabunPSK"/>
              </w:rPr>
            </w:pPr>
          </w:p>
        </w:tc>
        <w:tc>
          <w:tcPr>
            <w:tcW w:w="2592" w:type="dxa"/>
          </w:tcPr>
          <w:p w:rsidR="00DA0175" w:rsidRPr="00B72308" w:rsidRDefault="00DA0175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ตรวจสอบความครบถ้วนของเอกสารขั้นต้น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ลงทะเบียนเอกสารที่ผ่านการตรวจต่อรุ่น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</w:p>
          <w:p w:rsidR="00DA0175" w:rsidRPr="00B72308" w:rsidRDefault="00DA0175" w:rsidP="00452B6B">
            <w:pPr>
              <w:rPr>
                <w:rFonts w:ascii="TH SarabunPSK" w:hAnsi="TH SarabunPSK" w:cs="TH SarabunPSK"/>
              </w:rPr>
            </w:pPr>
          </w:p>
        </w:tc>
        <w:tc>
          <w:tcPr>
            <w:tcW w:w="1368" w:type="dxa"/>
          </w:tcPr>
          <w:p w:rsidR="00DA0175" w:rsidRPr="00B72308" w:rsidRDefault="00DA0175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DA0175" w:rsidRPr="00B72308" w:rsidRDefault="00DA0175" w:rsidP="00AA5D94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A96460"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DA0175" w:rsidRPr="00B72308" w:rsidRDefault="00DA0175" w:rsidP="00AA5D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DA0175" w:rsidRPr="00B72308" w:rsidTr="00DA0175">
        <w:tc>
          <w:tcPr>
            <w:tcW w:w="675" w:type="dxa"/>
          </w:tcPr>
          <w:p w:rsidR="00DA0175" w:rsidRPr="00B72308" w:rsidRDefault="00DA0175" w:rsidP="00DA017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A0175" w:rsidRPr="00B72308" w:rsidRDefault="00DA0175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DA0175" w:rsidRPr="00B72308" w:rsidRDefault="00DA0175" w:rsidP="00313D38">
            <w:pPr>
              <w:rPr>
                <w:rFonts w:ascii="TH SarabunPSK" w:hAnsi="TH SarabunPSK" w:cs="TH SarabunPSK"/>
              </w:rPr>
            </w:pPr>
          </w:p>
        </w:tc>
        <w:tc>
          <w:tcPr>
            <w:tcW w:w="2592" w:type="dxa"/>
          </w:tcPr>
          <w:p w:rsidR="00DA0175" w:rsidRPr="00B72308" w:rsidRDefault="00DA0175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พิจารณาหลักสูตรและค่าใช้จ่ายในการจัดฝึกอบรม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/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</w:p>
          <w:p w:rsidR="00DA0175" w:rsidRPr="00B72308" w:rsidRDefault="00DA0175" w:rsidP="00452B6B">
            <w:pPr>
              <w:rPr>
                <w:rFonts w:ascii="TH SarabunPSK" w:hAnsi="TH SarabunPSK" w:cs="TH SarabunPSK"/>
              </w:rPr>
            </w:pPr>
          </w:p>
        </w:tc>
        <w:tc>
          <w:tcPr>
            <w:tcW w:w="1368" w:type="dxa"/>
          </w:tcPr>
          <w:p w:rsidR="00DA0175" w:rsidRPr="00B72308" w:rsidRDefault="00DA0175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12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DA0175" w:rsidRPr="00B72308" w:rsidRDefault="00DA0175" w:rsidP="00AA5D94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A96460"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DA0175" w:rsidRPr="00B72308" w:rsidRDefault="00DA0175" w:rsidP="00AA5D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DA0175" w:rsidRPr="00B72308" w:rsidTr="00DA0175">
        <w:tc>
          <w:tcPr>
            <w:tcW w:w="675" w:type="dxa"/>
          </w:tcPr>
          <w:p w:rsidR="00DA0175" w:rsidRPr="00B72308" w:rsidRDefault="00DA0175" w:rsidP="00DA017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3</w:t>
            </w:r>
            <w:r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A0175" w:rsidRPr="00B72308" w:rsidRDefault="00DA0175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DA0175" w:rsidRPr="00B72308" w:rsidRDefault="00DA0175" w:rsidP="00313D38">
            <w:pPr>
              <w:rPr>
                <w:rFonts w:ascii="TH SarabunPSK" w:hAnsi="TH SarabunPSK" w:cs="TH SarabunPSK"/>
              </w:rPr>
            </w:pPr>
          </w:p>
        </w:tc>
        <w:tc>
          <w:tcPr>
            <w:tcW w:w="2592" w:type="dxa"/>
          </w:tcPr>
          <w:p w:rsidR="00DA0175" w:rsidRPr="00B72308" w:rsidRDefault="00DA0175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</w:p>
          <w:p w:rsidR="00DA0175" w:rsidRPr="00B72308" w:rsidRDefault="00DA0175" w:rsidP="00452B6B">
            <w:pPr>
              <w:rPr>
                <w:rFonts w:ascii="TH SarabunPSK" w:hAnsi="TH SarabunPSK" w:cs="TH SarabunPSK"/>
              </w:rPr>
            </w:pPr>
          </w:p>
        </w:tc>
        <w:tc>
          <w:tcPr>
            <w:tcW w:w="1368" w:type="dxa"/>
          </w:tcPr>
          <w:p w:rsidR="00DA0175" w:rsidRPr="00B72308" w:rsidRDefault="00DA0175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DA0175" w:rsidRPr="00B72308" w:rsidRDefault="00DA0175" w:rsidP="00AA5D94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A96460"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DA0175" w:rsidRPr="00B72308" w:rsidRDefault="00DA0175" w:rsidP="00AA5D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C26ED0" w:rsidRPr="00B72308" w:rsidRDefault="00C26ED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B72308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="009B68CC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822A89" w:rsidRPr="00B72308" w:rsidRDefault="00822A89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B72308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B72308" w:rsidRDefault="009B68CC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B72308" w:rsidRDefault="008E2900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7734" w:rsidRPr="00B72308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B72308" w:rsidRDefault="00452B6B" w:rsidP="00AA7734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B72308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B72308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B72308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B72308" w:rsidRDefault="00452B6B" w:rsidP="00452B6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B72308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B72308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B72308" w:rsidRDefault="003C25A4" w:rsidP="00452B6B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B72308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B72308" w:rsidTr="00FE6AC5">
        <w:trPr>
          <w:jc w:val="center"/>
        </w:trPr>
        <w:tc>
          <w:tcPr>
            <w:tcW w:w="675" w:type="dxa"/>
          </w:tcPr>
          <w:p w:rsidR="00452B6B" w:rsidRPr="00B72308" w:rsidRDefault="00AC4ACB" w:rsidP="00FE6AC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B72308" w:rsidRDefault="00AC4ACB" w:rsidP="00452B6B">
            <w:pPr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B72308" w:rsidRDefault="00AC4ACB" w:rsidP="00452B6B">
            <w:pPr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DA0175" w:rsidRPr="00B72308" w:rsidRDefault="00DA0175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B72308" w:rsidRDefault="00452B6B" w:rsidP="00A10CDA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B72308" w:rsidTr="004E651F">
        <w:trPr>
          <w:tblHeader/>
        </w:trPr>
        <w:tc>
          <w:tcPr>
            <w:tcW w:w="675" w:type="dxa"/>
            <w:vAlign w:val="center"/>
          </w:tcPr>
          <w:p w:rsidR="00422EAB" w:rsidRPr="00B72308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B72308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B72308" w:rsidRDefault="004E651F" w:rsidP="001B2D23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B72308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B72308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B72308" w:rsidRDefault="00422EAB" w:rsidP="00FE5795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B72308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B72308" w:rsidTr="00DA0175">
        <w:tc>
          <w:tcPr>
            <w:tcW w:w="675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72308" w:rsidRDefault="00AC4ACB" w:rsidP="00AC4ACB">
            <w:pPr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คำขอรับการรับรองหลักสูตรค่าใช้จ่ายในการฝึกยกระดับฝีมือแรงงานและการฝึกเปลี่ยนสาขาอาชีพ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1)</w:t>
            </w:r>
          </w:p>
          <w:p w:rsidR="00A96460" w:rsidRPr="00B72308" w:rsidRDefault="00A96460" w:rsidP="00AC4ACB">
            <w:pPr>
              <w:rPr>
                <w:rFonts w:ascii="TH SarabunPSK" w:hAnsi="TH SarabunPSK" w:cs="TH SarabunPSK"/>
              </w:rPr>
            </w:pPr>
          </w:p>
          <w:p w:rsidR="00A96460" w:rsidRPr="00B72308" w:rsidRDefault="00A96460" w:rsidP="00AC4ACB">
            <w:pPr>
              <w:rPr>
                <w:rFonts w:ascii="TH SarabunPSK" w:hAnsi="TH SarabunPSK" w:cs="TH SarabunPSK"/>
              </w:rPr>
            </w:pPr>
          </w:p>
          <w:p w:rsidR="00A96460" w:rsidRPr="00B72308" w:rsidRDefault="00A96460" w:rsidP="00AC4ACB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:rsidR="00AC4ACB" w:rsidRPr="00B72308" w:rsidRDefault="00DA0175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A96460"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559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72308" w:rsidTr="00DA0175">
        <w:tc>
          <w:tcPr>
            <w:tcW w:w="675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="00811134"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72308" w:rsidRDefault="00AC4ACB" w:rsidP="00AC4ACB">
            <w:pPr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รายละเอียดเกี่ยวกับหลักสูตรและค่าใช้จ่ายในการฝึกอบรม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lastRenderedPageBreak/>
              <w:t xml:space="preserve">ยกระดับฝีมือแรงงานและการฝึกเปลี่ยนสาขาอาชีพกรณีเป็นผู้ดำเนินการฝึกเอง 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2 - 1)</w:t>
            </w:r>
          </w:p>
        </w:tc>
        <w:tc>
          <w:tcPr>
            <w:tcW w:w="1843" w:type="dxa"/>
          </w:tcPr>
          <w:p w:rsidR="00AC4ACB" w:rsidRPr="00B72308" w:rsidRDefault="00DA0175" w:rsidP="00DA0175">
            <w:pPr>
              <w:jc w:val="center"/>
              <w:rPr>
                <w:rFonts w:ascii="TH SarabunPSK" w:hAnsi="TH SarabunPSK" w:cs="TH SarabunPSK"/>
                <w:lang w:bidi="th-TH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lastRenderedPageBreak/>
              <w:t>ศูนย์พัฒนา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A96460"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559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72308" w:rsidTr="00DA0175">
        <w:tc>
          <w:tcPr>
            <w:tcW w:w="675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3</w:t>
            </w:r>
            <w:r w:rsidR="00811134"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72308" w:rsidRDefault="00AC4ACB" w:rsidP="00AC4ACB">
            <w:pPr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แบบรายชื่อผู้รับการฝึกอบรม 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3)</w:t>
            </w:r>
          </w:p>
        </w:tc>
        <w:tc>
          <w:tcPr>
            <w:tcW w:w="1843" w:type="dxa"/>
          </w:tcPr>
          <w:p w:rsidR="00AC4ACB" w:rsidRPr="00B72308" w:rsidRDefault="00DA0175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A96460"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559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72308" w:rsidTr="00DA0175">
        <w:tc>
          <w:tcPr>
            <w:tcW w:w="675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="00811134"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72308" w:rsidRDefault="00AC4ACB" w:rsidP="00AC4ACB">
            <w:pPr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กำหนดการฝึกอบรม</w:t>
            </w:r>
          </w:p>
        </w:tc>
        <w:tc>
          <w:tcPr>
            <w:tcW w:w="1843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72308" w:rsidTr="00DA0175">
        <w:tc>
          <w:tcPr>
            <w:tcW w:w="675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="00811134"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72308" w:rsidRDefault="00AC4ACB" w:rsidP="00AC4ACB">
            <w:pPr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</w:tc>
        <w:tc>
          <w:tcPr>
            <w:tcW w:w="1843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72308" w:rsidTr="00DA0175">
        <w:tc>
          <w:tcPr>
            <w:tcW w:w="675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  <w:r w:rsidR="00811134"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72308" w:rsidRDefault="00AC4ACB" w:rsidP="00AC4ACB">
            <w:pPr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ออกในแต่ละวันหรือเอกสารหลักฐานที่ชัดเจนซึ่งแสดงว่ามีการเข้าฝึกอบรมจริงตามเวลาที่กำหนด</w:t>
            </w:r>
          </w:p>
          <w:p w:rsidR="00DA0175" w:rsidRPr="00B72308" w:rsidRDefault="00DA0175" w:rsidP="00AC4ACB">
            <w:pPr>
              <w:rPr>
                <w:rFonts w:ascii="TH SarabunPSK" w:hAnsi="TH SarabunPSK" w:cs="TH SarabunPSK"/>
              </w:rPr>
            </w:pPr>
          </w:p>
          <w:p w:rsidR="00DA0175" w:rsidRPr="00B72308" w:rsidRDefault="00DA0175" w:rsidP="00AC4ACB">
            <w:pPr>
              <w:rPr>
                <w:rFonts w:ascii="TH SarabunPSK" w:hAnsi="TH SarabunPSK" w:cs="TH SarabunPSK"/>
              </w:rPr>
            </w:pPr>
          </w:p>
          <w:p w:rsidR="00DA0175" w:rsidRPr="00B72308" w:rsidRDefault="00DA0175" w:rsidP="00AC4ACB">
            <w:pPr>
              <w:rPr>
                <w:rFonts w:ascii="TH SarabunPSK" w:hAnsi="TH SarabunPSK" w:cs="TH SarabunPSK"/>
              </w:rPr>
            </w:pPr>
          </w:p>
          <w:p w:rsidR="00DA0175" w:rsidRPr="00B72308" w:rsidRDefault="00DA0175" w:rsidP="00AC4ACB">
            <w:pPr>
              <w:rPr>
                <w:rFonts w:ascii="TH SarabunPSK" w:hAnsi="TH SarabunPSK" w:cs="TH SarabunPSK"/>
              </w:rPr>
            </w:pPr>
          </w:p>
          <w:p w:rsidR="00DA0175" w:rsidRPr="00B72308" w:rsidRDefault="00DA0175" w:rsidP="00AC4ACB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72308" w:rsidTr="00DA0175">
        <w:tc>
          <w:tcPr>
            <w:tcW w:w="675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7</w:t>
            </w:r>
            <w:r w:rsidR="00811134"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72308" w:rsidRDefault="00AC4ACB" w:rsidP="00AC4ACB">
            <w:pPr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หลักฐานค่าใช้จ่ายที่เกิดขึ้นระหว่างการฝึกอบรมในแต่ละหลักสูตร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รายละเอียดของสำเนาใบเสร็จรับเงินให้รับรองสำเนาด้วยทุกฉบับ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AC4ACB" w:rsidRPr="00B72308" w:rsidTr="00DA0175">
        <w:tc>
          <w:tcPr>
            <w:tcW w:w="675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  <w:r w:rsidR="00811134"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72308" w:rsidRDefault="00AC4ACB" w:rsidP="00AC4ACB">
            <w:pPr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แทนให้แนบหนังสือรับรองการจดทะเบียนตามประมวล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  <w:r w:rsidR="008F4840" w:rsidRPr="00B72308">
              <w:rPr>
                <w:rFonts w:ascii="TH SarabunPSK" w:hAnsi="TH SarabunPSK" w:cs="TH SarabunPSK"/>
              </w:rPr>
              <w:t xml:space="preserve"> </w:t>
            </w:r>
          </w:p>
          <w:p w:rsidR="008F4840" w:rsidRPr="00B72308" w:rsidRDefault="008F4840" w:rsidP="00AC4ACB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72308" w:rsidTr="00DA0175">
        <w:tc>
          <w:tcPr>
            <w:tcW w:w="675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  <w:r w:rsidR="00811134"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72308" w:rsidRDefault="00AC4ACB" w:rsidP="00AC4ACB">
            <w:pPr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  <w:p w:rsidR="00DA0175" w:rsidRPr="00B72308" w:rsidRDefault="00DA0175" w:rsidP="00AC4ACB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72308" w:rsidTr="00DA0175">
        <w:tc>
          <w:tcPr>
            <w:tcW w:w="675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10</w:t>
            </w:r>
            <w:r w:rsidR="00811134"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A0175" w:rsidRPr="00B72308" w:rsidRDefault="00AC4ACB" w:rsidP="00AC4ACB">
            <w:pPr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กรณีมีการมอบอำนาจพร้อมสำเนาบัตรประจำตัวประชาชนของผู้มอบและผู้รับมอบ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  <w:p w:rsidR="00DA0175" w:rsidRPr="00B72308" w:rsidRDefault="00DA0175" w:rsidP="00AC4ACB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72308" w:rsidTr="00DA0175">
        <w:tc>
          <w:tcPr>
            <w:tcW w:w="675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11</w:t>
            </w:r>
            <w:r w:rsidR="00811134"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72308" w:rsidRDefault="00AC4ACB" w:rsidP="00AC4ACB">
            <w:pPr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หนังสือรับรองการผ่านการฝึกอบรมหรือวุฒิบัตรของผู้จบการฝึก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  <w:p w:rsidR="00DA0175" w:rsidRPr="00B72308" w:rsidRDefault="00DA0175" w:rsidP="00AC4ACB">
            <w:pPr>
              <w:rPr>
                <w:rFonts w:ascii="TH SarabunPSK" w:hAnsi="TH SarabunPSK" w:cs="TH SarabunPSK"/>
              </w:rPr>
            </w:pPr>
          </w:p>
          <w:p w:rsidR="00DA0175" w:rsidRPr="00B72308" w:rsidRDefault="00DA0175" w:rsidP="00AC4ACB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72308" w:rsidTr="00DA0175">
        <w:tc>
          <w:tcPr>
            <w:tcW w:w="675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12</w:t>
            </w:r>
            <w:r w:rsidR="00811134"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A0175" w:rsidRPr="00B72308" w:rsidRDefault="00AC4ACB" w:rsidP="00AC4ACB">
            <w:pPr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สำเนาหนังสือแสดงการจดทะเบียนและวัตถุประสงค์ของกิจการของผู้ให้บริการจัดฝึกอบรม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  <w:p w:rsidR="00DA0175" w:rsidRPr="00B72308" w:rsidRDefault="00DA0175" w:rsidP="00AC4ACB">
            <w:pPr>
              <w:rPr>
                <w:rFonts w:ascii="TH SarabunPSK" w:hAnsi="TH SarabunPSK" w:cs="TH SarabunPSK"/>
              </w:rPr>
            </w:pPr>
          </w:p>
          <w:p w:rsidR="00DA0175" w:rsidRPr="00B72308" w:rsidRDefault="00DA0175" w:rsidP="00AC4ACB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72308" w:rsidTr="00DA0175">
        <w:tc>
          <w:tcPr>
            <w:tcW w:w="675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13</w:t>
            </w:r>
            <w:r w:rsidR="00811134"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A0175" w:rsidRPr="00B72308" w:rsidRDefault="00AC4ACB" w:rsidP="00AC4ACB">
            <w:pPr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สำเนาเอกสารหรือหลักฐานอื่นๆเพื่อใช้ในการประกอบการพิจารณาเช่นภาพถ่ายการฝึกอบรม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,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เอกสารประกอบการฝึกอบรม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,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แผนการฝึกอบรมประจำปีของสถานประกอบกิจการ</w:t>
            </w:r>
          </w:p>
          <w:p w:rsidR="00CE27DC" w:rsidRPr="00B72308" w:rsidRDefault="00CE27DC" w:rsidP="00AC4ACB">
            <w:pPr>
              <w:rPr>
                <w:rFonts w:ascii="TH SarabunPSK" w:hAnsi="TH SarabunPSK" w:cs="TH SarabunPSK"/>
              </w:rPr>
            </w:pPr>
          </w:p>
          <w:p w:rsidR="00DA0175" w:rsidRPr="00B72308" w:rsidRDefault="00DA0175" w:rsidP="00AC4ACB">
            <w:pPr>
              <w:rPr>
                <w:rFonts w:ascii="TH SarabunPSK" w:hAnsi="TH SarabunPSK" w:cs="TH SarabunPSK"/>
              </w:rPr>
            </w:pPr>
          </w:p>
          <w:p w:rsidR="00CE27DC" w:rsidRDefault="00CE27DC" w:rsidP="00AC4ACB">
            <w:pPr>
              <w:rPr>
                <w:rFonts w:ascii="TH SarabunPSK" w:hAnsi="TH SarabunPSK" w:cs="TH SarabunPSK"/>
              </w:rPr>
            </w:pPr>
          </w:p>
          <w:p w:rsidR="00DD43DB" w:rsidRDefault="00DD43DB" w:rsidP="00AC4ACB">
            <w:pPr>
              <w:rPr>
                <w:rFonts w:ascii="TH SarabunPSK" w:hAnsi="TH SarabunPSK" w:cs="TH SarabunPSK"/>
              </w:rPr>
            </w:pPr>
          </w:p>
          <w:p w:rsidR="00DD43DB" w:rsidRPr="00B72308" w:rsidRDefault="00DD43DB" w:rsidP="00AC4ACB">
            <w:pPr>
              <w:rPr>
                <w:rFonts w:ascii="TH SarabunPSK" w:hAnsi="TH SarabunPSK" w:cs="TH SarabunPSK"/>
              </w:rPr>
            </w:pPr>
          </w:p>
          <w:p w:rsidR="00CE27DC" w:rsidRPr="00B72308" w:rsidRDefault="00CE27DC" w:rsidP="00AC4ACB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72308" w:rsidTr="00DA0175">
        <w:tc>
          <w:tcPr>
            <w:tcW w:w="675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14</w:t>
            </w:r>
            <w:r w:rsidR="00811134"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A0175" w:rsidRPr="00B72308" w:rsidRDefault="00AC4ACB" w:rsidP="00DD43DB">
            <w:pPr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</w:tc>
        <w:tc>
          <w:tcPr>
            <w:tcW w:w="1843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72308" w:rsidTr="00DA0175">
        <w:tc>
          <w:tcPr>
            <w:tcW w:w="675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15</w:t>
            </w:r>
            <w:r w:rsidR="00811134"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72308" w:rsidRDefault="00AC4ACB" w:rsidP="00AC4ACB">
            <w:pPr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หลักฐานที่เกี่ยวข้องมาเพื่อประกอบการพิจารณาโดยอาศัยอำนาจตามมาตรา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45 (1)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แห่งพ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ส่งเสริมการพัฒนาฝีมือแรงงาน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2)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. 2557</w:t>
            </w:r>
          </w:p>
        </w:tc>
        <w:tc>
          <w:tcPr>
            <w:tcW w:w="1843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72308" w:rsidRDefault="00AC4ACB" w:rsidP="00DA0175">
            <w:pPr>
              <w:jc w:val="center"/>
              <w:rPr>
                <w:rFonts w:ascii="TH SarabunPSK" w:hAnsi="TH SarabunPSK" w:cs="TH SarabunPSK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6C6C22" w:rsidRPr="00B72308" w:rsidRDefault="006C6C22" w:rsidP="0050561E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B72308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B72308" w:rsidTr="00DA0175">
        <w:tc>
          <w:tcPr>
            <w:tcW w:w="534" w:type="dxa"/>
          </w:tcPr>
          <w:p w:rsidR="00A13B6C" w:rsidRPr="00B72308" w:rsidRDefault="00A13B6C" w:rsidP="00DA017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B72308" w:rsidRDefault="00A13B6C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Pr="00B72308" w:rsidRDefault="000F1309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DA0175" w:rsidRPr="00B723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  </w:t>
            </w:r>
            <w:r w:rsidR="00F5490C"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="00F5490C"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B72308" w:rsidRDefault="00E90756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  <w:r w:rsidRPr="00B72308">
              <w:rPr>
                <w:rFonts w:ascii="TH SarabunPSK" w:hAnsi="TH SarabunPSK" w:cs="TH SarabunPSK"/>
                <w:sz w:val="32"/>
                <w:szCs w:val="32"/>
                <w:rtl/>
                <w:cs/>
              </w:rPr>
              <w:br/>
            </w:r>
          </w:p>
        </w:tc>
      </w:tr>
    </w:tbl>
    <w:p w:rsidR="00216FA4" w:rsidRPr="00B72308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DA0175" w:rsidRPr="00B72308" w:rsidTr="00FE6AC5">
        <w:tc>
          <w:tcPr>
            <w:tcW w:w="534" w:type="dxa"/>
          </w:tcPr>
          <w:p w:rsidR="00DA0175" w:rsidRPr="00B72308" w:rsidRDefault="00DA0175" w:rsidP="00FE6A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82795" w:rsidRPr="00B72308" w:rsidRDefault="00DA0175" w:rsidP="00B82795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ศูนย์พัฒนาฝีมือแรงงาน</w:t>
            </w:r>
            <w:r w:rsidR="00A96460"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</w:r>
            <w:r w:rsidR="00B82795"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230 ม.11 ต.วัฒนานคร อ.วัฒนานคร จ.สระแก้ว </w:t>
            </w:r>
          </w:p>
          <w:p w:rsidR="00B82795" w:rsidRPr="00B72308" w:rsidRDefault="00B82795" w:rsidP="00B82795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โทรศัพท์ 0 3726 1627 โทรสาร 0 3726 1628</w:t>
            </w:r>
          </w:p>
          <w:p w:rsidR="00B82795" w:rsidRPr="00B72308" w:rsidRDefault="00B82795" w:rsidP="00B82795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B72308">
              <w:rPr>
                <w:rFonts w:ascii="TH SarabunPSK" w:hAnsi="TH SarabunPSK" w:cs="TH SarabunPSK"/>
                <w:sz w:val="32"/>
                <w:szCs w:val="32"/>
              </w:rPr>
              <w:t>http://www.dsd.go.th/sakaeo</w:t>
            </w:r>
          </w:p>
          <w:p w:rsidR="00DA0175" w:rsidRPr="00B72308" w:rsidRDefault="00B82795" w:rsidP="00AA5D94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 xml:space="preserve">           http://www.facebook.com/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ศูนย์พัฒนาฝีมือแรงงานจังหวัดสระแก้ว </w:t>
            </w:r>
          </w:p>
        </w:tc>
      </w:tr>
      <w:tr w:rsidR="00DA0175" w:rsidRPr="00B72308" w:rsidTr="00FE6AC5">
        <w:tc>
          <w:tcPr>
            <w:tcW w:w="534" w:type="dxa"/>
          </w:tcPr>
          <w:p w:rsidR="00DA0175" w:rsidRPr="00B72308" w:rsidRDefault="00DA0175" w:rsidP="00FE6AC5">
            <w:pPr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82795" w:rsidRPr="00B72308" w:rsidRDefault="00DA0175" w:rsidP="00B8279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72308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 ศูนย์ดำรงธรรม</w:t>
            </w:r>
            <w:r w:rsidR="00A96460" w:rsidRPr="00B72308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จังหวัดสระแก้ว</w:t>
            </w:r>
            <w:r w:rsidRPr="00B72308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</w:r>
            <w:r w:rsidR="00B82795" w:rsidRPr="00B72308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ศาลากลางจังหวัดสระแก้ว ตำบลท่าเกษม อำเภอเมืองสระแก้ว จังหวัดสระแก้ว</w:t>
            </w:r>
            <w:r w:rsidR="00B82795" w:rsidRPr="00B72308">
              <w:rPr>
                <w:rFonts w:ascii="TH SarabunPSK" w:hAnsi="TH SarabunPSK" w:cs="TH SarabunPSK"/>
                <w:sz w:val="32"/>
                <w:szCs w:val="32"/>
              </w:rPr>
              <w:t xml:space="preserve"> 27000</w:t>
            </w:r>
          </w:p>
          <w:p w:rsidR="00DA0175" w:rsidRPr="00B72308" w:rsidRDefault="00B82795" w:rsidP="00B82795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โทรศัพท์ 0 3742 5126  โทรสาร </w:t>
            </w:r>
            <w:r w:rsidRPr="00B72308">
              <w:rPr>
                <w:rFonts w:ascii="TH SarabunPSK" w:hAnsi="TH SarabunPSK" w:cs="TH SarabunPSK"/>
                <w:sz w:val="32"/>
                <w:szCs w:val="32"/>
                <w:lang w:bidi="th-TH"/>
              </w:rPr>
              <w:t>0 3742 5128-7</w:t>
            </w:r>
          </w:p>
        </w:tc>
      </w:tr>
      <w:tr w:rsidR="00DA0175" w:rsidRPr="00B72308" w:rsidTr="00FE6AC5">
        <w:tc>
          <w:tcPr>
            <w:tcW w:w="534" w:type="dxa"/>
          </w:tcPr>
          <w:p w:rsidR="00DA0175" w:rsidRPr="00B72308" w:rsidRDefault="00DA0175" w:rsidP="00FE6A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A0175" w:rsidRPr="00B72308" w:rsidRDefault="00DA0175" w:rsidP="00AA5D94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กรมพัฒนาฝีมือแรงงาน</w:t>
            </w:r>
            <w:r w:rsidRPr="00B72308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ถนนมิตรไมตรี   เขตดินแดง   กรุงเทพฯ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10400</w:t>
            </w:r>
          </w:p>
          <w:p w:rsidR="00DA0175" w:rsidRPr="00B72308" w:rsidRDefault="00DA0175" w:rsidP="00AA5D94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02-2451707 </w:t>
            </w:r>
          </w:p>
          <w:p w:rsidR="00DA0175" w:rsidRPr="00B72308" w:rsidRDefault="00DA0175" w:rsidP="00AA5D9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เว็บไซต์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 http://www.dsd.go.th</w:t>
            </w:r>
          </w:p>
        </w:tc>
      </w:tr>
      <w:tr w:rsidR="00DA0175" w:rsidRPr="00B72308" w:rsidTr="00FE6AC5">
        <w:tc>
          <w:tcPr>
            <w:tcW w:w="534" w:type="dxa"/>
          </w:tcPr>
          <w:p w:rsidR="00DA0175" w:rsidRPr="00B72308" w:rsidRDefault="00DA0175" w:rsidP="00FE6A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4</w:t>
            </w:r>
            <w:r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A0175" w:rsidRPr="00B72308" w:rsidRDefault="00DA0175" w:rsidP="00AA5D94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กระทรวงแรงงาน</w:t>
            </w:r>
            <w:r w:rsidRPr="00B72308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ถนนมิตรไมตรี  เขตดินแดง   กรุงเทพฯ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10400 </w:t>
            </w:r>
          </w:p>
          <w:p w:rsidR="00DA0175" w:rsidRPr="00B72308" w:rsidRDefault="00DA0175" w:rsidP="00AA5D94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โทรศัพท์สายด่วน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1546 </w:t>
            </w:r>
          </w:p>
          <w:p w:rsidR="00DA0175" w:rsidRPr="00B72308" w:rsidRDefault="00DA0175" w:rsidP="00AA5D9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DA0175" w:rsidRPr="00B72308" w:rsidTr="00FE6AC5">
        <w:tc>
          <w:tcPr>
            <w:tcW w:w="534" w:type="dxa"/>
          </w:tcPr>
          <w:p w:rsidR="00DA0175" w:rsidRPr="00B72308" w:rsidRDefault="00DA0175" w:rsidP="00FE6A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A0175" w:rsidRPr="00B72308" w:rsidRDefault="00DA0175" w:rsidP="00AA5D94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ศูนย์บริการประชาชน  </w:t>
            </w:r>
            <w:r w:rsidRPr="00B72308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สำนักปลัดสำนักนายกรัฐมนตรี 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ถนนพิษณุโลก  เขตดุสิต  กรุงเทพฯ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 </w:t>
            </w:r>
          </w:p>
          <w:p w:rsidR="00DA0175" w:rsidRPr="00B72308" w:rsidRDefault="00DA0175" w:rsidP="00AA5D94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.1111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ถนนพิษณุโลก  เขตดุสิต  กรุงเทพฯ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</w:t>
            </w:r>
          </w:p>
          <w:p w:rsidR="00DA0175" w:rsidRPr="00B72308" w:rsidRDefault="00DA0175" w:rsidP="00AA5D94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โทรศัพท์สายด่วน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1111 </w:t>
            </w:r>
          </w:p>
          <w:p w:rsidR="00DA0175" w:rsidRPr="00B72308" w:rsidRDefault="00DA0175" w:rsidP="00AA5D94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www.1111.go.th </w:t>
            </w: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C1539D" w:rsidRPr="00B72308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B72308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B72308" w:rsidTr="00FE6AC5">
        <w:tc>
          <w:tcPr>
            <w:tcW w:w="675" w:type="dxa"/>
          </w:tcPr>
          <w:p w:rsidR="00F064C0" w:rsidRPr="00B72308" w:rsidRDefault="00F064C0" w:rsidP="00FE6AC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C1539D" w:rsidRPr="00B72308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B72308" w:rsidRDefault="00F064C0" w:rsidP="00FD5D2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B72308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FD5D2F"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แบบฝย</w:t>
            </w:r>
            <w:r w:rsidR="00FD5D2F"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="00FD5D2F"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="00FD5D2F"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FD5D2F" w:rsidRPr="00B72308">
              <w:rPr>
                <w:rFonts w:ascii="TH SarabunPSK" w:hAnsi="TH SarabunPSK" w:cs="TH SarabunPSK"/>
                <w:sz w:val="32"/>
                <w:szCs w:val="32"/>
              </w:rPr>
              <w:t xml:space="preserve">   /   </w:t>
            </w:r>
            <w:r w:rsidR="00FD5D2F"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แบบฝย</w:t>
            </w:r>
            <w:r w:rsidR="00FD5D2F"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="00FD5D2F"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="00FD5D2F"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– 1  /  </w:t>
            </w:r>
            <w:r w:rsidR="00FD5D2F" w:rsidRPr="00B7230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FD5D2F"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แบบฝย</w:t>
            </w:r>
            <w:r w:rsidR="00FD5D2F"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="00FD5D2F"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="00FD5D2F" w:rsidRPr="00B72308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B72308">
              <w:rPr>
                <w:rFonts w:ascii="TH SarabunPSK" w:hAnsi="TH SarabunPSK" w:cs="TH SarabunPSK"/>
                <w:sz w:val="32"/>
                <w:szCs w:val="32"/>
              </w:rPr>
              <w:br/>
            </w:r>
          </w:p>
        </w:tc>
      </w:tr>
    </w:tbl>
    <w:p w:rsidR="00D51311" w:rsidRPr="00B72308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B72308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B72308">
        <w:rPr>
          <w:rFonts w:ascii="TH SarabunPSK" w:hAnsi="TH SarabunPSK" w:cs="TH SarabunPSK"/>
          <w:noProof/>
          <w:sz w:val="32"/>
          <w:szCs w:val="32"/>
        </w:rPr>
        <w:t>/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จำนวนคำขอ</w:t>
      </w:r>
      <w:r w:rsidRPr="00B72308">
        <w:rPr>
          <w:rFonts w:ascii="TH SarabunPSK" w:hAnsi="TH SarabunPSK" w:cs="TH SarabunPSK"/>
          <w:noProof/>
          <w:sz w:val="32"/>
          <w:szCs w:val="32"/>
        </w:rPr>
        <w:t>/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รุ่น</w:t>
      </w:r>
      <w:r w:rsidRPr="00B72308">
        <w:rPr>
          <w:rFonts w:ascii="TH SarabunPSK" w:hAnsi="TH SarabunPSK" w:cs="TH SarabunPSK"/>
          <w:noProof/>
          <w:sz w:val="32"/>
          <w:szCs w:val="32"/>
        </w:rPr>
        <w:t>/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หลักสูตร</w:t>
      </w:r>
      <w:r w:rsidRPr="00B72308">
        <w:rPr>
          <w:rFonts w:ascii="TH SarabunPSK" w:hAnsi="TH SarabunPSK" w:cs="TH SarabunPSK"/>
          <w:noProof/>
          <w:sz w:val="32"/>
          <w:szCs w:val="32"/>
        </w:rPr>
        <w:t>/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จำนวนเจ้าหน้าที่ผู้พิจารณา</w:t>
      </w:r>
      <w:r w:rsidRPr="00B72308">
        <w:rPr>
          <w:rFonts w:ascii="TH SarabunPSK" w:hAnsi="TH SarabunPSK" w:cs="TH SarabunPSK"/>
          <w:noProof/>
          <w:sz w:val="32"/>
          <w:szCs w:val="32"/>
        </w:rPr>
        <w:t>/</w:t>
      </w:r>
      <w:r w:rsidR="00DA0175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ต่อวัน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B72308">
        <w:rPr>
          <w:rFonts w:ascii="TH SarabunPSK" w:hAnsi="TH SarabunPSK" w:cs="TH SarabunPSK"/>
          <w:noProof/>
          <w:sz w:val="32"/>
          <w:szCs w:val="32"/>
        </w:rPr>
        <w:br/>
      </w:r>
      <w:r w:rsidRPr="00B72308">
        <w:rPr>
          <w:rFonts w:ascii="TH SarabunPSK" w:hAnsi="TH SarabunPSK" w:cs="TH SarabunPSK"/>
          <w:noProof/>
          <w:sz w:val="16"/>
          <w:szCs w:val="16"/>
        </w:rPr>
        <w:br/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สามารถดาว</w:t>
      </w:r>
      <w:r w:rsidR="00DA0175"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น์</w:t>
      </w:r>
      <w:r w:rsidRPr="00B72308">
        <w:rPr>
          <w:rFonts w:ascii="TH SarabunPSK" w:hAnsi="TH SarabunPSK" w:cs="TH SarabunPSK"/>
          <w:noProof/>
          <w:sz w:val="32"/>
          <w:szCs w:val="32"/>
          <w:cs/>
          <w:lang w:bidi="th-TH"/>
        </w:rPr>
        <w:t>โหลดได้ที่</w:t>
      </w:r>
      <w:r w:rsidR="009D50FF" w:rsidRPr="00B72308">
        <w:rPr>
          <w:rFonts w:ascii="TH SarabunPSK" w:hAnsi="TH SarabunPSK" w:cs="TH SarabunPSK"/>
          <w:lang w:bidi="th-TH"/>
        </w:rPr>
        <w:t xml:space="preserve"> </w:t>
      </w:r>
      <w:hyperlink r:id="rId9" w:history="1">
        <w:r w:rsidR="005D7821" w:rsidRPr="00B72308">
          <w:rPr>
            <w:rStyle w:val="ad"/>
            <w:rFonts w:ascii="TH SarabunPSK" w:hAnsi="TH SarabunPSK" w:cs="TH SarabunPSK"/>
            <w:sz w:val="32"/>
            <w:szCs w:val="32"/>
          </w:rPr>
          <w:t>http://www.dsd.go.th/sakaeo</w:t>
        </w:r>
      </w:hyperlink>
    </w:p>
    <w:p w:rsidR="005D7821" w:rsidRPr="00B72308" w:rsidRDefault="005D7821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B72308" w:rsidTr="0064558D">
        <w:tc>
          <w:tcPr>
            <w:tcW w:w="1418" w:type="dxa"/>
          </w:tcPr>
          <w:p w:rsidR="0064558D" w:rsidRPr="00B72308" w:rsidRDefault="0064558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B723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B72308" w:rsidRDefault="009064E7" w:rsidP="008C1396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01</w:t>
            </w:r>
            <w:r w:rsidR="00F43EB3">
              <w:rPr>
                <w:rFonts w:ascii="TH SarabunPSK" w:hAnsi="TH SarabunPSK" w:cs="TH SarabunPSK"/>
                <w:noProof/>
                <w:sz w:val="32"/>
                <w:szCs w:val="32"/>
              </w:rPr>
              <w:t>/03/2559</w:t>
            </w:r>
          </w:p>
        </w:tc>
      </w:tr>
      <w:tr w:rsidR="0064558D" w:rsidRPr="00B72308" w:rsidTr="0064558D">
        <w:tc>
          <w:tcPr>
            <w:tcW w:w="1418" w:type="dxa"/>
          </w:tcPr>
          <w:p w:rsidR="0064558D" w:rsidRPr="00B72308" w:rsidRDefault="0064558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B723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B72308" w:rsidRDefault="0064558D" w:rsidP="008C1396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DA0175" w:rsidRPr="00B72308" w:rsidTr="0064558D">
        <w:tc>
          <w:tcPr>
            <w:tcW w:w="1418" w:type="dxa"/>
          </w:tcPr>
          <w:p w:rsidR="00DA0175" w:rsidRPr="00B72308" w:rsidRDefault="00DA0175" w:rsidP="00AA5D9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B723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DA0175" w:rsidRPr="00B72308" w:rsidRDefault="005D7821" w:rsidP="005D7821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นางสาวเพ็ญจิต  สีหลอด</w:t>
            </w:r>
          </w:p>
        </w:tc>
      </w:tr>
      <w:tr w:rsidR="00DA0175" w:rsidRPr="00B72308" w:rsidTr="0064558D">
        <w:tc>
          <w:tcPr>
            <w:tcW w:w="1418" w:type="dxa"/>
          </w:tcPr>
          <w:p w:rsidR="00DA0175" w:rsidRPr="00B72308" w:rsidRDefault="00DA0175" w:rsidP="00AA5D9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B723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DA0175" w:rsidRPr="00B72308" w:rsidRDefault="005D7821" w:rsidP="005D7821">
            <w:pPr>
              <w:rPr>
                <w:rFonts w:ascii="TH SarabunPSK" w:hAnsi="TH SarabunPSK" w:cs="TH SarabunPSK"/>
                <w:sz w:val="32"/>
                <w:szCs w:val="32"/>
                <w:rtl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นางดรุณี  นิธิทวีกุล</w:t>
            </w:r>
          </w:p>
        </w:tc>
      </w:tr>
      <w:tr w:rsidR="00DA0175" w:rsidRPr="00B72308" w:rsidTr="0064558D">
        <w:tc>
          <w:tcPr>
            <w:tcW w:w="1418" w:type="dxa"/>
          </w:tcPr>
          <w:p w:rsidR="00DA0175" w:rsidRPr="00B72308" w:rsidRDefault="00DA0175" w:rsidP="00AA5D9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B723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DA0175" w:rsidRPr="00B72308" w:rsidRDefault="00DA0175" w:rsidP="005D7821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นาย</w:t>
            </w:r>
            <w:r w:rsidR="005D7821" w:rsidRPr="00B7230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ยุตติศักดิ์  รอดไธสง</w:t>
            </w:r>
          </w:p>
        </w:tc>
      </w:tr>
    </w:tbl>
    <w:p w:rsidR="0064558D" w:rsidRPr="00B72308" w:rsidRDefault="0064558D" w:rsidP="005F55E4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</w:p>
    <w:sectPr w:rsidR="0064558D" w:rsidRPr="00B72308" w:rsidSect="003C5DCD">
      <w:headerReference w:type="default" r:id="rId10"/>
      <w:pgSz w:w="11907" w:h="16839" w:code="9"/>
      <w:pgMar w:top="1440" w:right="657" w:bottom="1440" w:left="1080" w:header="720" w:footer="720" w:gutter="0"/>
      <w:pgNumType w:start="26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DD9" w:rsidRDefault="000E1DD9" w:rsidP="00C81DB8">
      <w:pPr>
        <w:spacing w:after="0" w:line="240" w:lineRule="auto"/>
      </w:pPr>
      <w:r>
        <w:separator/>
      </w:r>
    </w:p>
  </w:endnote>
  <w:endnote w:type="continuationSeparator" w:id="0">
    <w:p w:rsidR="000E1DD9" w:rsidRDefault="000E1DD9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DD9" w:rsidRDefault="000E1DD9" w:rsidP="00C81DB8">
      <w:pPr>
        <w:spacing w:after="0" w:line="240" w:lineRule="auto"/>
      </w:pPr>
      <w:r>
        <w:separator/>
      </w:r>
    </w:p>
  </w:footnote>
  <w:footnote w:type="continuationSeparator" w:id="0">
    <w:p w:rsidR="000E1DD9" w:rsidRDefault="000E1DD9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:rsidR="00C81DB8" w:rsidRDefault="000444E9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9064E7">
          <w:rPr>
            <w:noProof/>
          </w:rPr>
          <w:t>36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44E9"/>
    <w:rsid w:val="00045650"/>
    <w:rsid w:val="00056A24"/>
    <w:rsid w:val="00067A20"/>
    <w:rsid w:val="00075E4A"/>
    <w:rsid w:val="00090552"/>
    <w:rsid w:val="00094F82"/>
    <w:rsid w:val="000C2AAC"/>
    <w:rsid w:val="000C466B"/>
    <w:rsid w:val="000E1DD9"/>
    <w:rsid w:val="000F1309"/>
    <w:rsid w:val="00101968"/>
    <w:rsid w:val="00107576"/>
    <w:rsid w:val="00110F0C"/>
    <w:rsid w:val="00130212"/>
    <w:rsid w:val="00132E1B"/>
    <w:rsid w:val="00164004"/>
    <w:rsid w:val="0017533B"/>
    <w:rsid w:val="0018441F"/>
    <w:rsid w:val="0019582A"/>
    <w:rsid w:val="001B1C8D"/>
    <w:rsid w:val="001B36CD"/>
    <w:rsid w:val="001C6314"/>
    <w:rsid w:val="001E05C0"/>
    <w:rsid w:val="00201E94"/>
    <w:rsid w:val="00210AAF"/>
    <w:rsid w:val="00216C33"/>
    <w:rsid w:val="00216FA4"/>
    <w:rsid w:val="002248C2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821EC"/>
    <w:rsid w:val="00394708"/>
    <w:rsid w:val="003C25A4"/>
    <w:rsid w:val="003C5DCD"/>
    <w:rsid w:val="003F489A"/>
    <w:rsid w:val="003F4A0D"/>
    <w:rsid w:val="00422EAB"/>
    <w:rsid w:val="00443264"/>
    <w:rsid w:val="00444BFB"/>
    <w:rsid w:val="00452B6B"/>
    <w:rsid w:val="004C0C85"/>
    <w:rsid w:val="004C3BDE"/>
    <w:rsid w:val="004E30D6"/>
    <w:rsid w:val="004E5749"/>
    <w:rsid w:val="004E651F"/>
    <w:rsid w:val="004F5B94"/>
    <w:rsid w:val="0050561E"/>
    <w:rsid w:val="005223AF"/>
    <w:rsid w:val="00541A32"/>
    <w:rsid w:val="00575FAF"/>
    <w:rsid w:val="00593E8D"/>
    <w:rsid w:val="005C6B68"/>
    <w:rsid w:val="005D7821"/>
    <w:rsid w:val="005F55E4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D3D47"/>
    <w:rsid w:val="007E1E74"/>
    <w:rsid w:val="00811134"/>
    <w:rsid w:val="00822A89"/>
    <w:rsid w:val="00844AAB"/>
    <w:rsid w:val="0085230C"/>
    <w:rsid w:val="00860092"/>
    <w:rsid w:val="00862FC5"/>
    <w:rsid w:val="0087182F"/>
    <w:rsid w:val="0087509D"/>
    <w:rsid w:val="00876BCD"/>
    <w:rsid w:val="008948E7"/>
    <w:rsid w:val="008A3CB7"/>
    <w:rsid w:val="008B3521"/>
    <w:rsid w:val="008D1FF5"/>
    <w:rsid w:val="008D7B9E"/>
    <w:rsid w:val="008E2900"/>
    <w:rsid w:val="008F4840"/>
    <w:rsid w:val="009064E7"/>
    <w:rsid w:val="00914267"/>
    <w:rsid w:val="00934C64"/>
    <w:rsid w:val="00964CE8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D50FF"/>
    <w:rsid w:val="009E035F"/>
    <w:rsid w:val="00A05B9B"/>
    <w:rsid w:val="00A10C68"/>
    <w:rsid w:val="00A10CDA"/>
    <w:rsid w:val="00A13B6C"/>
    <w:rsid w:val="00A17FDE"/>
    <w:rsid w:val="00A357C2"/>
    <w:rsid w:val="00A47E94"/>
    <w:rsid w:val="00A96460"/>
    <w:rsid w:val="00AA7734"/>
    <w:rsid w:val="00AC3AA8"/>
    <w:rsid w:val="00AC4ACB"/>
    <w:rsid w:val="00AE6A9D"/>
    <w:rsid w:val="00AF4A06"/>
    <w:rsid w:val="00B23DA2"/>
    <w:rsid w:val="00B509FC"/>
    <w:rsid w:val="00B72308"/>
    <w:rsid w:val="00B82795"/>
    <w:rsid w:val="00B95782"/>
    <w:rsid w:val="00BC5DA7"/>
    <w:rsid w:val="00BC5F63"/>
    <w:rsid w:val="00BF6CA4"/>
    <w:rsid w:val="00C066CE"/>
    <w:rsid w:val="00C1539D"/>
    <w:rsid w:val="00C21238"/>
    <w:rsid w:val="00C26ED0"/>
    <w:rsid w:val="00C3045F"/>
    <w:rsid w:val="00C77AEA"/>
    <w:rsid w:val="00C81DB8"/>
    <w:rsid w:val="00CA51BD"/>
    <w:rsid w:val="00CD3DDC"/>
    <w:rsid w:val="00CD4916"/>
    <w:rsid w:val="00CE27DC"/>
    <w:rsid w:val="00CE4A67"/>
    <w:rsid w:val="00CE687B"/>
    <w:rsid w:val="00CF27C9"/>
    <w:rsid w:val="00D0421D"/>
    <w:rsid w:val="00D052AF"/>
    <w:rsid w:val="00D05443"/>
    <w:rsid w:val="00D1127F"/>
    <w:rsid w:val="00D13F2E"/>
    <w:rsid w:val="00D14D66"/>
    <w:rsid w:val="00D239AD"/>
    <w:rsid w:val="00D2626C"/>
    <w:rsid w:val="00D3016A"/>
    <w:rsid w:val="00D317AD"/>
    <w:rsid w:val="00D5060E"/>
    <w:rsid w:val="00D51311"/>
    <w:rsid w:val="00DA0175"/>
    <w:rsid w:val="00DD43DB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43EB3"/>
    <w:rsid w:val="00F5490C"/>
    <w:rsid w:val="00F62F55"/>
    <w:rsid w:val="00F8122B"/>
    <w:rsid w:val="00FD0BBE"/>
    <w:rsid w:val="00FD5D2F"/>
    <w:rsid w:val="00FE45C1"/>
    <w:rsid w:val="00FE5795"/>
    <w:rsid w:val="00FE6A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dsd.go.th/sakaeo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098E9-9F87-47D5-8015-918BD6853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4</TotalTime>
  <Pages>11</Pages>
  <Words>1965</Words>
  <Characters>11203</Characters>
  <Application>Microsoft Office Word</Application>
  <DocSecurity>0</DocSecurity>
  <Lines>93</Lines>
  <Paragraphs>26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4</cp:revision>
  <cp:lastPrinted>2016-03-16T07:08:00Z</cp:lastPrinted>
  <dcterms:created xsi:type="dcterms:W3CDTF">2016-03-15T11:20:00Z</dcterms:created>
  <dcterms:modified xsi:type="dcterms:W3CDTF">2016-03-16T12:26:00Z</dcterms:modified>
</cp:coreProperties>
</file>