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8D" w:rsidRPr="007E12D4" w:rsidRDefault="00D239AD" w:rsidP="00D239A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7E12D4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D239AD" w:rsidRPr="007E12D4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7E12D4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7E12D4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Pr="007E12D4">
        <w:rPr>
          <w:rFonts w:ascii="TH SarabunPSK" w:hAnsi="TH SarabunPSK" w:cs="TH SarabunPSK"/>
          <w:sz w:val="32"/>
          <w:szCs w:val="32"/>
          <w:lang w:bidi="th-TH"/>
        </w:rPr>
        <w:t>:</w:t>
      </w:r>
      <w:r w:rsidR="00F009C2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EB6A3B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663D34">
        <w:rPr>
          <w:rFonts w:ascii="TH SarabunPSK" w:hAnsi="TH SarabunPSK" w:cs="TH SarabunPSK" w:hint="cs"/>
          <w:noProof/>
          <w:sz w:val="32"/>
          <w:szCs w:val="32"/>
          <w:cs/>
          <w:lang w:bidi="th-TH"/>
        </w:rPr>
        <w:t xml:space="preserve"> </w:t>
      </w:r>
      <w:r w:rsidR="00F009C2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กรมพัฒนาฝีมือแรงงาน</w:t>
      </w:r>
    </w:p>
    <w:p w:rsidR="00D239AD" w:rsidRPr="007E12D4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Pr="007E12D4">
        <w:rPr>
          <w:rFonts w:ascii="TH SarabunPSK" w:hAnsi="TH SarabunPSK" w:cs="TH SarabunPSK"/>
          <w:sz w:val="32"/>
          <w:szCs w:val="32"/>
          <w:lang w:bidi="th-TH"/>
        </w:rPr>
        <w:t>: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7E12D4" w:rsidRDefault="000B5592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E12D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53425AAE" wp14:editId="339D9E4D">
                <wp:simplePos x="0" y="0"/>
                <wp:positionH relativeFrom="column">
                  <wp:posOffset>1270</wp:posOffset>
                </wp:positionH>
                <wp:positionV relativeFrom="paragraph">
                  <wp:posOffset>85089</wp:posOffset>
                </wp:positionV>
                <wp:extent cx="64446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2B2D62" w:rsidRPr="007E12D4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7E12D4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132E1B" w:rsidRPr="007E12D4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F009C2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EB6A3B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132E1B" w:rsidRPr="007E12D4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7E12D4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อนุญาต</w:t>
      </w:r>
      <w:r w:rsidR="00C81DB8" w:rsidRPr="007E12D4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ออกใบอนุญาต</w:t>
      </w:r>
      <w:r w:rsidR="00C81DB8" w:rsidRPr="007E12D4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รับรอง</w:t>
      </w: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7E12D4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7E12D4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7E12D4" w:rsidTr="008C1396">
        <w:tc>
          <w:tcPr>
            <w:tcW w:w="675" w:type="dxa"/>
          </w:tcPr>
          <w:p w:rsidR="00394708" w:rsidRPr="007E12D4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7E12D4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. 2545</w:t>
            </w:r>
          </w:p>
          <w:p w:rsidR="00394708" w:rsidRPr="007E12D4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4A0D" w:rsidRPr="007E12D4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7E12D4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7E12D4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663D34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C77AEA" w:rsidRPr="007E12D4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="00C81DB8" w:rsidRPr="007E12D4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ร</w:t>
      </w:r>
      <w:r w:rsidR="00C81DB8" w:rsidRPr="007E12D4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บ</w:t>
      </w:r>
      <w:r w:rsidR="00C81DB8" w:rsidRPr="007E12D4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7E12D4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7E12D4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F4A0D" w:rsidRPr="007E12D4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7E12D4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7E12D4">
        <w:rPr>
          <w:rFonts w:ascii="TH SarabunPSK" w:hAnsi="TH SarabunPSK" w:cs="TH SarabunPSK"/>
          <w:noProof/>
          <w:sz w:val="32"/>
          <w:szCs w:val="32"/>
        </w:rPr>
        <w:t>60</w:t>
      </w:r>
      <w:r w:rsidR="00F009C2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</w:t>
      </w:r>
      <w:r w:rsidR="00C81DB8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075E4A" w:rsidRPr="007E12D4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7E12D4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F009C2"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="00F009C2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0</w:t>
      </w:r>
      <w:r w:rsidR="00C81DB8"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7E12D4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</w:pPr>
      <w:r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F009C2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0</w:t>
      </w:r>
      <w:r w:rsidR="00C81DB8"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7E12D4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F009C2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0</w:t>
      </w:r>
      <w:r w:rsidR="00C81DB8"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760D0B" w:rsidRPr="007E12D4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7E12D4">
        <w:rPr>
          <w:rFonts w:ascii="TH SarabunPSK" w:hAnsi="TH SarabunPSK" w:cs="TH SarabunPSK"/>
          <w:noProof/>
          <w:sz w:val="32"/>
          <w:szCs w:val="32"/>
        </w:rPr>
        <w:t>[</w:t>
      </w:r>
      <w:r w:rsidR="00094F82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7E12D4">
        <w:rPr>
          <w:rFonts w:ascii="TH SarabunPSK" w:hAnsi="TH SarabunPSK" w:cs="TH SarabunPSK"/>
          <w:noProof/>
          <w:sz w:val="32"/>
          <w:szCs w:val="32"/>
        </w:rPr>
        <w:t xml:space="preserve">] </w:t>
      </w:r>
      <w:r w:rsidR="00094F82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</w:p>
    <w:p w:rsidR="00F009C2" w:rsidRPr="007E12D4" w:rsidRDefault="00F009C2" w:rsidP="00F009C2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C77AEA" w:rsidRPr="007E12D4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F009C2" w:rsidRPr="007E12D4" w:rsidTr="009B7715">
        <w:tc>
          <w:tcPr>
            <w:tcW w:w="675" w:type="dxa"/>
          </w:tcPr>
          <w:p w:rsidR="00F009C2" w:rsidRPr="007E12D4" w:rsidRDefault="00F009C2" w:rsidP="003A5F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F474A" w:rsidRPr="007E12D4" w:rsidRDefault="00F009C2" w:rsidP="001F474A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</w:t>
            </w:r>
            <w:r w:rsidR="00EB6A3B"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  <w:r w:rsidR="001F474A"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230 ม.11 ต.วัฒนานคร อ.วัฒนานคร จ.สระแก้ว </w:t>
            </w:r>
          </w:p>
          <w:p w:rsidR="001F474A" w:rsidRPr="007E12D4" w:rsidRDefault="001F474A" w:rsidP="001F474A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 0 3726 1627 โทรสาร 0 3726 1628</w:t>
            </w:r>
          </w:p>
          <w:p w:rsidR="001F474A" w:rsidRPr="007E12D4" w:rsidRDefault="001F474A" w:rsidP="001F474A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1F474A" w:rsidRPr="007E12D4" w:rsidRDefault="001F474A" w:rsidP="001F474A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  <w:p w:rsidR="00F009C2" w:rsidRPr="007E12D4" w:rsidRDefault="00F009C2" w:rsidP="003A5F0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 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F009C2" w:rsidRDefault="00F009C2" w:rsidP="003A5F08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4331BD" w:rsidRPr="004331BD" w:rsidRDefault="004331BD" w:rsidP="003A5F08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</w:p>
        </w:tc>
      </w:tr>
    </w:tbl>
    <w:p w:rsidR="0018441F" w:rsidRPr="007E12D4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663D34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ให้ผู้ขอรับอนุญาตยื่นคำขอฯในเขตจังหวัดที่ศูนย์ฝึกอบรมฝีมือแรงงานของผู้ดำเนินการฝึกนั้นตั้งอยู่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</w:p>
    <w:p w:rsidR="00663D34" w:rsidRDefault="00663D34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63D34" w:rsidRDefault="00663D34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F009C2" w:rsidRPr="007E12D4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7E12D4">
        <w:rPr>
          <w:rFonts w:ascii="TH SarabunPSK" w:hAnsi="TH SarabunPSK" w:cs="TH SarabunPSK"/>
          <w:noProof/>
          <w:sz w:val="32"/>
          <w:szCs w:val="32"/>
        </w:rPr>
        <w:lastRenderedPageBreak/>
        <w:t xml:space="preserve">1. 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เงื่อนไขการขออนุญาต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  <w:r w:rsidRPr="007E12D4">
        <w:rPr>
          <w:rFonts w:ascii="TH SarabunPSK" w:hAnsi="TH SarabunPSK" w:cs="TH SarabunPSK"/>
          <w:noProof/>
          <w:sz w:val="32"/>
          <w:szCs w:val="32"/>
        </w:rPr>
        <w:br/>
        <w:t xml:space="preserve"> 1.1 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ผู้ดำเนินการฝึกยื่นคำขอรับอนุญาตรายการเครื่องมือเครื่องจักรและอุปกรณ์ที่จะนำเข้ามาในราชอาณาจักรเสนอต่อคณะกรรมการส่งเสริมการพัฒนาฝีมือแรงงาน</w:t>
      </w:r>
      <w:r w:rsidRPr="007E12D4">
        <w:rPr>
          <w:rFonts w:ascii="TH SarabunPSK" w:hAnsi="TH SarabunPSK" w:cs="TH SarabunPSK"/>
          <w:noProof/>
          <w:sz w:val="32"/>
          <w:szCs w:val="32"/>
        </w:rPr>
        <w:t>(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ผ่านนายทะเบียน</w:t>
      </w:r>
      <w:r w:rsidRPr="007E12D4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ก็จะให้นายทะเบียนออกหนังสืออนุญาตโดยเป็นไปตามหลักเกณฑ์เป็นไปตามประกาศคณะกรรมการส่งเสริมการพัฒนาฝีมือแรงงานเรื่องการอนุญาตรายการเครื่องมือเครื่องจักรและอุปกรณ์เพื่อใช้ในการฝึกอบรมในศูนย์ฝึกอบรมฝีมือแรงงานลงวันที่ </w:t>
      </w:r>
      <w:r w:rsidRPr="007E12D4">
        <w:rPr>
          <w:rFonts w:ascii="TH SarabunPSK" w:hAnsi="TH SarabunPSK" w:cs="TH SarabunPSK"/>
          <w:noProof/>
          <w:sz w:val="32"/>
          <w:szCs w:val="32"/>
        </w:rPr>
        <w:t xml:space="preserve">20 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เมษายน </w:t>
      </w:r>
      <w:r w:rsidRPr="007E12D4">
        <w:rPr>
          <w:rFonts w:ascii="TH SarabunPSK" w:hAnsi="TH SarabunPSK" w:cs="TH SarabunPSK"/>
          <w:noProof/>
          <w:sz w:val="32"/>
          <w:szCs w:val="32"/>
        </w:rPr>
        <w:t>2548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</w:p>
    <w:p w:rsidR="00F009C2" w:rsidRPr="007E12D4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7E12D4">
        <w:rPr>
          <w:rFonts w:ascii="TH SarabunPSK" w:hAnsi="TH SarabunPSK" w:cs="TH SarabunPSK"/>
          <w:noProof/>
          <w:sz w:val="32"/>
          <w:szCs w:val="32"/>
        </w:rPr>
        <w:t xml:space="preserve">2. 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  <w:r w:rsidRPr="007E12D4">
        <w:rPr>
          <w:rFonts w:ascii="TH SarabunPSK" w:hAnsi="TH SarabunPSK" w:cs="TH SarabunPSK"/>
          <w:noProof/>
          <w:sz w:val="32"/>
          <w:szCs w:val="32"/>
        </w:rPr>
        <w:br/>
        <w:t xml:space="preserve"> 2.1 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ครื่องมือเครื่องจักรและอุปกรณ์ต้องนำเข้ามาเพื่อใช้ในการฝึกอบรมในศูนย์ฝึกอบรมฝีมือแรงงานเท่านั้นและมีจำนวนเหมาะสมสอดคล้องกับสาขาอาชีพที่ดำเนินการฝึก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  <w:r w:rsidRPr="007E12D4">
        <w:rPr>
          <w:rFonts w:ascii="TH SarabunPSK" w:hAnsi="TH SarabunPSK" w:cs="TH SarabunPSK"/>
          <w:noProof/>
          <w:sz w:val="32"/>
          <w:szCs w:val="32"/>
        </w:rPr>
        <w:br/>
        <w:t xml:space="preserve"> 2.2 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ายการเครื่องมือเครื่องจักรและอุปกรณ์จะต้องเป็นของที่ไม่มีการผลิตภายในประเทศหรือหากมีการผลิตภายในประเทศแต่ผู้ดำเนินการฝึกมีความจำเป็นต้องใช้เพื่อการฝึกอบรมฝีมือแรงงาน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</w:p>
    <w:p w:rsidR="00F009C2" w:rsidRPr="007E12D4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noProof/>
          <w:sz w:val="32"/>
          <w:szCs w:val="32"/>
        </w:rPr>
        <w:t>**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7E12D4">
        <w:rPr>
          <w:rFonts w:ascii="TH SarabunPSK" w:hAnsi="TH SarabunPSK" w:cs="TH SarabunPSK"/>
          <w:noProof/>
          <w:sz w:val="32"/>
          <w:szCs w:val="32"/>
        </w:rPr>
        <w:t>/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7E12D4">
        <w:rPr>
          <w:rFonts w:ascii="TH SarabunPSK" w:hAnsi="TH SarabunPSK" w:cs="TH SarabunPSK"/>
          <w:noProof/>
          <w:sz w:val="32"/>
          <w:szCs w:val="32"/>
        </w:rPr>
        <w:t>/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7E12D4">
        <w:rPr>
          <w:rFonts w:ascii="TH SarabunPSK" w:hAnsi="TH SarabunPSK" w:cs="TH SarabunPSK"/>
          <w:noProof/>
          <w:sz w:val="32"/>
          <w:szCs w:val="32"/>
        </w:rPr>
        <w:t>/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7E12D4">
        <w:rPr>
          <w:rFonts w:ascii="TH SarabunPSK" w:hAnsi="TH SarabunPSK" w:cs="TH SarabunPSK"/>
          <w:noProof/>
          <w:sz w:val="32"/>
          <w:szCs w:val="32"/>
        </w:rPr>
        <w:t>/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  <w:r w:rsidRPr="007E12D4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พนัก</w:t>
      </w:r>
      <w:r w:rsidR="00F009C2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งาน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F009C2" w:rsidRPr="007E12D4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</w:p>
    <w:p w:rsidR="00F009C2" w:rsidRPr="007E12D4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7E12D4">
        <w:rPr>
          <w:rFonts w:ascii="TH SarabunPSK" w:hAnsi="TH SarabunPSK" w:cs="TH SarabunPSK"/>
          <w:noProof/>
          <w:sz w:val="32"/>
          <w:szCs w:val="32"/>
        </w:rPr>
        <w:t>**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575FAF" w:rsidRPr="007E12D4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7E12D4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</w:p>
    <w:p w:rsidR="008E2900" w:rsidRDefault="008E2900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63D34" w:rsidRDefault="00663D34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63D34" w:rsidRDefault="004B1872" w:rsidP="004B1872">
      <w:pPr>
        <w:tabs>
          <w:tab w:val="left" w:pos="1217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ab/>
      </w:r>
    </w:p>
    <w:p w:rsidR="004B1872" w:rsidRDefault="004B1872" w:rsidP="004B1872">
      <w:pPr>
        <w:tabs>
          <w:tab w:val="left" w:pos="1217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63D34" w:rsidRDefault="00663D34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63D34" w:rsidRDefault="00663D34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63D34" w:rsidRPr="007E12D4" w:rsidRDefault="00663D34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7E12D4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7E12D4" w:rsidTr="00313D38">
        <w:trPr>
          <w:tblHeader/>
        </w:trPr>
        <w:tc>
          <w:tcPr>
            <w:tcW w:w="675" w:type="dxa"/>
            <w:vAlign w:val="center"/>
          </w:tcPr>
          <w:p w:rsidR="00313D38" w:rsidRPr="007E12D4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7E12D4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7E12D4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7E12D4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7E12D4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7E12D4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7E12D4" w:rsidTr="00F009C2">
        <w:tc>
          <w:tcPr>
            <w:tcW w:w="675" w:type="dxa"/>
          </w:tcPr>
          <w:p w:rsidR="00313D38" w:rsidRPr="007E12D4" w:rsidRDefault="00313D38" w:rsidP="00F009C2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7E12D4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7E12D4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7E12D4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:rsidR="00313D38" w:rsidRPr="007E12D4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7E12D4" w:rsidRDefault="00313D38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7E12D4" w:rsidRDefault="00F009C2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663D3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7E12D4" w:rsidRDefault="00313D38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7E12D4" w:rsidTr="00F009C2">
        <w:tc>
          <w:tcPr>
            <w:tcW w:w="675" w:type="dxa"/>
          </w:tcPr>
          <w:p w:rsidR="00313D38" w:rsidRPr="007E12D4" w:rsidRDefault="00313D38" w:rsidP="00F009C2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7E12D4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7E12D4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7E12D4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นายทะเบียนนำคำขอเสนอต่อคณะกรรมการส่งเสริมการพัฒนาฝีมือแรงงานพิจารณา</w:t>
            </w:r>
          </w:p>
          <w:p w:rsidR="00313D38" w:rsidRPr="007E12D4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7E12D4" w:rsidRDefault="00313D38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58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7E12D4" w:rsidRDefault="00F009C2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663D3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7E12D4" w:rsidRDefault="00313D38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ขั้นตอนระยะเวลาอาจคาดเคลื่อนได้จาก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13D38" w:rsidRPr="007E12D4" w:rsidTr="00F009C2">
        <w:tc>
          <w:tcPr>
            <w:tcW w:w="675" w:type="dxa"/>
          </w:tcPr>
          <w:p w:rsidR="00313D38" w:rsidRPr="007E12D4" w:rsidRDefault="00313D38" w:rsidP="00F009C2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7E12D4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7E12D4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7E12D4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:rsidR="00313D38" w:rsidRPr="007E12D4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7E12D4" w:rsidRDefault="00313D38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7E12D4" w:rsidRDefault="00F009C2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663D3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7E12D4" w:rsidRDefault="00313D38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C26ED0" w:rsidRPr="007E12D4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7E12D4">
        <w:rPr>
          <w:rFonts w:ascii="TH SarabunPSK" w:hAnsi="TH SarabunPSK" w:cs="TH SarabunPSK"/>
          <w:noProof/>
          <w:sz w:val="32"/>
          <w:szCs w:val="32"/>
        </w:rPr>
        <w:t xml:space="preserve">60 </w:t>
      </w:r>
      <w:r w:rsidR="009B68CC"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8E2900" w:rsidRPr="007E12D4" w:rsidRDefault="008E290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7E12D4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7E12D4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F009C2" w:rsidRPr="007E12D4" w:rsidRDefault="00F009C2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7E12D4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7E12D4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7E12D4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7E12D4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7E12D4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7E12D4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7E12D4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7E12D4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7E12D4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7E12D4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7E12D4" w:rsidTr="00F009C2">
        <w:trPr>
          <w:jc w:val="center"/>
        </w:trPr>
        <w:tc>
          <w:tcPr>
            <w:tcW w:w="675" w:type="dxa"/>
          </w:tcPr>
          <w:p w:rsidR="00452B6B" w:rsidRPr="007E12D4" w:rsidRDefault="00AC4ACB" w:rsidP="00F009C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7E12D4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7E12D4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7E12D4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7E12D4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7E12D4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7E12D4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63D34" w:rsidRPr="007E12D4" w:rsidRDefault="00663D34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7E12D4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7E12D4" w:rsidTr="004E651F">
        <w:trPr>
          <w:tblHeader/>
        </w:trPr>
        <w:tc>
          <w:tcPr>
            <w:tcW w:w="675" w:type="dxa"/>
            <w:vAlign w:val="center"/>
          </w:tcPr>
          <w:p w:rsidR="00422EAB" w:rsidRPr="007E12D4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7E12D4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7E12D4" w:rsidRDefault="004E651F" w:rsidP="001B2D23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7E12D4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7E12D4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7E12D4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7E12D4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7E12D4" w:rsidTr="00F009C2">
        <w:tc>
          <w:tcPr>
            <w:tcW w:w="675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7E12D4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คำขออนุญาตรายการเครื่องมือ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 xml:space="preserve">เครื่องจักรและอุปกรณ์ที่นำเข้ามาในราชอาณาจักรเพื่อใช้ฝึกอบรมในศูนย์ฝึกอบรมฝีมือแรงงาน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:rsidR="00AC4ACB" w:rsidRPr="007E12D4" w:rsidRDefault="00F009C2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ศูนย์พัฒนา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663D3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</w:t>
            </w:r>
            <w:r w:rsidR="00663D3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สระแก้ว</w:t>
            </w:r>
          </w:p>
        </w:tc>
        <w:tc>
          <w:tcPr>
            <w:tcW w:w="1559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7E12D4" w:rsidTr="00F009C2">
        <w:tc>
          <w:tcPr>
            <w:tcW w:w="675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7E12D4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รายการเครื่องมือเครื่องจักรและอุปกรณ์ที่ขออนุญาต</w:t>
            </w:r>
          </w:p>
        </w:tc>
        <w:tc>
          <w:tcPr>
            <w:tcW w:w="1843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7E12D4" w:rsidTr="00F009C2">
        <w:tc>
          <w:tcPr>
            <w:tcW w:w="675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7E12D4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7E12D4" w:rsidTr="00F009C2">
        <w:tc>
          <w:tcPr>
            <w:tcW w:w="675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7E12D4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7E12D4" w:rsidTr="00F009C2">
        <w:tc>
          <w:tcPr>
            <w:tcW w:w="675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7E12D4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หนังสือมอบอำนาจทำการแทนนิติบุคคลในกรณีผู้ยื่นคำขอเป็นนิติบุคคล</w:t>
            </w:r>
          </w:p>
        </w:tc>
        <w:tc>
          <w:tcPr>
            <w:tcW w:w="1843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7E12D4" w:rsidTr="00F009C2">
        <w:tc>
          <w:tcPr>
            <w:tcW w:w="675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7E12D4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7E12D4" w:rsidRDefault="00AC4ACB" w:rsidP="00F009C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63D34" w:rsidRPr="007E12D4" w:rsidRDefault="00663D34" w:rsidP="0050561E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7E12D4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7E12D4" w:rsidTr="003875B9">
        <w:tc>
          <w:tcPr>
            <w:tcW w:w="534" w:type="dxa"/>
          </w:tcPr>
          <w:p w:rsidR="00A13B6C" w:rsidRPr="007E12D4" w:rsidRDefault="00A13B6C" w:rsidP="003875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7E12D4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7E12D4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009C2"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="00F5490C"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="00F5490C"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7E12D4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="00BC4093">
              <w:rPr>
                <w:rFonts w:ascii="TH SarabunPSK" w:hAnsi="TH SarabunPSK" w:cs="TH SarabunPSK"/>
                <w:sz w:val="32"/>
                <w:szCs w:val="32"/>
              </w:rPr>
              <w:t xml:space="preserve">      </w:t>
            </w:r>
          </w:p>
        </w:tc>
      </w:tr>
    </w:tbl>
    <w:p w:rsidR="00216FA4" w:rsidRPr="007E12D4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7203DC" w:rsidRPr="007E12D4" w:rsidTr="003875B9">
        <w:tc>
          <w:tcPr>
            <w:tcW w:w="534" w:type="dxa"/>
          </w:tcPr>
          <w:p w:rsidR="007203DC" w:rsidRPr="007E12D4" w:rsidRDefault="007203DC" w:rsidP="003875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F474A" w:rsidRPr="007E12D4" w:rsidRDefault="007203DC" w:rsidP="001F474A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</w:t>
            </w:r>
            <w:r w:rsidR="00EB6A3B"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</w:r>
            <w:r w:rsidR="001F474A"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230 ม.11 ต.วัฒนานคร อ.วัฒนานคร จ.สระแก้ว </w:t>
            </w:r>
          </w:p>
          <w:p w:rsidR="001F474A" w:rsidRPr="007E12D4" w:rsidRDefault="001F474A" w:rsidP="001F474A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 0 3726 1627 โทรสาร 0 3726 1628</w:t>
            </w:r>
          </w:p>
          <w:p w:rsidR="001F474A" w:rsidRPr="007E12D4" w:rsidRDefault="001F474A" w:rsidP="001F474A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7203DC" w:rsidRPr="007E12D4" w:rsidRDefault="001F474A" w:rsidP="003A5F0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</w:tc>
      </w:tr>
      <w:tr w:rsidR="007203DC" w:rsidRPr="007E12D4" w:rsidTr="003875B9">
        <w:tc>
          <w:tcPr>
            <w:tcW w:w="534" w:type="dxa"/>
          </w:tcPr>
          <w:p w:rsidR="007203DC" w:rsidRPr="007E12D4" w:rsidRDefault="007203DC" w:rsidP="003875B9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37ADB" w:rsidRPr="007E12D4" w:rsidRDefault="007203DC" w:rsidP="00637A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E12D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 </w:t>
            </w:r>
            <w:r w:rsidR="00637ADB" w:rsidRPr="007E12D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ศูนย์ดำรงธรรมจังหวัดสระแก้ว</w:t>
            </w:r>
            <w:r w:rsidR="00637ADB" w:rsidRPr="007E12D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  <w:t>ศาลากลางจังหวัดสระแก้ว ตำบลท่าเกษม อำเภอเมืองสระแก้ว จังหวัดสระแก้ว</w:t>
            </w:r>
            <w:r w:rsidR="00637ADB" w:rsidRPr="007E12D4">
              <w:rPr>
                <w:rFonts w:ascii="TH SarabunPSK" w:hAnsi="TH SarabunPSK" w:cs="TH SarabunPSK"/>
                <w:sz w:val="32"/>
                <w:szCs w:val="32"/>
              </w:rPr>
              <w:t xml:space="preserve"> 27000</w:t>
            </w:r>
          </w:p>
          <w:p w:rsidR="00637ADB" w:rsidRDefault="00637ADB" w:rsidP="00637ADB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โทรศัพท์ 0 3742 5126  โทรสาร </w:t>
            </w:r>
            <w:r w:rsidRPr="007E12D4">
              <w:rPr>
                <w:rFonts w:ascii="TH SarabunPSK" w:hAnsi="TH SarabunPSK" w:cs="TH SarabunPSK"/>
                <w:sz w:val="32"/>
                <w:szCs w:val="32"/>
                <w:lang w:bidi="th-TH"/>
              </w:rPr>
              <w:t>0 3742 5128-7</w:t>
            </w:r>
          </w:p>
          <w:p w:rsidR="0052400D" w:rsidRPr="007E12D4" w:rsidRDefault="0052400D" w:rsidP="00637ADB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 http://www.sakaeo.go.th/websakaeo/damrong/</w:t>
            </w:r>
          </w:p>
        </w:tc>
      </w:tr>
      <w:tr w:rsidR="007203DC" w:rsidRPr="007E12D4" w:rsidTr="003875B9">
        <w:tc>
          <w:tcPr>
            <w:tcW w:w="534" w:type="dxa"/>
          </w:tcPr>
          <w:p w:rsidR="007203DC" w:rsidRPr="007E12D4" w:rsidRDefault="007203DC" w:rsidP="003875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203DC" w:rsidRPr="007E12D4" w:rsidRDefault="007203DC" w:rsidP="003A5F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กรมพัฒนาฝีมือแรงงาน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 เขตดินแดง   กรุงเทพฯ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10400</w:t>
            </w:r>
          </w:p>
          <w:p w:rsidR="007203DC" w:rsidRPr="007E12D4" w:rsidRDefault="007203DC" w:rsidP="003A5F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02-2451707 </w:t>
            </w:r>
          </w:p>
          <w:p w:rsidR="007203DC" w:rsidRPr="007E12D4" w:rsidRDefault="007203DC" w:rsidP="003A5F0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http://www.dsd.go.th</w:t>
            </w:r>
          </w:p>
        </w:tc>
      </w:tr>
      <w:tr w:rsidR="007203DC" w:rsidRPr="007E12D4" w:rsidTr="003875B9">
        <w:tc>
          <w:tcPr>
            <w:tcW w:w="534" w:type="dxa"/>
          </w:tcPr>
          <w:p w:rsidR="007203DC" w:rsidRPr="007E12D4" w:rsidRDefault="007203DC" w:rsidP="003875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203DC" w:rsidRPr="007E12D4" w:rsidRDefault="007203DC" w:rsidP="003A5F0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กระทรวงแรงงาน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เขตดินแดง   กรุงเทพฯ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10400 </w:t>
            </w:r>
          </w:p>
          <w:p w:rsidR="007203DC" w:rsidRPr="007E12D4" w:rsidRDefault="007203DC" w:rsidP="003A5F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โทรศัพท์สายด่วน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1546 </w:t>
            </w:r>
          </w:p>
          <w:p w:rsidR="007203DC" w:rsidRPr="007E12D4" w:rsidRDefault="007203DC" w:rsidP="003A5F0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7203DC" w:rsidRPr="007E12D4" w:rsidTr="003875B9">
        <w:tc>
          <w:tcPr>
            <w:tcW w:w="534" w:type="dxa"/>
          </w:tcPr>
          <w:p w:rsidR="007203DC" w:rsidRPr="007E12D4" w:rsidRDefault="007203DC" w:rsidP="003875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203DC" w:rsidRPr="007E12D4" w:rsidRDefault="007203DC" w:rsidP="003A5F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ศูนย์บริการประชาชน  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สำนักปลัดสำนักนายกรัฐมนตรี 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ถนนพิษณุโลก  เขตดุสิต  กรุงเทพฯ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 </w:t>
            </w:r>
          </w:p>
          <w:p w:rsidR="007203DC" w:rsidRPr="007E12D4" w:rsidRDefault="007203DC" w:rsidP="003A5F0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ถนนพิษณุโลก  เขตดุสิต  กรุงเทพฯ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</w:t>
            </w:r>
          </w:p>
          <w:p w:rsidR="007203DC" w:rsidRPr="007E12D4" w:rsidRDefault="007203DC" w:rsidP="003A5F08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โทรศัพท์สายด่วน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</w:t>
            </w:r>
          </w:p>
          <w:p w:rsidR="007203DC" w:rsidRPr="007E12D4" w:rsidRDefault="007203DC" w:rsidP="003A5F08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www.1111.go.th </w:t>
            </w: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7E12D4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7E12D4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9442"/>
      </w:tblGrid>
      <w:tr w:rsidR="00F064C0" w:rsidRPr="007E12D4" w:rsidTr="00BC4093">
        <w:trPr>
          <w:trHeight w:val="1156"/>
        </w:trPr>
        <w:tc>
          <w:tcPr>
            <w:tcW w:w="671" w:type="dxa"/>
          </w:tcPr>
          <w:p w:rsidR="00F064C0" w:rsidRPr="007E12D4" w:rsidRDefault="00F064C0" w:rsidP="003875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7E12D4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42" w:type="dxa"/>
          </w:tcPr>
          <w:p w:rsidR="00F064C0" w:rsidRPr="007E12D4" w:rsidRDefault="00F064C0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7203DC"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="007203DC"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7E12D4">
              <w:rPr>
                <w:rFonts w:ascii="TH SarabunPSK" w:hAnsi="TH SarabunPSK" w:cs="TH SarabunPSK"/>
                <w:sz w:val="32"/>
                <w:szCs w:val="32"/>
              </w:rPr>
              <w:br/>
            </w:r>
          </w:p>
        </w:tc>
      </w:tr>
    </w:tbl>
    <w:p w:rsidR="00D51311" w:rsidRPr="007E12D4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F448E1" w:rsidRDefault="0064558D" w:rsidP="0064558D">
      <w:pPr>
        <w:spacing w:after="0" w:line="240" w:lineRule="auto"/>
        <w:rPr>
          <w:rFonts w:ascii="TH SarabunPSK" w:hAnsi="TH SarabunPSK" w:cs="TH SarabunPSK"/>
          <w:noProof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</w:p>
    <w:p w:rsidR="0064558D" w:rsidRPr="007E12D4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E12D4">
        <w:rPr>
          <w:rFonts w:ascii="TH SarabunPSK" w:hAnsi="TH SarabunPSK" w:cs="TH SarabunPSK"/>
          <w:noProof/>
          <w:sz w:val="32"/>
          <w:szCs w:val="32"/>
        </w:rPr>
        <w:br/>
      </w:r>
      <w:r w:rsidRPr="007E12D4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="007203DC" w:rsidRPr="007E12D4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A3298B" w:rsidRPr="007E12D4">
        <w:rPr>
          <w:rFonts w:ascii="TH SarabunPSK" w:hAnsi="TH SarabunPSK" w:cs="TH SarabunPSK"/>
          <w:sz w:val="32"/>
          <w:szCs w:val="32"/>
        </w:rPr>
        <w:t>http://www.dsd.go.th/sakaeo</w:t>
      </w:r>
      <w:r w:rsidRPr="007E12D4">
        <w:rPr>
          <w:rFonts w:ascii="TH SarabunPSK" w:hAnsi="TH SarabunPSK" w:cs="TH SarabunPSK"/>
          <w:noProof/>
          <w:sz w:val="32"/>
          <w:szCs w:val="32"/>
        </w:rPr>
        <w:br/>
      </w: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7E12D4" w:rsidTr="0064558D">
        <w:tc>
          <w:tcPr>
            <w:tcW w:w="1418" w:type="dxa"/>
          </w:tcPr>
          <w:p w:rsidR="0064558D" w:rsidRPr="007E12D4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7E12D4" w:rsidRDefault="00632727" w:rsidP="00CF3B4D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01</w:t>
            </w:r>
            <w:r w:rsidR="0064558D" w:rsidRPr="007E12D4">
              <w:rPr>
                <w:rFonts w:ascii="TH SarabunPSK" w:hAnsi="TH SarabunPSK" w:cs="TH SarabunPSK"/>
                <w:noProof/>
                <w:sz w:val="32"/>
                <w:szCs w:val="32"/>
              </w:rPr>
              <w:t>/0</w:t>
            </w:r>
            <w:r w:rsidR="00CF3B4D">
              <w:rPr>
                <w:rFonts w:ascii="TH SarabunPSK" w:hAnsi="TH SarabunPSK" w:cs="TH SarabunPSK"/>
                <w:noProof/>
                <w:sz w:val="32"/>
                <w:szCs w:val="32"/>
              </w:rPr>
              <w:t>3/2559</w:t>
            </w:r>
          </w:p>
        </w:tc>
      </w:tr>
      <w:tr w:rsidR="0064558D" w:rsidRPr="007E12D4" w:rsidTr="0064558D">
        <w:tc>
          <w:tcPr>
            <w:tcW w:w="1418" w:type="dxa"/>
          </w:tcPr>
          <w:p w:rsidR="0064558D" w:rsidRPr="007E12D4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7E12D4" w:rsidRDefault="0064558D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7203DC" w:rsidRPr="007E12D4" w:rsidTr="0064558D">
        <w:tc>
          <w:tcPr>
            <w:tcW w:w="1418" w:type="dxa"/>
          </w:tcPr>
          <w:p w:rsidR="007203DC" w:rsidRPr="007E12D4" w:rsidRDefault="007203DC" w:rsidP="003A5F0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7203DC" w:rsidRPr="007E12D4" w:rsidRDefault="00A3298B" w:rsidP="00A3298B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งสาวเพ็ญจิต  สีหลอด</w:t>
            </w:r>
          </w:p>
        </w:tc>
      </w:tr>
      <w:tr w:rsidR="007203DC" w:rsidRPr="007E12D4" w:rsidTr="0064558D">
        <w:tc>
          <w:tcPr>
            <w:tcW w:w="1418" w:type="dxa"/>
          </w:tcPr>
          <w:p w:rsidR="007203DC" w:rsidRPr="007E12D4" w:rsidRDefault="007203DC" w:rsidP="003A5F0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7203DC" w:rsidRPr="007E12D4" w:rsidRDefault="00A3298B" w:rsidP="00A3298B">
            <w:pPr>
              <w:rPr>
                <w:rFonts w:ascii="TH SarabunPSK" w:hAnsi="TH SarabunPSK" w:cs="TH SarabunPSK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งดรุณี  นิธิทวีกุล</w:t>
            </w:r>
          </w:p>
        </w:tc>
      </w:tr>
      <w:tr w:rsidR="007203DC" w:rsidRPr="007E12D4" w:rsidTr="0064558D">
        <w:tc>
          <w:tcPr>
            <w:tcW w:w="1418" w:type="dxa"/>
          </w:tcPr>
          <w:p w:rsidR="007203DC" w:rsidRPr="007E12D4" w:rsidRDefault="007203DC" w:rsidP="003A5F0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7E12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7203DC" w:rsidRPr="007E12D4" w:rsidRDefault="007203DC" w:rsidP="00A3298B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E12D4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</w:t>
            </w:r>
            <w:r w:rsidR="00A3298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ยุตติศักดิ์  รอ</w:t>
            </w:r>
            <w:bookmarkStart w:id="0" w:name="_GoBack"/>
            <w:bookmarkEnd w:id="0"/>
            <w:r w:rsidR="00A3298B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ด</w:t>
            </w:r>
            <w:r w:rsidR="0075653E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ไธสง</w:t>
            </w:r>
          </w:p>
        </w:tc>
      </w:tr>
    </w:tbl>
    <w:p w:rsidR="0064558D" w:rsidRPr="007E12D4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7E12D4" w:rsidRDefault="00982CD7" w:rsidP="00982CD7">
      <w:pPr>
        <w:pStyle w:val="a5"/>
        <w:spacing w:after="0" w:line="240" w:lineRule="auto"/>
        <w:ind w:left="426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D51311" w:rsidRPr="007E12D4" w:rsidRDefault="00D51311" w:rsidP="00D51311">
      <w:pPr>
        <w:spacing w:after="0" w:line="240" w:lineRule="auto"/>
        <w:ind w:left="360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3F4A0D" w:rsidRPr="007E12D4" w:rsidRDefault="003F4A0D" w:rsidP="00EF0DAF">
      <w:pPr>
        <w:spacing w:after="0" w:line="240" w:lineRule="auto"/>
        <w:jc w:val="right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bidi="th-TH"/>
        </w:rPr>
      </w:pPr>
    </w:p>
    <w:sectPr w:rsidR="003F4A0D" w:rsidRPr="007E12D4" w:rsidSect="004331BD">
      <w:headerReference w:type="default" r:id="rId9"/>
      <w:pgSz w:w="11907" w:h="16839" w:code="9"/>
      <w:pgMar w:top="1440" w:right="657" w:bottom="1440" w:left="1080" w:header="720" w:footer="720" w:gutter="0"/>
      <w:pgNumType w:start="58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EBF" w:rsidRDefault="00BF4EBF" w:rsidP="00C81DB8">
      <w:pPr>
        <w:spacing w:after="0" w:line="240" w:lineRule="auto"/>
      </w:pPr>
      <w:r>
        <w:separator/>
      </w:r>
    </w:p>
  </w:endnote>
  <w:endnote w:type="continuationSeparator" w:id="0">
    <w:p w:rsidR="00BF4EBF" w:rsidRDefault="00BF4EB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EBF" w:rsidRDefault="00BF4EBF" w:rsidP="00C81DB8">
      <w:pPr>
        <w:spacing w:after="0" w:line="240" w:lineRule="auto"/>
      </w:pPr>
      <w:r>
        <w:separator/>
      </w:r>
    </w:p>
  </w:footnote>
  <w:footnote w:type="continuationSeparator" w:id="0">
    <w:p w:rsidR="00BF4EBF" w:rsidRDefault="00BF4EB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:rsidR="00C81DB8" w:rsidRDefault="001068E8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360C5B">
          <w:rPr>
            <w:noProof/>
          </w:rPr>
          <w:t>62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B5592"/>
    <w:rsid w:val="000C2AAC"/>
    <w:rsid w:val="000C466B"/>
    <w:rsid w:val="000C58BA"/>
    <w:rsid w:val="000F1309"/>
    <w:rsid w:val="001035AD"/>
    <w:rsid w:val="001068E8"/>
    <w:rsid w:val="00110F0C"/>
    <w:rsid w:val="00112530"/>
    <w:rsid w:val="00132E1B"/>
    <w:rsid w:val="00140EFA"/>
    <w:rsid w:val="001571CE"/>
    <w:rsid w:val="00164004"/>
    <w:rsid w:val="0017533B"/>
    <w:rsid w:val="0018441F"/>
    <w:rsid w:val="0019582A"/>
    <w:rsid w:val="001B1C8D"/>
    <w:rsid w:val="001E05C0"/>
    <w:rsid w:val="001F474A"/>
    <w:rsid w:val="00201E94"/>
    <w:rsid w:val="00210AAF"/>
    <w:rsid w:val="00216FA4"/>
    <w:rsid w:val="002440E7"/>
    <w:rsid w:val="00261D40"/>
    <w:rsid w:val="00263F10"/>
    <w:rsid w:val="00290086"/>
    <w:rsid w:val="00291120"/>
    <w:rsid w:val="002950B5"/>
    <w:rsid w:val="002B2D62"/>
    <w:rsid w:val="002B3B12"/>
    <w:rsid w:val="002B4D3D"/>
    <w:rsid w:val="002C3E03"/>
    <w:rsid w:val="002F3D66"/>
    <w:rsid w:val="00313D38"/>
    <w:rsid w:val="003240F6"/>
    <w:rsid w:val="00352D56"/>
    <w:rsid w:val="00353030"/>
    <w:rsid w:val="00357299"/>
    <w:rsid w:val="00360C5B"/>
    <w:rsid w:val="003800F8"/>
    <w:rsid w:val="003875B9"/>
    <w:rsid w:val="00394708"/>
    <w:rsid w:val="003C25A4"/>
    <w:rsid w:val="003F489A"/>
    <w:rsid w:val="003F4A0D"/>
    <w:rsid w:val="00422EAB"/>
    <w:rsid w:val="004331BD"/>
    <w:rsid w:val="00444BFB"/>
    <w:rsid w:val="00452B6B"/>
    <w:rsid w:val="004B11E6"/>
    <w:rsid w:val="004B1872"/>
    <w:rsid w:val="004C0C85"/>
    <w:rsid w:val="004C3BDE"/>
    <w:rsid w:val="004E30D6"/>
    <w:rsid w:val="004E5749"/>
    <w:rsid w:val="004E651F"/>
    <w:rsid w:val="0050561E"/>
    <w:rsid w:val="005223AF"/>
    <w:rsid w:val="0052400D"/>
    <w:rsid w:val="00541A32"/>
    <w:rsid w:val="00567DE7"/>
    <w:rsid w:val="0057435F"/>
    <w:rsid w:val="00575FAF"/>
    <w:rsid w:val="00593E8D"/>
    <w:rsid w:val="005C6B68"/>
    <w:rsid w:val="005D4C4C"/>
    <w:rsid w:val="00600A25"/>
    <w:rsid w:val="00632727"/>
    <w:rsid w:val="00632CB2"/>
    <w:rsid w:val="00637ADB"/>
    <w:rsid w:val="006437C0"/>
    <w:rsid w:val="0064558D"/>
    <w:rsid w:val="0065175D"/>
    <w:rsid w:val="00663D34"/>
    <w:rsid w:val="00686AAA"/>
    <w:rsid w:val="00696469"/>
    <w:rsid w:val="006974B7"/>
    <w:rsid w:val="006B37B7"/>
    <w:rsid w:val="006C07C4"/>
    <w:rsid w:val="006C6C22"/>
    <w:rsid w:val="00707AED"/>
    <w:rsid w:val="00712638"/>
    <w:rsid w:val="007203DC"/>
    <w:rsid w:val="0075653E"/>
    <w:rsid w:val="00760D0B"/>
    <w:rsid w:val="00761FD0"/>
    <w:rsid w:val="00771FD1"/>
    <w:rsid w:val="00781575"/>
    <w:rsid w:val="007851BE"/>
    <w:rsid w:val="00790214"/>
    <w:rsid w:val="00793306"/>
    <w:rsid w:val="007E12D4"/>
    <w:rsid w:val="007E1E74"/>
    <w:rsid w:val="00811134"/>
    <w:rsid w:val="00830731"/>
    <w:rsid w:val="00843C74"/>
    <w:rsid w:val="00844213"/>
    <w:rsid w:val="0085230C"/>
    <w:rsid w:val="00862FC5"/>
    <w:rsid w:val="0087182F"/>
    <w:rsid w:val="0087509D"/>
    <w:rsid w:val="008A3CB7"/>
    <w:rsid w:val="008B1C1F"/>
    <w:rsid w:val="008B3521"/>
    <w:rsid w:val="008D7B9E"/>
    <w:rsid w:val="008E2900"/>
    <w:rsid w:val="00914267"/>
    <w:rsid w:val="00934C64"/>
    <w:rsid w:val="00941DF8"/>
    <w:rsid w:val="00955C76"/>
    <w:rsid w:val="00982CD7"/>
    <w:rsid w:val="00983E7C"/>
    <w:rsid w:val="0098687F"/>
    <w:rsid w:val="00995D16"/>
    <w:rsid w:val="009A11E7"/>
    <w:rsid w:val="009A1805"/>
    <w:rsid w:val="009A3786"/>
    <w:rsid w:val="009B06C0"/>
    <w:rsid w:val="009B68CC"/>
    <w:rsid w:val="009B7715"/>
    <w:rsid w:val="009C4C11"/>
    <w:rsid w:val="00A05B9B"/>
    <w:rsid w:val="00A10CDA"/>
    <w:rsid w:val="00A13B6C"/>
    <w:rsid w:val="00A3298B"/>
    <w:rsid w:val="00A47E94"/>
    <w:rsid w:val="00AA7734"/>
    <w:rsid w:val="00AC4ACB"/>
    <w:rsid w:val="00AE6A9D"/>
    <w:rsid w:val="00AE6E93"/>
    <w:rsid w:val="00AF4A06"/>
    <w:rsid w:val="00B23DA2"/>
    <w:rsid w:val="00B509FC"/>
    <w:rsid w:val="00B95782"/>
    <w:rsid w:val="00BC4093"/>
    <w:rsid w:val="00BC5DA7"/>
    <w:rsid w:val="00BF4EBF"/>
    <w:rsid w:val="00BF6CA4"/>
    <w:rsid w:val="00C1539D"/>
    <w:rsid w:val="00C21238"/>
    <w:rsid w:val="00C24EF2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CF3B4D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61B3B"/>
    <w:rsid w:val="00D926A4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B6A3B"/>
    <w:rsid w:val="00EC08A9"/>
    <w:rsid w:val="00EF0DAF"/>
    <w:rsid w:val="00F009C2"/>
    <w:rsid w:val="00F028A3"/>
    <w:rsid w:val="00F064C0"/>
    <w:rsid w:val="00F448E1"/>
    <w:rsid w:val="00F472B2"/>
    <w:rsid w:val="00F5490C"/>
    <w:rsid w:val="00F62F55"/>
    <w:rsid w:val="00F758EF"/>
    <w:rsid w:val="00F8122B"/>
    <w:rsid w:val="00FE45C1"/>
    <w:rsid w:val="00FE5795"/>
    <w:rsid w:val="00FF343D"/>
    <w:rsid w:val="00FF4B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D98B3-7CA5-4B0C-A4E8-1E4EC136F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31</TotalTime>
  <Pages>6</Pages>
  <Words>1005</Words>
  <Characters>5734</Characters>
  <Application>Microsoft Office Word</Application>
  <DocSecurity>0</DocSecurity>
  <Lines>47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40</cp:revision>
  <cp:lastPrinted>2016-03-16T07:26:00Z</cp:lastPrinted>
  <dcterms:created xsi:type="dcterms:W3CDTF">2016-03-15T12:45:00Z</dcterms:created>
  <dcterms:modified xsi:type="dcterms:W3CDTF">2016-03-19T03:08:00Z</dcterms:modified>
</cp:coreProperties>
</file>