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E8D" w:rsidRPr="00B4720E" w:rsidRDefault="00D239AD" w:rsidP="00D239A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B4720E">
        <w:rPr>
          <w:rFonts w:ascii="TH SarabunPSK" w:hAnsi="TH SarabunPSK" w:cs="TH SarabunPSK"/>
          <w:b/>
          <w:bCs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:rsidR="00D239AD" w:rsidRPr="00B4720E" w:rsidRDefault="00D239AD" w:rsidP="00D239AD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B4720E">
        <w:rPr>
          <w:rFonts w:ascii="TH SarabunPSK" w:hAnsi="TH SarabunPSK" w:cs="TH SarabunPSK"/>
          <w:sz w:val="32"/>
          <w:szCs w:val="32"/>
          <w:cs/>
          <w:lang w:bidi="th-TH"/>
        </w:rPr>
        <w:t>หน่วยงาน</w:t>
      </w:r>
      <w:r w:rsidR="002B2D62" w:rsidRPr="00B4720E">
        <w:rPr>
          <w:rFonts w:ascii="TH SarabunPSK" w:hAnsi="TH SarabunPSK" w:cs="TH SarabunPSK"/>
          <w:sz w:val="32"/>
          <w:szCs w:val="32"/>
          <w:cs/>
          <w:lang w:bidi="th-TH"/>
        </w:rPr>
        <w:t>ที่รับผิดชอบ</w:t>
      </w:r>
      <w:r w:rsidR="00C70D3C" w:rsidRPr="00B4720E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B4720E">
        <w:rPr>
          <w:rFonts w:ascii="TH SarabunPSK" w:hAnsi="TH SarabunPSK" w:cs="TH SarabunPSK"/>
          <w:sz w:val="32"/>
          <w:szCs w:val="32"/>
          <w:lang w:bidi="th-TH"/>
        </w:rPr>
        <w:t>:</w:t>
      </w:r>
      <w:r w:rsidR="00C70D3C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ศูนย์พัฒนาฝีมือแรงงาน</w:t>
      </w:r>
      <w:r w:rsidR="004E50E1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จังหวัดสระแก้ว  </w:t>
      </w:r>
      <w:r w:rsidR="00C70D3C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กรมพัฒนาฝีมือแรงงาน</w:t>
      </w:r>
    </w:p>
    <w:p w:rsidR="00D239AD" w:rsidRPr="00B4720E" w:rsidRDefault="00C3045F" w:rsidP="00D239AD">
      <w:pPr>
        <w:spacing w:after="0" w:line="240" w:lineRule="auto"/>
        <w:rPr>
          <w:rFonts w:ascii="TH SarabunPSK" w:hAnsi="TH SarabunPSK" w:cs="TH SarabunPSK"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sz w:val="32"/>
          <w:szCs w:val="32"/>
          <w:cs/>
          <w:lang w:bidi="th-TH"/>
        </w:rPr>
        <w:t>กระทรวง</w:t>
      </w:r>
      <w:r w:rsidRPr="00B4720E">
        <w:rPr>
          <w:rFonts w:ascii="TH SarabunPSK" w:hAnsi="TH SarabunPSK" w:cs="TH SarabunPSK"/>
          <w:sz w:val="32"/>
          <w:szCs w:val="32"/>
          <w:lang w:bidi="th-TH"/>
        </w:rPr>
        <w:t>:</w:t>
      </w:r>
      <w:r w:rsidR="00C81DB8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B4720E" w:rsidRDefault="00BF026B" w:rsidP="00D239AD">
      <w:pPr>
        <w:spacing w:after="0" w:line="240" w:lineRule="auto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B4720E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1D14D318" wp14:editId="42F3069A">
                <wp:simplePos x="0" y="0"/>
                <wp:positionH relativeFrom="column">
                  <wp:posOffset>1270</wp:posOffset>
                </wp:positionH>
                <wp:positionV relativeFrom="paragraph">
                  <wp:posOffset>85089</wp:posOffset>
                </wp:positionV>
                <wp:extent cx="6444615" cy="0"/>
                <wp:effectExtent l="0" t="0" r="133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4461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" strokecolor="black [3200]" strokeweight="1pt">
                <v:stroke joinstyle="miter"/>
                <o:lock v:ext="edit" shapetype="f"/>
              </v:line>
            </w:pict>
          </mc:Fallback>
        </mc:AlternateContent>
      </w:r>
    </w:p>
    <w:p w:rsidR="002B2D62" w:rsidRPr="00B4720E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B4720E"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  <w:t>:</w:t>
      </w:r>
      <w:r w:rsidR="00C81DB8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:rsidR="00132E1B" w:rsidRPr="00B4720E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70D3C"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 </w:t>
      </w:r>
      <w:r w:rsidR="00C70D3C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ศูนย์พัฒนาฝีมือแรงงาน</w:t>
      </w:r>
      <w:r w:rsidR="004E50E1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</w:p>
    <w:p w:rsidR="00132E1B" w:rsidRPr="00B4720E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86463C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</w:t>
      </w:r>
      <w:r w:rsidR="00C81DB8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B4720E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อนุญาต</w:t>
      </w:r>
      <w:r w:rsidR="00C81DB8" w:rsidRPr="00B4720E">
        <w:rPr>
          <w:rFonts w:ascii="TH SarabunPSK" w:hAnsi="TH SarabunPSK" w:cs="TH SarabunPSK"/>
          <w:noProof/>
          <w:sz w:val="32"/>
          <w:szCs w:val="32"/>
        </w:rPr>
        <w:t>/</w:t>
      </w:r>
      <w:r w:rsidR="00C81DB8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ออกใบอนุญาต</w:t>
      </w:r>
      <w:r w:rsidR="00C81DB8" w:rsidRPr="00B4720E">
        <w:rPr>
          <w:rFonts w:ascii="TH SarabunPSK" w:hAnsi="TH SarabunPSK" w:cs="TH SarabunPSK"/>
          <w:noProof/>
          <w:sz w:val="32"/>
          <w:szCs w:val="32"/>
        </w:rPr>
        <w:t>/</w:t>
      </w:r>
      <w:r w:rsidR="00C81DB8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รับรอง</w:t>
      </w:r>
      <w:r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B4720E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B4720E">
        <w:rPr>
          <w:rFonts w:ascii="TH SarabunPSK" w:hAnsi="TH SarabunPSK" w:cs="TH SarabunPSK"/>
          <w:b/>
          <w:bCs/>
          <w:sz w:val="32"/>
          <w:szCs w:val="32"/>
          <w:lang w:bidi="th-TH"/>
        </w:rPr>
        <w:t>:</w:t>
      </w:r>
      <w:r w:rsidR="004E50E1" w:rsidRPr="00B4720E">
        <w:rPr>
          <w:rFonts w:ascii="TH SarabunPSK" w:hAnsi="TH SarabunPSK" w:cs="TH SarabunPSK"/>
          <w:b/>
          <w:bCs/>
          <w:sz w:val="32"/>
          <w:szCs w:val="32"/>
          <w:lang w:bidi="th-TH"/>
        </w:rPr>
        <w:t xml:space="preserve">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B4720E" w:rsidTr="008C1396">
        <w:tc>
          <w:tcPr>
            <w:tcW w:w="675" w:type="dxa"/>
          </w:tcPr>
          <w:p w:rsidR="00394708" w:rsidRPr="00B4720E" w:rsidRDefault="00394708" w:rsidP="008C139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B472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Default="00394708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. 2545</w:t>
            </w:r>
          </w:p>
          <w:p w:rsidR="00CE1FA1" w:rsidRPr="00B4720E" w:rsidRDefault="00CE1FA1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3F4A0D" w:rsidRPr="00B4720E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บริการทั่วไป</w:t>
      </w:r>
      <w:r w:rsidR="00C81DB8"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B4720E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B4720E">
        <w:rPr>
          <w:rFonts w:ascii="TH SarabunPSK" w:hAnsi="TH SarabunPSK" w:cs="TH SarabunPSK"/>
          <w:b/>
          <w:bCs/>
          <w:sz w:val="32"/>
          <w:szCs w:val="32"/>
          <w:lang w:bidi="th-TH"/>
        </w:rPr>
        <w:t xml:space="preserve">: </w:t>
      </w:r>
      <w:r w:rsidR="00C70D3C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</w:t>
      </w:r>
      <w:r w:rsidR="004E50E1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</w:p>
    <w:p w:rsidR="00C77AEA" w:rsidRPr="00B4720E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พ</w:t>
      </w:r>
      <w:r w:rsidR="00C81DB8" w:rsidRPr="00B4720E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ร</w:t>
      </w:r>
      <w:r w:rsidR="00C81DB8" w:rsidRPr="00B4720E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บ</w:t>
      </w:r>
      <w:r w:rsidR="00C81DB8" w:rsidRPr="00B4720E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B4720E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ศ</w:t>
      </w:r>
      <w:r w:rsidR="00C81DB8" w:rsidRPr="00B4720E">
        <w:rPr>
          <w:rFonts w:ascii="TH SarabunPSK" w:hAnsi="TH SarabunPSK" w:cs="TH SarabunPSK"/>
          <w:noProof/>
          <w:sz w:val="32"/>
          <w:szCs w:val="32"/>
        </w:rPr>
        <w:t xml:space="preserve">. 2545 </w:t>
      </w:r>
      <w:r w:rsidR="00C81DB8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และที่แก้ไขเพิ่มเติม</w:t>
      </w:r>
    </w:p>
    <w:p w:rsidR="003F4A0D" w:rsidRDefault="00C77AEA" w:rsidP="003F4A0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B4720E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B4720E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C81DB8" w:rsidRPr="00B4720E">
        <w:rPr>
          <w:rFonts w:ascii="TH SarabunPSK" w:hAnsi="TH SarabunPSK" w:cs="TH SarabunPSK"/>
          <w:noProof/>
          <w:sz w:val="32"/>
          <w:szCs w:val="32"/>
        </w:rPr>
        <w:t>55</w:t>
      </w:r>
      <w:r w:rsidR="0086463C" w:rsidRPr="00B4720E">
        <w:rPr>
          <w:rFonts w:ascii="TH SarabunPSK" w:hAnsi="TH SarabunPSK" w:cs="TH SarabunPSK"/>
          <w:noProof/>
          <w:sz w:val="32"/>
          <w:szCs w:val="32"/>
        </w:rPr>
        <w:t xml:space="preserve">  </w:t>
      </w:r>
      <w:r w:rsidR="00C81DB8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</w:t>
      </w:r>
    </w:p>
    <w:p w:rsidR="00CE1FA1" w:rsidRPr="00B4720E" w:rsidRDefault="00CE1FA1" w:rsidP="003F4A0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  <w:cs/>
          <w:lang w:bidi="th-TH"/>
        </w:rPr>
      </w:pPr>
    </w:p>
    <w:p w:rsidR="00075E4A" w:rsidRPr="00B4720E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B4720E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70D3C" w:rsidRPr="00B4720E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 </w:t>
      </w:r>
      <w:r w:rsidR="00C81DB8" w:rsidRPr="00B4720E">
        <w:rPr>
          <w:rFonts w:ascii="TH SarabunPSK" w:hAnsi="TH SarabunPSK" w:cs="TH SarabunPSK"/>
          <w:noProof/>
          <w:sz w:val="32"/>
          <w:szCs w:val="32"/>
        </w:rPr>
        <w:t>0</w:t>
      </w:r>
      <w:r w:rsidR="00C81DB8" w:rsidRPr="00B4720E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075E4A" w:rsidRPr="00B4720E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B4720E">
        <w:rPr>
          <w:rFonts w:ascii="TH SarabunPSK" w:hAnsi="TH SarabunPSK" w:cs="TH SarabunPSK"/>
          <w:noProof/>
          <w:sz w:val="32"/>
          <w:szCs w:val="32"/>
        </w:rPr>
        <w:t>0</w:t>
      </w:r>
      <w:r w:rsidR="00C81DB8" w:rsidRPr="00B4720E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075E4A" w:rsidRPr="00B4720E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B4720E">
        <w:rPr>
          <w:rFonts w:ascii="TH SarabunPSK" w:hAnsi="TH SarabunPSK" w:cs="TH SarabunPSK"/>
          <w:noProof/>
          <w:sz w:val="32"/>
          <w:szCs w:val="32"/>
        </w:rPr>
        <w:t>0</w:t>
      </w:r>
      <w:r w:rsidR="00C81DB8" w:rsidRPr="00B4720E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760D0B" w:rsidRPr="00B4720E" w:rsidRDefault="00760D0B" w:rsidP="004E50E1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B4720E">
        <w:rPr>
          <w:rFonts w:ascii="TH SarabunPSK" w:hAnsi="TH SarabunPSK" w:cs="TH SarabunPSK"/>
          <w:noProof/>
          <w:sz w:val="32"/>
          <w:szCs w:val="32"/>
        </w:rPr>
        <w:t>[</w:t>
      </w:r>
      <w:r w:rsidR="00094F82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B4720E">
        <w:rPr>
          <w:rFonts w:ascii="TH SarabunPSK" w:hAnsi="TH SarabunPSK" w:cs="TH SarabunPSK"/>
          <w:noProof/>
          <w:sz w:val="32"/>
          <w:szCs w:val="32"/>
        </w:rPr>
        <w:t xml:space="preserve">] </w:t>
      </w:r>
      <w:r w:rsidR="00094F82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:rsidR="00C77AEA" w:rsidRPr="00B4720E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6463C" w:rsidRPr="00B4720E" w:rsidTr="009B7715">
        <w:tc>
          <w:tcPr>
            <w:tcW w:w="675" w:type="dxa"/>
          </w:tcPr>
          <w:p w:rsidR="0086463C" w:rsidRPr="00B4720E" w:rsidRDefault="0086463C" w:rsidP="00DB463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B472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B5F68" w:rsidRPr="00B4720E" w:rsidRDefault="0086463C" w:rsidP="008B5F68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8B5F68"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ศูนย์พัฒนาฝีมือแรงงานจังหวัดสระแก้ว  230 ม.11 ต.วัฒนานคร อ.วัฒนานคร จ.สระแก้ว </w:t>
            </w:r>
          </w:p>
          <w:p w:rsidR="008B5F68" w:rsidRPr="00B4720E" w:rsidRDefault="008B5F68" w:rsidP="008B5F68">
            <w:pP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โทรศัพท์ 0 3726 1627 โทรสาร 0 3726 1628</w:t>
            </w:r>
          </w:p>
          <w:p w:rsidR="008B5F68" w:rsidRPr="00B4720E" w:rsidRDefault="008B5F68" w:rsidP="008B5F68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B4720E">
              <w:rPr>
                <w:rFonts w:ascii="TH SarabunPSK" w:hAnsi="TH SarabunPSK" w:cs="TH SarabunPSK"/>
                <w:sz w:val="32"/>
                <w:szCs w:val="32"/>
              </w:rPr>
              <w:t>http://www.dsd.go.th/sakaeo</w:t>
            </w:r>
          </w:p>
          <w:p w:rsidR="008B5F68" w:rsidRPr="00B4720E" w:rsidRDefault="008B5F68" w:rsidP="008B5F68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  <w:t xml:space="preserve">           http://www.facebook.com/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ศูนย์พัฒนาฝีมือแรงงานจังหวัดสระแก้ว </w:t>
            </w:r>
          </w:p>
          <w:p w:rsidR="0086463C" w:rsidRPr="00B4720E" w:rsidRDefault="0086463C" w:rsidP="00DB4635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 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86463C" w:rsidRPr="00B4720E" w:rsidRDefault="0086463C" w:rsidP="00DB4635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08:30 - 16:30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86463C" w:rsidRPr="00B4720E" w:rsidTr="009B7715">
        <w:tc>
          <w:tcPr>
            <w:tcW w:w="675" w:type="dxa"/>
          </w:tcPr>
          <w:p w:rsidR="0086463C" w:rsidRPr="00B4720E" w:rsidRDefault="0086463C" w:rsidP="00DB463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B472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6463C" w:rsidRPr="00B4720E" w:rsidRDefault="0086463C" w:rsidP="00DB4635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สถานที่ให้บริการ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</w:t>
            </w:r>
          </w:p>
          <w:p w:rsidR="0086463C" w:rsidRPr="00B4720E" w:rsidRDefault="0086463C" w:rsidP="00DB4635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ชั้น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7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 ถนนมิตรไมตรี  เขตดินแดง  กรุงเทพฯ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</w:p>
          <w:p w:rsidR="0086463C" w:rsidRPr="00B4720E" w:rsidRDefault="0086463C" w:rsidP="00DB4635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  <w:t xml:space="preserve">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0 2245 1822 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  <w:t xml:space="preserve"> 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โทรสาร 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0 2643 4987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B472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86463C" w:rsidRPr="00B4720E" w:rsidRDefault="0086463C" w:rsidP="00DB463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08:30 - 16:30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  <w:p w:rsidR="0086463C" w:rsidRPr="00B4720E" w:rsidRDefault="0086463C" w:rsidP="00DB463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โทรศัพท์สามารถค้นหาได้ทางเว็บไซต์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http://www.dsd.go.th)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CE1FA1" w:rsidRDefault="00CE1FA1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CE1FA1" w:rsidRDefault="00CE1FA1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CE1FA1" w:rsidRPr="00B4720E" w:rsidRDefault="00CE1FA1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B4720E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86463C" w:rsidRPr="00B4720E" w:rsidRDefault="00575FAF" w:rsidP="0086463C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16"/>
          <w:szCs w:val="16"/>
          <w:lang w:bidi="th-TH"/>
        </w:rPr>
      </w:pP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ผู้มีความประสงค์ยื่นแบบคำรับรองมาตรฐานฝีมือแรงงาน </w:t>
      </w:r>
      <w:r w:rsidRPr="00B4720E">
        <w:rPr>
          <w:rFonts w:ascii="TH SarabunPSK" w:hAnsi="TH SarabunPSK" w:cs="TH SarabunPSK"/>
          <w:noProof/>
          <w:sz w:val="32"/>
          <w:szCs w:val="32"/>
        </w:rPr>
        <w:t>(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แบบรมฐ</w:t>
      </w:r>
      <w:r w:rsidRPr="00B4720E">
        <w:rPr>
          <w:rFonts w:ascii="TH SarabunPSK" w:hAnsi="TH SarabunPSK" w:cs="TH SarabunPSK"/>
          <w:noProof/>
          <w:sz w:val="32"/>
          <w:szCs w:val="32"/>
        </w:rPr>
        <w:t xml:space="preserve">. 1) 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พร้อมเอกสารแนบคำขอยื่นโดยมีการประสานการจัดทำร่วมกันกับหน่วยงานของกรมและยื่นเอกสารการจัดทำรายละเอียด </w:t>
      </w:r>
      <w:r w:rsidRPr="00B4720E">
        <w:rPr>
          <w:rFonts w:ascii="TH SarabunPSK" w:hAnsi="TH SarabunPSK" w:cs="TH SarabunPSK"/>
          <w:noProof/>
          <w:sz w:val="32"/>
          <w:szCs w:val="32"/>
        </w:rPr>
        <w:t>(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แบบรมฐ</w:t>
      </w:r>
      <w:r w:rsidRPr="00B4720E">
        <w:rPr>
          <w:rFonts w:ascii="TH SarabunPSK" w:hAnsi="TH SarabunPSK" w:cs="TH SarabunPSK"/>
          <w:noProof/>
          <w:sz w:val="32"/>
          <w:szCs w:val="32"/>
        </w:rPr>
        <w:t xml:space="preserve">.2) 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ซึ่งหากคณะกรรมการส่งเสริมการพัฒนาฝีมือแรงงานให้การรับรองมาตรฐานดังกล่าวแล้ว</w:t>
      </w:r>
      <w:r w:rsidR="0086463C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  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นายทะเบียนจะลงนามในหนังสือรับรองมาตรฐานฝีมือแรงงาน </w:t>
      </w:r>
      <w:r w:rsidRPr="00B4720E">
        <w:rPr>
          <w:rFonts w:ascii="TH SarabunPSK" w:hAnsi="TH SarabunPSK" w:cs="TH SarabunPSK"/>
          <w:noProof/>
          <w:sz w:val="32"/>
          <w:szCs w:val="32"/>
        </w:rPr>
        <w:t>(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แบบรมฐ</w:t>
      </w:r>
      <w:r w:rsidRPr="00B4720E">
        <w:rPr>
          <w:rFonts w:ascii="TH SarabunPSK" w:hAnsi="TH SarabunPSK" w:cs="TH SarabunPSK"/>
          <w:noProof/>
          <w:sz w:val="32"/>
          <w:szCs w:val="32"/>
        </w:rPr>
        <w:t xml:space="preserve">. 3) 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ซึ่งสถานประกอบกิจการสามารถนำมาตรฐานฝีมือแรงงานไปใช้ทดสอบกับลูกจ้างของตนเพื่อวัดทักษะฝีมือความรู้และความสามารถและออกหนังสือรับรองการผ่านการทดสอบได้ </w:t>
      </w:r>
      <w:r w:rsidRPr="00B4720E">
        <w:rPr>
          <w:rFonts w:ascii="TH SarabunPSK" w:hAnsi="TH SarabunPSK" w:cs="TH SarabunPSK"/>
          <w:noProof/>
          <w:sz w:val="32"/>
          <w:szCs w:val="32"/>
        </w:rPr>
        <w:t>(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แบบรมฐ</w:t>
      </w:r>
      <w:r w:rsidRPr="00B4720E">
        <w:rPr>
          <w:rFonts w:ascii="TH SarabunPSK" w:hAnsi="TH SarabunPSK" w:cs="TH SarabunPSK"/>
          <w:noProof/>
          <w:sz w:val="32"/>
          <w:szCs w:val="32"/>
        </w:rPr>
        <w:t xml:space="preserve">.4) 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โดยให้รายงานผลการทดสอบมาตรฐานฝีมือแรงงาน </w:t>
      </w:r>
      <w:r w:rsidRPr="00B4720E">
        <w:rPr>
          <w:rFonts w:ascii="TH SarabunPSK" w:hAnsi="TH SarabunPSK" w:cs="TH SarabunPSK"/>
          <w:noProof/>
          <w:sz w:val="32"/>
          <w:szCs w:val="32"/>
        </w:rPr>
        <w:t>(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แบบรมฐ</w:t>
      </w:r>
      <w:r w:rsidRPr="00B4720E">
        <w:rPr>
          <w:rFonts w:ascii="TH SarabunPSK" w:hAnsi="TH SarabunPSK" w:cs="TH SarabunPSK"/>
          <w:noProof/>
          <w:sz w:val="32"/>
          <w:szCs w:val="32"/>
        </w:rPr>
        <w:t xml:space="preserve">.5) 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และหากใช้มาตรฐานฝีมือแรงงานไประยะหนึ่งแล้วมีการปรับเปลี่ยนเทคโนโลยีหรือขั้นตอนการปฏิบัติงานสามารถดำเนินการปรับปรุงได้</w:t>
      </w:r>
      <w:r w:rsidRPr="00B4720E">
        <w:rPr>
          <w:rFonts w:ascii="TH SarabunPSK" w:hAnsi="TH SarabunPSK" w:cs="TH SarabunPSK"/>
          <w:noProof/>
          <w:sz w:val="32"/>
          <w:szCs w:val="32"/>
        </w:rPr>
        <w:t>(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แบบรมฐ</w:t>
      </w:r>
      <w:r w:rsidRPr="00B4720E">
        <w:rPr>
          <w:rFonts w:ascii="TH SarabunPSK" w:hAnsi="TH SarabunPSK" w:cs="TH SarabunPSK"/>
          <w:noProof/>
          <w:sz w:val="32"/>
          <w:szCs w:val="32"/>
        </w:rPr>
        <w:t>.6)</w:t>
      </w:r>
      <w:r w:rsidR="0086463C" w:rsidRPr="00B4720E">
        <w:rPr>
          <w:rFonts w:ascii="TH SarabunPSK" w:hAnsi="TH SarabunPSK" w:cs="TH SarabunPSK"/>
          <w:noProof/>
          <w:sz w:val="32"/>
          <w:szCs w:val="32"/>
        </w:rPr>
        <w:t xml:space="preserve"> </w:t>
      </w:r>
      <w:r w:rsidRPr="00B4720E">
        <w:rPr>
          <w:rFonts w:ascii="TH SarabunPSK" w:hAnsi="TH SarabunPSK" w:cs="TH SarabunPSK"/>
          <w:noProof/>
          <w:sz w:val="32"/>
          <w:szCs w:val="32"/>
        </w:rPr>
        <w:t xml:space="preserve"> 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รายละเอียดตามเอกสารแนบ</w:t>
      </w:r>
      <w:r w:rsidRPr="00B4720E">
        <w:rPr>
          <w:rFonts w:ascii="TH SarabunPSK" w:hAnsi="TH SarabunPSK" w:cs="TH SarabunPSK"/>
          <w:noProof/>
          <w:sz w:val="32"/>
          <w:szCs w:val="32"/>
        </w:rPr>
        <w:br/>
      </w:r>
    </w:p>
    <w:p w:rsidR="0086463C" w:rsidRPr="00B4720E" w:rsidRDefault="00575FAF" w:rsidP="0086463C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16"/>
          <w:szCs w:val="16"/>
        </w:rPr>
      </w:pP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หมายเหตุ</w:t>
      </w:r>
      <w:r w:rsidRPr="00B4720E">
        <w:rPr>
          <w:rFonts w:ascii="TH SarabunPSK" w:hAnsi="TH SarabunPSK" w:cs="TH SarabunPSK"/>
          <w:noProof/>
          <w:sz w:val="32"/>
          <w:szCs w:val="32"/>
        </w:rPr>
        <w:br/>
      </w:r>
      <w:r w:rsidRPr="00B4720E">
        <w:rPr>
          <w:rFonts w:ascii="TH SarabunPSK" w:hAnsi="TH SarabunPSK" w:cs="TH SarabunPSK"/>
          <w:noProof/>
          <w:sz w:val="16"/>
          <w:szCs w:val="16"/>
        </w:rPr>
        <w:br/>
      </w:r>
      <w:r w:rsidRPr="00B4720E">
        <w:rPr>
          <w:rFonts w:ascii="TH SarabunPSK" w:hAnsi="TH SarabunPSK" w:cs="TH SarabunPSK"/>
          <w:noProof/>
          <w:sz w:val="32"/>
          <w:szCs w:val="32"/>
        </w:rPr>
        <w:t>**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B4720E">
        <w:rPr>
          <w:rFonts w:ascii="TH SarabunPSK" w:hAnsi="TH SarabunPSK" w:cs="TH SarabunPSK"/>
          <w:noProof/>
          <w:sz w:val="32"/>
          <w:szCs w:val="32"/>
        </w:rPr>
        <w:t>/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B4720E">
        <w:rPr>
          <w:rFonts w:ascii="TH SarabunPSK" w:hAnsi="TH SarabunPSK" w:cs="TH SarabunPSK"/>
          <w:noProof/>
          <w:sz w:val="32"/>
          <w:szCs w:val="32"/>
        </w:rPr>
        <w:t>/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B4720E">
        <w:rPr>
          <w:rFonts w:ascii="TH SarabunPSK" w:hAnsi="TH SarabunPSK" w:cs="TH SarabunPSK"/>
          <w:noProof/>
          <w:sz w:val="32"/>
          <w:szCs w:val="32"/>
        </w:rPr>
        <w:t>/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B4720E">
        <w:rPr>
          <w:rFonts w:ascii="TH SarabunPSK" w:hAnsi="TH SarabunPSK" w:cs="TH SarabunPSK"/>
          <w:noProof/>
          <w:sz w:val="32"/>
          <w:szCs w:val="32"/>
        </w:rPr>
        <w:t>/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B4720E">
        <w:rPr>
          <w:rFonts w:ascii="TH SarabunPSK" w:hAnsi="TH SarabunPSK" w:cs="TH SarabunPSK"/>
          <w:noProof/>
          <w:sz w:val="32"/>
          <w:szCs w:val="32"/>
        </w:rPr>
        <w:br/>
      </w:r>
    </w:p>
    <w:p w:rsidR="0086463C" w:rsidRPr="00B4720E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16"/>
          <w:szCs w:val="16"/>
          <w:lang w:bidi="th-TH"/>
        </w:rPr>
      </w:pPr>
      <w:r w:rsidRPr="00B4720E">
        <w:rPr>
          <w:rFonts w:ascii="TH SarabunPSK" w:hAnsi="TH SarabunPSK" w:cs="TH SarabunPSK"/>
          <w:noProof/>
          <w:sz w:val="32"/>
          <w:szCs w:val="32"/>
        </w:rPr>
        <w:t>**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พนัก</w:t>
      </w:r>
      <w:r w:rsidR="0086463C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งาน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B4720E">
        <w:rPr>
          <w:rFonts w:ascii="TH SarabunPSK" w:hAnsi="TH SarabunPSK" w:cs="TH SarabunPSK"/>
          <w:noProof/>
          <w:sz w:val="32"/>
          <w:szCs w:val="32"/>
        </w:rPr>
        <w:br/>
      </w:r>
      <w:r w:rsidRPr="00B4720E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B4720E">
        <w:rPr>
          <w:rFonts w:ascii="TH SarabunPSK" w:hAnsi="TH SarabunPSK" w:cs="TH SarabunPSK"/>
          <w:noProof/>
          <w:sz w:val="32"/>
          <w:szCs w:val="32"/>
        </w:rPr>
        <w:br/>
      </w:r>
      <w:r w:rsidRPr="00B4720E">
        <w:rPr>
          <w:rFonts w:ascii="TH SarabunPSK" w:hAnsi="TH SarabunPSK" w:cs="TH SarabunPSK"/>
          <w:noProof/>
          <w:sz w:val="16"/>
          <w:szCs w:val="16"/>
        </w:rPr>
        <w:br/>
      </w:r>
      <w:r w:rsidRPr="00B4720E">
        <w:rPr>
          <w:rFonts w:ascii="TH SarabunPSK" w:hAnsi="TH SarabunPSK" w:cs="TH SarabunPSK"/>
          <w:noProof/>
          <w:sz w:val="32"/>
          <w:szCs w:val="32"/>
        </w:rPr>
        <w:t>**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B4720E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B4720E">
        <w:rPr>
          <w:rFonts w:ascii="TH SarabunPSK" w:hAnsi="TH SarabunPSK" w:cs="TH SarabunPSK"/>
          <w:noProof/>
          <w:sz w:val="32"/>
          <w:szCs w:val="32"/>
        </w:rPr>
        <w:br/>
      </w:r>
    </w:p>
    <w:p w:rsidR="0065175D" w:rsidRPr="00B4720E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B4720E" w:rsidTr="00313D38">
        <w:trPr>
          <w:tblHeader/>
        </w:trPr>
        <w:tc>
          <w:tcPr>
            <w:tcW w:w="675" w:type="dxa"/>
            <w:vAlign w:val="center"/>
          </w:tcPr>
          <w:p w:rsidR="00313D38" w:rsidRPr="00B4720E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B4720E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B4720E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B4720E" w:rsidRDefault="00313D38" w:rsidP="00600A2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B4720E" w:rsidRDefault="00313D38" w:rsidP="00600A2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B4720E" w:rsidRDefault="00313D38" w:rsidP="00AA7734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B4720E" w:rsidTr="0086463C">
        <w:tc>
          <w:tcPr>
            <w:tcW w:w="675" w:type="dxa"/>
          </w:tcPr>
          <w:p w:rsidR="00313D38" w:rsidRPr="00B4720E" w:rsidRDefault="00313D38" w:rsidP="0086463C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B472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B4720E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B4720E" w:rsidRDefault="00313D38" w:rsidP="00313D38">
            <w:pPr>
              <w:rPr>
                <w:rFonts w:ascii="TH SarabunPSK" w:hAnsi="TH SarabunPSK" w:cs="TH SarabunPSK"/>
              </w:rPr>
            </w:pPr>
          </w:p>
        </w:tc>
        <w:tc>
          <w:tcPr>
            <w:tcW w:w="2592" w:type="dxa"/>
          </w:tcPr>
          <w:p w:rsidR="00313D38" w:rsidRPr="00B4720E" w:rsidRDefault="00313D38" w:rsidP="009B5132">
            <w:pPr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ผู้มีความประสงค์ยื่นคำขอตามแบบรมฐ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.1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และเจ้าหน้าที่ตรวจสอบเอกสารแนบและรายละเอียดมาตรฐานฝีมือแรงงานจำนวน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16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รายการในแบบตามคำขอตามแบบรมฐ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.2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</w:p>
        </w:tc>
        <w:tc>
          <w:tcPr>
            <w:tcW w:w="1368" w:type="dxa"/>
          </w:tcPr>
          <w:p w:rsidR="00313D38" w:rsidRPr="00B4720E" w:rsidRDefault="00313D38" w:rsidP="0086463C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B4720E" w:rsidRDefault="0086463C" w:rsidP="0086463C">
            <w:pPr>
              <w:jc w:val="center"/>
              <w:rPr>
                <w:rFonts w:ascii="TH SarabunPSK" w:hAnsi="TH SarabunPSK" w:cs="TH SarabunPSK"/>
                <w:lang w:bidi="th-TH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4E50E1"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313D38" w:rsidRPr="00B4720E" w:rsidRDefault="00313D38" w:rsidP="0086463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313D38" w:rsidRPr="00B4720E" w:rsidTr="0086463C">
        <w:tc>
          <w:tcPr>
            <w:tcW w:w="675" w:type="dxa"/>
          </w:tcPr>
          <w:p w:rsidR="00313D38" w:rsidRPr="00B4720E" w:rsidRDefault="00313D38" w:rsidP="0086463C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="00811134" w:rsidRPr="00B472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B4720E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B4720E" w:rsidRDefault="00313D38" w:rsidP="00313D38">
            <w:pPr>
              <w:rPr>
                <w:rFonts w:ascii="TH SarabunPSK" w:hAnsi="TH SarabunPSK" w:cs="TH SarabunPSK"/>
              </w:rPr>
            </w:pPr>
          </w:p>
        </w:tc>
        <w:tc>
          <w:tcPr>
            <w:tcW w:w="2592" w:type="dxa"/>
          </w:tcPr>
          <w:p w:rsidR="00313D38" w:rsidRPr="00B4720E" w:rsidRDefault="00313D38" w:rsidP="0086463C">
            <w:pPr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เจ้าหน้าที่สำนักพัฒนามาตรฐานและทดสอบฝีมือแรงงานนัดประชุมคณะอนุกรรมการกำหนดมาตรฐานฝีมือแรงงาน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lastRenderedPageBreak/>
              <w:t xml:space="preserve">แห่งชาติในสาขาอาชีพที่เกี่ยวข้องกับการรับรองมาตรฐานฝีมือแรงงานตามมาตรา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26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ิจารณามาตรฐานฝีมือแรงงานของผู้ประกอบอาชีพโดยแจ้งให้ผู้ยื่นคำขอมาชี้แจงและเจ้าหน้าที่ของหน่วยงานของกรมพัฒนาฝีมือแรงงานที่รับคำขอมาร่วมชี้แจง</w:t>
            </w:r>
          </w:p>
          <w:p w:rsidR="009B5132" w:rsidRPr="00B4720E" w:rsidRDefault="009B5132" w:rsidP="0086463C">
            <w:pPr>
              <w:rPr>
                <w:rFonts w:ascii="TH SarabunPSK" w:hAnsi="TH SarabunPSK" w:cs="TH SarabunPSK"/>
              </w:rPr>
            </w:pPr>
          </w:p>
        </w:tc>
        <w:tc>
          <w:tcPr>
            <w:tcW w:w="1368" w:type="dxa"/>
          </w:tcPr>
          <w:p w:rsidR="00313D38" w:rsidRPr="00B4720E" w:rsidRDefault="00313D38" w:rsidP="0086463C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 xml:space="preserve">23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B4720E" w:rsidRDefault="00313D38" w:rsidP="0086463C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กรมพัฒนา</w:t>
            </w:r>
            <w:r w:rsidR="0086463C"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</w:p>
        </w:tc>
        <w:tc>
          <w:tcPr>
            <w:tcW w:w="1799" w:type="dxa"/>
          </w:tcPr>
          <w:p w:rsidR="00313D38" w:rsidRPr="00B4720E" w:rsidRDefault="00313D38" w:rsidP="0086463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313D38" w:rsidRPr="00B4720E" w:rsidTr="0086463C">
        <w:tc>
          <w:tcPr>
            <w:tcW w:w="675" w:type="dxa"/>
          </w:tcPr>
          <w:p w:rsidR="00313D38" w:rsidRPr="00B4720E" w:rsidRDefault="00313D38" w:rsidP="0086463C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3</w:t>
            </w:r>
            <w:r w:rsidR="00811134" w:rsidRPr="00B472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B4720E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B4720E" w:rsidRDefault="00313D38" w:rsidP="00313D38">
            <w:pPr>
              <w:rPr>
                <w:rFonts w:ascii="TH SarabunPSK" w:hAnsi="TH SarabunPSK" w:cs="TH SarabunPSK"/>
              </w:rPr>
            </w:pPr>
          </w:p>
        </w:tc>
        <w:tc>
          <w:tcPr>
            <w:tcW w:w="2592" w:type="dxa"/>
          </w:tcPr>
          <w:p w:rsidR="00313D38" w:rsidRPr="00B4720E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ากคณะอนุกรรมการฯมีมติแก้ไขปรับปรุงมาตรฐานฝีมือแรงงานของผู้ประกอบอาชีพให้ผู้ยื่นคำขอแก้ไขมาตรฐานฯและส่งคืนให้สำนักพัฒนามาตรฐานและทดสอบฝีมือแรงงานนับจากวันที่แจ้งมติที่ประชุม</w:t>
            </w:r>
          </w:p>
          <w:p w:rsidR="00313D38" w:rsidRPr="00B4720E" w:rsidRDefault="00313D38" w:rsidP="00452B6B">
            <w:pPr>
              <w:rPr>
                <w:rFonts w:ascii="TH SarabunPSK" w:hAnsi="TH SarabunPSK" w:cs="TH SarabunPSK"/>
              </w:rPr>
            </w:pPr>
          </w:p>
        </w:tc>
        <w:tc>
          <w:tcPr>
            <w:tcW w:w="1368" w:type="dxa"/>
          </w:tcPr>
          <w:p w:rsidR="00313D38" w:rsidRPr="00B4720E" w:rsidRDefault="00313D38" w:rsidP="0086463C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B4720E" w:rsidRDefault="0086463C" w:rsidP="0086463C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กรมพัฒนา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</w:p>
        </w:tc>
        <w:tc>
          <w:tcPr>
            <w:tcW w:w="1799" w:type="dxa"/>
          </w:tcPr>
          <w:p w:rsidR="00313D38" w:rsidRPr="00B4720E" w:rsidRDefault="00313D38" w:rsidP="0086463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313D38" w:rsidRPr="00B4720E" w:rsidTr="0086463C">
        <w:tc>
          <w:tcPr>
            <w:tcW w:w="675" w:type="dxa"/>
          </w:tcPr>
          <w:p w:rsidR="00313D38" w:rsidRPr="00B4720E" w:rsidRDefault="00313D38" w:rsidP="0086463C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="00811134" w:rsidRPr="00B472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B4720E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B4720E" w:rsidRDefault="00313D38" w:rsidP="00313D38">
            <w:pPr>
              <w:rPr>
                <w:rFonts w:ascii="TH SarabunPSK" w:hAnsi="TH SarabunPSK" w:cs="TH SarabunPSK"/>
              </w:rPr>
            </w:pPr>
          </w:p>
        </w:tc>
        <w:tc>
          <w:tcPr>
            <w:tcW w:w="2592" w:type="dxa"/>
          </w:tcPr>
          <w:p w:rsidR="00313D38" w:rsidRPr="00B4720E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ณะกรรมการส่งเสริมการพัฒนาฝีมือแรงงานพิจารณาให้ความเห็นชอบโดยผู้ยื่นคำขอหรือผู้แทนเข้าร่วมชี้แจงรายละเอียด</w:t>
            </w:r>
          </w:p>
          <w:p w:rsidR="00313D38" w:rsidRPr="00B4720E" w:rsidRDefault="00313D38" w:rsidP="00452B6B">
            <w:pPr>
              <w:rPr>
                <w:rFonts w:ascii="TH SarabunPSK" w:hAnsi="TH SarabunPSK" w:cs="TH SarabunPSK"/>
              </w:rPr>
            </w:pPr>
          </w:p>
        </w:tc>
        <w:tc>
          <w:tcPr>
            <w:tcW w:w="1368" w:type="dxa"/>
          </w:tcPr>
          <w:p w:rsidR="00313D38" w:rsidRPr="00B4720E" w:rsidRDefault="00313D38" w:rsidP="0086463C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B4720E" w:rsidRDefault="0086463C" w:rsidP="0086463C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กรมพัฒนา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</w:p>
        </w:tc>
        <w:tc>
          <w:tcPr>
            <w:tcW w:w="1799" w:type="dxa"/>
          </w:tcPr>
          <w:p w:rsidR="00313D38" w:rsidRPr="00B4720E" w:rsidRDefault="00313D38" w:rsidP="0086463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คณะกรรมการส่งเสริมฯมีการประชุมเดือนละ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ครั้ง     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โดยปกติการจัดประชุมในวันพฤหัสบดีสัปดาห์ที่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ของทุกเดือน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) )</w:t>
            </w:r>
          </w:p>
        </w:tc>
      </w:tr>
    </w:tbl>
    <w:p w:rsidR="00C26ED0" w:rsidRPr="00B4720E" w:rsidRDefault="00C26ED0" w:rsidP="00C26ED0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B4720E">
        <w:rPr>
          <w:rFonts w:ascii="TH SarabunPSK" w:hAnsi="TH SarabunPSK" w:cs="TH SarabunPSK"/>
          <w:noProof/>
          <w:sz w:val="32"/>
          <w:szCs w:val="32"/>
        </w:rPr>
        <w:t xml:space="preserve">55 </w:t>
      </w:r>
      <w:r w:rsidR="009B68CC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วันทำการ</w:t>
      </w:r>
    </w:p>
    <w:p w:rsidR="008E2900" w:rsidRPr="00B4720E" w:rsidRDefault="008E2900" w:rsidP="00C26ED0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B4720E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Pr="00B4720E" w:rsidRDefault="009B68CC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A15094" w:rsidRDefault="00A15094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8728F" w:rsidRDefault="0038728F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8728F" w:rsidRDefault="0038728F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8728F" w:rsidRPr="00B4720E" w:rsidRDefault="0038728F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A7734" w:rsidRPr="00B4720E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รายการเอกสารหลักฐานประกอบการยื่นคำขอ</w:t>
      </w:r>
    </w:p>
    <w:p w:rsidR="0019582A" w:rsidRPr="00B4720E" w:rsidRDefault="00452B6B" w:rsidP="00AA7734">
      <w:pPr>
        <w:spacing w:after="0" w:line="240" w:lineRule="auto"/>
        <w:ind w:left="4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B4720E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B4720E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B4720E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B4720E" w:rsidRDefault="00452B6B" w:rsidP="00452B6B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B4720E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B4720E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B4720E" w:rsidRDefault="003C25A4" w:rsidP="00452B6B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B4720E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B4720E" w:rsidTr="00C20442">
        <w:trPr>
          <w:jc w:val="center"/>
        </w:trPr>
        <w:tc>
          <w:tcPr>
            <w:tcW w:w="675" w:type="dxa"/>
          </w:tcPr>
          <w:p w:rsidR="00452B6B" w:rsidRPr="00B4720E" w:rsidRDefault="00AC4ACB" w:rsidP="00C2044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B472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B4720E" w:rsidRDefault="00AC4ACB" w:rsidP="00452B6B">
            <w:pPr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9D5E79" w:rsidRPr="00B4720E" w:rsidRDefault="009D5E79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B4720E" w:rsidRDefault="00452B6B" w:rsidP="00A10CDA">
      <w:pPr>
        <w:spacing w:after="0" w:line="240" w:lineRule="auto"/>
        <w:ind w:left="4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B4720E" w:rsidTr="004E651F">
        <w:trPr>
          <w:tblHeader/>
        </w:trPr>
        <w:tc>
          <w:tcPr>
            <w:tcW w:w="675" w:type="dxa"/>
            <w:vAlign w:val="center"/>
          </w:tcPr>
          <w:p w:rsidR="00422EAB" w:rsidRPr="00B4720E" w:rsidRDefault="00422EAB" w:rsidP="0098687F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B4720E" w:rsidRDefault="00422EAB" w:rsidP="0098687F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B4720E" w:rsidRDefault="004E651F" w:rsidP="001B2D23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cs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B4720E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B4720E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B4720E" w:rsidRDefault="00422EAB" w:rsidP="00FE5795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B4720E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B4720E" w:rsidTr="00C20442">
        <w:tc>
          <w:tcPr>
            <w:tcW w:w="675" w:type="dxa"/>
          </w:tcPr>
          <w:p w:rsidR="00AC4ACB" w:rsidRPr="00B4720E" w:rsidRDefault="00AC4ACB" w:rsidP="00C2044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B472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4720E" w:rsidRDefault="00AC4ACB" w:rsidP="00AC4ACB">
            <w:pPr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แบบคำขอรับรองมาตรฐานฝีมือแรงงานแบบรมฐ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.1</w:t>
            </w:r>
          </w:p>
          <w:p w:rsidR="009B5132" w:rsidRPr="00B4720E" w:rsidRDefault="009B5132" w:rsidP="00AC4ACB">
            <w:pPr>
              <w:rPr>
                <w:rFonts w:ascii="TH SarabunPSK" w:hAnsi="TH SarabunPSK" w:cs="TH SarabunPSK"/>
              </w:rPr>
            </w:pPr>
          </w:p>
          <w:p w:rsidR="009B5132" w:rsidRPr="00B4720E" w:rsidRDefault="009B5132" w:rsidP="00AC4ACB">
            <w:pPr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:rsidR="00AC4ACB" w:rsidRPr="00B4720E" w:rsidRDefault="00A15094" w:rsidP="00A15094">
            <w:pPr>
              <w:jc w:val="center"/>
              <w:rPr>
                <w:rFonts w:ascii="TH SarabunPSK" w:hAnsi="TH SarabunPSK" w:cs="TH SarabunPSK"/>
                <w:lang w:bidi="th-TH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4E50E1"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559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4720E" w:rsidTr="00C20442">
        <w:tc>
          <w:tcPr>
            <w:tcW w:w="675" w:type="dxa"/>
          </w:tcPr>
          <w:p w:rsidR="00AC4ACB" w:rsidRPr="00B4720E" w:rsidRDefault="00AC4ACB" w:rsidP="00C2044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="00811134" w:rsidRPr="00B472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4720E" w:rsidRDefault="00AC4ACB" w:rsidP="00AC4ACB">
            <w:pPr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แบบการตรวจคำขอรับรองมาตรฐานฝีมือแรงงานแบบรมฐ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.2</w:t>
            </w:r>
          </w:p>
        </w:tc>
        <w:tc>
          <w:tcPr>
            <w:tcW w:w="1843" w:type="dxa"/>
          </w:tcPr>
          <w:p w:rsidR="00AC4ACB" w:rsidRPr="00B4720E" w:rsidRDefault="00A15094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4E50E1"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559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4720E" w:rsidTr="00C20442">
        <w:tc>
          <w:tcPr>
            <w:tcW w:w="675" w:type="dxa"/>
          </w:tcPr>
          <w:p w:rsidR="00AC4ACB" w:rsidRPr="00B4720E" w:rsidRDefault="00AC4ACB" w:rsidP="00C2044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="00811134" w:rsidRPr="00B472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4720E" w:rsidRDefault="00AC4ACB" w:rsidP="00AC4ACB">
            <w:pPr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หนังสือรับรองมาตรฐานฝีมือแรงงานแบบรมฐ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กรมพัฒนา</w:t>
            </w:r>
            <w:r w:rsidR="00A15094"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</w:p>
        </w:tc>
        <w:tc>
          <w:tcPr>
            <w:tcW w:w="1559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AC4ACB" w:rsidRPr="00B4720E" w:rsidTr="00C20442">
        <w:tc>
          <w:tcPr>
            <w:tcW w:w="675" w:type="dxa"/>
          </w:tcPr>
          <w:p w:rsidR="00AC4ACB" w:rsidRPr="00B4720E" w:rsidRDefault="00AC4ACB" w:rsidP="00C2044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="00811134" w:rsidRPr="00B472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4720E" w:rsidRDefault="00AC4ACB" w:rsidP="00AC4ACB">
            <w:pPr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หนังสือรับรองผู้ผ่านการทดสอบมาตรฐานฝีมือแรงงานแบบรมฐ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:rsidR="00AC4ACB" w:rsidRPr="00B4720E" w:rsidRDefault="00A15094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4E50E1"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559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AC4ACB" w:rsidRPr="00B4720E" w:rsidTr="00C20442">
        <w:tc>
          <w:tcPr>
            <w:tcW w:w="675" w:type="dxa"/>
          </w:tcPr>
          <w:p w:rsidR="00AC4ACB" w:rsidRPr="00B4720E" w:rsidRDefault="00AC4ACB" w:rsidP="00C2044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  <w:r w:rsidR="00811134" w:rsidRPr="00B472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4720E" w:rsidRDefault="00AC4ACB" w:rsidP="00AC4ACB">
            <w:pPr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แบบรายงานผลการทดสอบมาตรฐานฝีมือแรงงานแบบรมฐ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.5</w:t>
            </w:r>
          </w:p>
        </w:tc>
        <w:tc>
          <w:tcPr>
            <w:tcW w:w="1843" w:type="dxa"/>
          </w:tcPr>
          <w:p w:rsidR="00AC4ACB" w:rsidRPr="00B4720E" w:rsidRDefault="00A15094" w:rsidP="00A15094">
            <w:pPr>
              <w:jc w:val="center"/>
              <w:rPr>
                <w:rFonts w:ascii="TH SarabunPSK" w:hAnsi="TH SarabunPSK" w:cs="TH SarabunPSK"/>
                <w:lang w:bidi="th-TH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4E50E1"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559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AC4ACB" w:rsidRPr="00B4720E" w:rsidTr="00C20442">
        <w:tc>
          <w:tcPr>
            <w:tcW w:w="675" w:type="dxa"/>
          </w:tcPr>
          <w:p w:rsidR="00AC4ACB" w:rsidRPr="00B4720E" w:rsidRDefault="00AC4ACB" w:rsidP="00C20442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  <w:r w:rsidR="00811134" w:rsidRPr="00B472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B4720E" w:rsidRDefault="00AC4ACB" w:rsidP="00AC4ACB">
            <w:pPr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รายงานผลการพิจารณาทบทวนมาตรฐานฝีมือ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lastRenderedPageBreak/>
              <w:t>แรงงานประจำปีแบบรมฐ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.6</w:t>
            </w:r>
          </w:p>
        </w:tc>
        <w:tc>
          <w:tcPr>
            <w:tcW w:w="1843" w:type="dxa"/>
          </w:tcPr>
          <w:p w:rsidR="00AC4ACB" w:rsidRPr="00B4720E" w:rsidRDefault="00A15094" w:rsidP="00A15094">
            <w:pPr>
              <w:jc w:val="center"/>
              <w:rPr>
                <w:rFonts w:ascii="TH SarabunPSK" w:hAnsi="TH SarabunPSK" w:cs="TH SarabunPSK"/>
                <w:lang w:bidi="th-TH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lastRenderedPageBreak/>
              <w:t>ศูนย์พัฒนา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4E50E1"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559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B4720E" w:rsidRDefault="00AC4ACB" w:rsidP="00A15094">
            <w:pPr>
              <w:jc w:val="center"/>
              <w:rPr>
                <w:rFonts w:ascii="TH SarabunPSK" w:hAnsi="TH SarabunPSK" w:cs="TH SarabunPSK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6C6C22" w:rsidRPr="00B4720E" w:rsidRDefault="006C6C22" w:rsidP="0050561E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B4720E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B4720E" w:rsidTr="00C20442">
        <w:tc>
          <w:tcPr>
            <w:tcW w:w="534" w:type="dxa"/>
          </w:tcPr>
          <w:p w:rsidR="00A13B6C" w:rsidRPr="00B4720E" w:rsidRDefault="00A13B6C" w:rsidP="00C2044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B472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B4720E" w:rsidRDefault="00A13B6C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:rsidR="00E90756" w:rsidRPr="00B4720E" w:rsidRDefault="000F1309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A15094"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</w:t>
            </w:r>
            <w:r w:rsidR="00F5490C"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</w:t>
            </w:r>
            <w:r w:rsidR="00F5490C"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B4720E" w:rsidRDefault="00E90756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  <w:r w:rsidRPr="00B4720E">
              <w:rPr>
                <w:rFonts w:ascii="TH SarabunPSK" w:hAnsi="TH SarabunPSK" w:cs="TH SarabunPSK"/>
                <w:sz w:val="32"/>
                <w:szCs w:val="32"/>
                <w:rtl/>
                <w:cs/>
              </w:rPr>
              <w:br/>
            </w:r>
          </w:p>
        </w:tc>
      </w:tr>
    </w:tbl>
    <w:p w:rsidR="009D5E79" w:rsidRPr="00B4720E" w:rsidRDefault="009D5E79" w:rsidP="009B5132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B4720E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A15094" w:rsidRPr="00B4720E" w:rsidTr="00C20442">
        <w:tc>
          <w:tcPr>
            <w:tcW w:w="534" w:type="dxa"/>
          </w:tcPr>
          <w:p w:rsidR="00A15094" w:rsidRPr="00B4720E" w:rsidRDefault="00A15094" w:rsidP="00C2044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B472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B5132" w:rsidRPr="00B4720E" w:rsidRDefault="00A15094" w:rsidP="009B5132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ศูนย์พัฒนาฝีมือแรงงาน</w:t>
            </w:r>
            <w:r w:rsidR="004E50E1"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</w:r>
            <w:r w:rsidR="009B5132"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230 ม.11 ต.วัฒนานคร อ.วัฒนานคร จ.สระแก้ว </w:t>
            </w:r>
          </w:p>
          <w:p w:rsidR="009B5132" w:rsidRPr="00B4720E" w:rsidRDefault="009B5132" w:rsidP="009B5132">
            <w:pP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โทรศัพท์ 0 3726 1627 โทรสาร 0 3726 1628</w:t>
            </w:r>
          </w:p>
          <w:p w:rsidR="009B5132" w:rsidRPr="00B4720E" w:rsidRDefault="009B5132" w:rsidP="009B5132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B4720E">
              <w:rPr>
                <w:rFonts w:ascii="TH SarabunPSK" w:hAnsi="TH SarabunPSK" w:cs="TH SarabunPSK"/>
                <w:sz w:val="32"/>
                <w:szCs w:val="32"/>
              </w:rPr>
              <w:t>http://www.dsd.go.th/sakaeo</w:t>
            </w:r>
          </w:p>
          <w:p w:rsidR="00A15094" w:rsidRPr="00B4720E" w:rsidRDefault="009B5132" w:rsidP="00DB4635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  <w:t xml:space="preserve">           http://www.facebook.com/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ศูนย์พัฒนาฝีมือแรงงานจังหวัดสระแก้ว </w:t>
            </w:r>
          </w:p>
        </w:tc>
      </w:tr>
      <w:tr w:rsidR="00A15094" w:rsidRPr="00B4720E" w:rsidTr="00C20442">
        <w:tc>
          <w:tcPr>
            <w:tcW w:w="534" w:type="dxa"/>
          </w:tcPr>
          <w:p w:rsidR="00A15094" w:rsidRPr="00B4720E" w:rsidRDefault="00A15094" w:rsidP="00C20442">
            <w:pPr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B472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B5132" w:rsidRPr="00B4720E" w:rsidRDefault="00A15094" w:rsidP="009B513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B4720E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  </w:t>
            </w:r>
            <w:r w:rsidR="009B5132" w:rsidRPr="00B4720E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ศูนย์ดำรงธรรมจังหวัดสระแก้ว</w:t>
            </w:r>
            <w:r w:rsidR="009B5132" w:rsidRPr="00B4720E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br/>
              <w:t>ศาลากลางจังหวัดสระแก้ว ตำบลท่าเกษม อำเภอเมืองสระแก้ว จังหวัดสระแก้ว</w:t>
            </w:r>
            <w:r w:rsidR="009B5132" w:rsidRPr="00B4720E">
              <w:rPr>
                <w:rFonts w:ascii="TH SarabunPSK" w:hAnsi="TH SarabunPSK" w:cs="TH SarabunPSK"/>
                <w:sz w:val="32"/>
                <w:szCs w:val="32"/>
              </w:rPr>
              <w:t xml:space="preserve"> 27000</w:t>
            </w:r>
          </w:p>
          <w:p w:rsidR="00A15094" w:rsidRPr="00B4720E" w:rsidRDefault="009B5132" w:rsidP="009B5132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B4720E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โทรศัพท์ 0 3742 5126  โทรสาร </w:t>
            </w:r>
            <w:r w:rsidRPr="00B4720E">
              <w:rPr>
                <w:rFonts w:ascii="TH SarabunPSK" w:hAnsi="TH SarabunPSK" w:cs="TH SarabunPSK"/>
                <w:sz w:val="32"/>
                <w:szCs w:val="32"/>
                <w:lang w:bidi="th-TH"/>
              </w:rPr>
              <w:t>0 3742 5128-7</w:t>
            </w:r>
            <w:r w:rsidRPr="00B4720E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B4720E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เว็บไซต์</w:t>
            </w:r>
            <w:r w:rsidRPr="00B4720E">
              <w:rPr>
                <w:rFonts w:ascii="TH SarabunPSK" w:hAnsi="TH SarabunPSK" w:cs="TH SarabunPSK"/>
                <w:sz w:val="32"/>
                <w:szCs w:val="32"/>
                <w:lang w:bidi="th-TH"/>
              </w:rPr>
              <w:t xml:space="preserve">   http://www.sakaeo.go.th/websakaeo/damrong/</w:t>
            </w:r>
          </w:p>
        </w:tc>
      </w:tr>
      <w:tr w:rsidR="00EA6950" w:rsidRPr="00B4720E" w:rsidTr="00C20442">
        <w:tc>
          <w:tcPr>
            <w:tcW w:w="534" w:type="dxa"/>
          </w:tcPr>
          <w:p w:rsidR="00EA6950" w:rsidRPr="00B4720E" w:rsidRDefault="009D5E79" w:rsidP="00C2044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="00811134" w:rsidRPr="00B472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D5E79" w:rsidRPr="00B4720E" w:rsidRDefault="00EA6950" w:rsidP="009D5E79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9D5E79" w:rsidRPr="00B472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  </w:t>
            </w:r>
            <w:r w:rsidR="009D5E79"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</w:t>
            </w:r>
          </w:p>
          <w:p w:rsidR="009D5E79" w:rsidRPr="00B4720E" w:rsidRDefault="009D5E79" w:rsidP="009D5E79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ชั้น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7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 ถนนมิตรไมตรี  เขตดินแดง  กรุงเทพฯ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</w:p>
          <w:p w:rsidR="00EA6950" w:rsidRPr="00B4720E" w:rsidRDefault="009D5E79" w:rsidP="009D5E7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  <w:t xml:space="preserve">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0 2245 1822 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  <w:t xml:space="preserve"> 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โทรสาร 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0 2643 4987</w:t>
            </w:r>
          </w:p>
        </w:tc>
      </w:tr>
      <w:tr w:rsidR="009D5E79" w:rsidRPr="00B4720E" w:rsidTr="00C20442">
        <w:tc>
          <w:tcPr>
            <w:tcW w:w="534" w:type="dxa"/>
          </w:tcPr>
          <w:p w:rsidR="009D5E79" w:rsidRPr="00B4720E" w:rsidRDefault="009D5E79" w:rsidP="00C2044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Pr="00B472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D5E79" w:rsidRPr="00B4720E" w:rsidRDefault="009D5E79" w:rsidP="00DB4635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กรมพัฒนาฝีมือแรงงาน</w:t>
            </w:r>
            <w:r w:rsidRPr="00B4720E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ถนนมิตรไมตรี   เขตดินแดง   กรุงเทพฯ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10400</w:t>
            </w:r>
          </w:p>
          <w:p w:rsidR="009D5E79" w:rsidRPr="00B4720E" w:rsidRDefault="009D5E79" w:rsidP="00DB4635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โทรศัพท์ 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02-2451707 </w:t>
            </w:r>
          </w:p>
          <w:p w:rsidR="009D5E79" w:rsidRPr="00B4720E" w:rsidRDefault="009D5E79" w:rsidP="00DB463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เว็บไซต์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 http://www.dsd.go.th</w:t>
            </w:r>
          </w:p>
        </w:tc>
      </w:tr>
      <w:tr w:rsidR="009D5E79" w:rsidRPr="00B4720E" w:rsidTr="00C20442">
        <w:tc>
          <w:tcPr>
            <w:tcW w:w="534" w:type="dxa"/>
          </w:tcPr>
          <w:p w:rsidR="009D5E79" w:rsidRPr="00B4720E" w:rsidRDefault="009D5E79" w:rsidP="00C2044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  <w:r w:rsidRPr="00B472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D5E79" w:rsidRPr="00B4720E" w:rsidRDefault="009D5E79" w:rsidP="00DB4635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472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กระทรวงแรงงาน</w:t>
            </w:r>
            <w:r w:rsidRPr="00B4720E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ถนนมิตรไมตรี  เขตดินแดง   กรุงเทพฯ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10400 </w:t>
            </w:r>
          </w:p>
          <w:p w:rsidR="009D5E79" w:rsidRPr="00B4720E" w:rsidRDefault="009D5E79" w:rsidP="00DB4635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โทรศัพท์สายด่วน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1546 </w:t>
            </w:r>
          </w:p>
          <w:p w:rsidR="009D5E79" w:rsidRPr="00B4720E" w:rsidRDefault="009D5E79" w:rsidP="00DB463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http://www.mol.go.th/anonymouse/complaint)</w:t>
            </w:r>
          </w:p>
        </w:tc>
      </w:tr>
      <w:tr w:rsidR="009D5E79" w:rsidRPr="00B4720E" w:rsidTr="00C20442">
        <w:tc>
          <w:tcPr>
            <w:tcW w:w="534" w:type="dxa"/>
          </w:tcPr>
          <w:p w:rsidR="009D5E79" w:rsidRPr="00B4720E" w:rsidRDefault="009D5E79" w:rsidP="00C2044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  <w:r w:rsidRPr="00B472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D5E79" w:rsidRPr="00B4720E" w:rsidRDefault="009D5E79" w:rsidP="00DB4635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ศูนย์บริการประชาชน  </w:t>
            </w:r>
            <w:r w:rsidRPr="00B4720E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สำนักปลัดสำนักนายกรัฐมนตรี 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ถนนพิษณุโลก  เขตดุสิต  กรุงเทพฯ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10300 </w:t>
            </w:r>
          </w:p>
          <w:p w:rsidR="009D5E79" w:rsidRPr="00B4720E" w:rsidRDefault="009D5E79" w:rsidP="00DB4635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.1111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ถนนพิษณุโลก  เขตดุสิต  กรุงเทพฯ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10300</w:t>
            </w:r>
          </w:p>
          <w:p w:rsidR="009D5E79" w:rsidRPr="00B4720E" w:rsidRDefault="009D5E79" w:rsidP="00DB4635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โทรศัพท์สายด่วน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1111 </w:t>
            </w:r>
          </w:p>
          <w:p w:rsidR="009D5E79" w:rsidRPr="00B4720E" w:rsidRDefault="009D5E79" w:rsidP="00DB4635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www.1111.go.th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A15094" w:rsidRPr="00B4720E" w:rsidRDefault="00A15094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B4720E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B4720E" w:rsidTr="00C20442">
        <w:tc>
          <w:tcPr>
            <w:tcW w:w="675" w:type="dxa"/>
          </w:tcPr>
          <w:p w:rsidR="00F064C0" w:rsidRPr="00B4720E" w:rsidRDefault="00F064C0" w:rsidP="00C2044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C1539D" w:rsidRPr="00B4720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B4720E" w:rsidRDefault="00F064C0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รมฐ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  <w:r w:rsidRPr="00B4720E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B4720E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  <w:r w:rsidRPr="00B4720E">
              <w:rPr>
                <w:rFonts w:ascii="TH SarabunPSK" w:hAnsi="TH SarabunPSK" w:cs="TH SarabunPSK"/>
                <w:sz w:val="32"/>
                <w:szCs w:val="32"/>
              </w:rPr>
              <w:br/>
            </w:r>
          </w:p>
        </w:tc>
      </w:tr>
    </w:tbl>
    <w:p w:rsidR="00D51311" w:rsidRPr="00B4720E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B4720E" w:rsidRDefault="0064558D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B4720E">
        <w:rPr>
          <w:rFonts w:ascii="TH SarabunPSK" w:hAnsi="TH SarabunPSK" w:cs="TH SarabunPSK"/>
          <w:noProof/>
          <w:sz w:val="32"/>
          <w:szCs w:val="32"/>
        </w:rPr>
        <w:t>1.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คณะกรรมการส่งเสริมฯมีการประชุมเดือนละ </w:t>
      </w:r>
      <w:r w:rsidRPr="00B4720E">
        <w:rPr>
          <w:rFonts w:ascii="TH SarabunPSK" w:hAnsi="TH SarabunPSK" w:cs="TH SarabunPSK"/>
          <w:noProof/>
          <w:sz w:val="32"/>
          <w:szCs w:val="32"/>
        </w:rPr>
        <w:t xml:space="preserve">1 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ครั้ง </w:t>
      </w:r>
      <w:r w:rsidRPr="00B4720E">
        <w:rPr>
          <w:rFonts w:ascii="TH SarabunPSK" w:hAnsi="TH SarabunPSK" w:cs="TH SarabunPSK"/>
          <w:noProof/>
          <w:sz w:val="32"/>
          <w:szCs w:val="32"/>
        </w:rPr>
        <w:t>(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โด</w:t>
      </w:r>
      <w:r w:rsidR="00B4720E"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ยปกติการจัดประชุมในวันพฤหัสบดีสั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ปดาห์ที่ </w:t>
      </w:r>
      <w:r w:rsidRPr="00B4720E">
        <w:rPr>
          <w:rFonts w:ascii="TH SarabunPSK" w:hAnsi="TH SarabunPSK" w:cs="TH SarabunPSK"/>
          <w:noProof/>
          <w:sz w:val="32"/>
          <w:szCs w:val="32"/>
        </w:rPr>
        <w:t xml:space="preserve">3 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ของทุกเดือน</w:t>
      </w:r>
      <w:r w:rsidRPr="00B4720E">
        <w:rPr>
          <w:rFonts w:ascii="TH SarabunPSK" w:hAnsi="TH SarabunPSK" w:cs="TH SarabunPSK"/>
          <w:noProof/>
          <w:sz w:val="32"/>
          <w:szCs w:val="32"/>
        </w:rPr>
        <w:t>)</w:t>
      </w:r>
      <w:r w:rsidRPr="00B4720E">
        <w:rPr>
          <w:rFonts w:ascii="TH SarabunPSK" w:hAnsi="TH SarabunPSK" w:cs="TH SarabunPSK"/>
          <w:noProof/>
          <w:sz w:val="32"/>
          <w:szCs w:val="32"/>
        </w:rPr>
        <w:br/>
      </w:r>
      <w:r w:rsidRPr="00B4720E">
        <w:rPr>
          <w:rFonts w:ascii="TH SarabunPSK" w:hAnsi="TH SarabunPSK" w:cs="TH SarabunPSK"/>
          <w:noProof/>
          <w:sz w:val="16"/>
          <w:szCs w:val="16"/>
        </w:rPr>
        <w:br/>
      </w:r>
      <w:r w:rsidRPr="00B4720E">
        <w:rPr>
          <w:rFonts w:ascii="TH SarabunPSK" w:hAnsi="TH SarabunPSK" w:cs="TH SarabunPSK"/>
          <w:noProof/>
          <w:sz w:val="32"/>
          <w:szCs w:val="32"/>
        </w:rPr>
        <w:t>2.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เสนอเรื่องเข้าที่ประชุมคณะกรรมการส่งเสริมฯต้องแจ้งหน่วยงานของกรมพัฒนาฝีมือแรงงานที่สถานประกอบกิจการยื่นแบบขอรับรองมาตรฐานฝีมือแรงงานของผู้ประกอบอาชีพให้สำนักพัฒนามาตรฐานและทดสอบฝีมือแรงงานทราบไม่น้อยกว่า </w:t>
      </w:r>
      <w:r w:rsidRPr="00B4720E">
        <w:rPr>
          <w:rFonts w:ascii="TH SarabunPSK" w:hAnsi="TH SarabunPSK" w:cs="TH SarabunPSK"/>
          <w:noProof/>
          <w:sz w:val="32"/>
          <w:szCs w:val="32"/>
        </w:rPr>
        <w:t xml:space="preserve">20 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วันทำการ</w:t>
      </w:r>
      <w:r w:rsidRPr="00B4720E">
        <w:rPr>
          <w:rFonts w:ascii="TH SarabunPSK" w:hAnsi="TH SarabunPSK" w:cs="TH SarabunPSK"/>
          <w:noProof/>
          <w:sz w:val="32"/>
          <w:szCs w:val="32"/>
        </w:rPr>
        <w:br/>
      </w:r>
      <w:r w:rsidRPr="00B4720E">
        <w:rPr>
          <w:rFonts w:ascii="TH SarabunPSK" w:hAnsi="TH SarabunPSK" w:cs="TH SarabunPSK"/>
          <w:noProof/>
          <w:sz w:val="16"/>
          <w:szCs w:val="16"/>
        </w:rPr>
        <w:br/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เพื่อเสนอเข้าวาระการประชุมพร้อมจัดทำเอกสารมาตรฐานฝีมือแรงงาน</w:t>
      </w:r>
      <w:r w:rsidR="009D5E79" w:rsidRPr="00B4720E">
        <w:rPr>
          <w:rFonts w:ascii="TH SarabunPSK" w:hAnsi="TH SarabunPSK" w:cs="TH SarabunPSK"/>
          <w:noProof/>
          <w:sz w:val="32"/>
          <w:szCs w:val="32"/>
          <w:lang w:bidi="th-TH"/>
        </w:rPr>
        <w:t xml:space="preserve">  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จำนวน </w:t>
      </w:r>
      <w:r w:rsidRPr="00B4720E">
        <w:rPr>
          <w:rFonts w:ascii="TH SarabunPSK" w:hAnsi="TH SarabunPSK" w:cs="TH SarabunPSK"/>
          <w:noProof/>
          <w:sz w:val="32"/>
          <w:szCs w:val="32"/>
        </w:rPr>
        <w:t xml:space="preserve">20 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ชุด</w:t>
      </w:r>
      <w:r w:rsidRPr="00B4720E">
        <w:rPr>
          <w:rFonts w:ascii="TH SarabunPSK" w:hAnsi="TH SarabunPSK" w:cs="TH SarabunPSK"/>
          <w:noProof/>
          <w:sz w:val="32"/>
          <w:szCs w:val="32"/>
        </w:rPr>
        <w:br/>
      </w:r>
      <w:r w:rsidRPr="00B4720E">
        <w:rPr>
          <w:rFonts w:ascii="TH SarabunPSK" w:hAnsi="TH SarabunPSK" w:cs="TH SarabunPSK"/>
          <w:noProof/>
          <w:sz w:val="32"/>
          <w:szCs w:val="32"/>
        </w:rPr>
        <w:br/>
        <w:t>3.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รณีคณะกรรมการส่งเสริมการพัฒนาฝีมือไม่เห็นชอบหรือมีข้อแก้ไขต้องนำเข้าคณะกรรมการตามมติที่ประชุมโดยมีระยะเวลาการประชุมตามที่กำหนด </w:t>
      </w:r>
      <w:r w:rsidRPr="00B4720E">
        <w:rPr>
          <w:rFonts w:ascii="TH SarabunPSK" w:hAnsi="TH SarabunPSK" w:cs="TH SarabunPSK"/>
          <w:noProof/>
          <w:sz w:val="32"/>
          <w:szCs w:val="32"/>
        </w:rPr>
        <w:t>(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B4720E">
        <w:rPr>
          <w:rFonts w:ascii="TH SarabunPSK" w:hAnsi="TH SarabunPSK" w:cs="TH SarabunPSK"/>
          <w:noProof/>
          <w:sz w:val="32"/>
          <w:szCs w:val="32"/>
        </w:rPr>
        <w:t xml:space="preserve">3 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ของทุกเดือน</w:t>
      </w:r>
      <w:r w:rsidRPr="00B4720E">
        <w:rPr>
          <w:rFonts w:ascii="TH SarabunPSK" w:hAnsi="TH SarabunPSK" w:cs="TH SarabunPSK"/>
          <w:noProof/>
          <w:sz w:val="32"/>
          <w:szCs w:val="32"/>
        </w:rPr>
        <w:t>)</w:t>
      </w:r>
      <w:r w:rsidRPr="00B4720E">
        <w:rPr>
          <w:rFonts w:ascii="TH SarabunPSK" w:hAnsi="TH SarabunPSK" w:cs="TH SarabunPSK"/>
          <w:noProof/>
          <w:sz w:val="32"/>
          <w:szCs w:val="32"/>
        </w:rPr>
        <w:br/>
      </w:r>
      <w:r w:rsidRPr="00B4720E">
        <w:rPr>
          <w:rFonts w:ascii="TH SarabunPSK" w:hAnsi="TH SarabunPSK" w:cs="TH SarabunPSK"/>
          <w:noProof/>
          <w:sz w:val="16"/>
          <w:szCs w:val="16"/>
        </w:rPr>
        <w:br/>
      </w:r>
      <w:r w:rsidRPr="00B4720E">
        <w:rPr>
          <w:rFonts w:ascii="TH SarabunPSK" w:hAnsi="TH SarabunPSK" w:cs="TH SarabunPSK"/>
          <w:noProof/>
          <w:sz w:val="32"/>
          <w:szCs w:val="32"/>
        </w:rPr>
        <w:t>4.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แจ้งผลการพิจารณาต่อผู้ยื่นคำขอ </w:t>
      </w:r>
      <w:r w:rsidRPr="00B4720E">
        <w:rPr>
          <w:rFonts w:ascii="TH SarabunPSK" w:hAnsi="TH SarabunPSK" w:cs="TH SarabunPSK"/>
          <w:noProof/>
          <w:sz w:val="32"/>
          <w:szCs w:val="32"/>
        </w:rPr>
        <w:t>(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ระยะเวลา </w:t>
      </w:r>
      <w:r w:rsidRPr="00B4720E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B4720E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วันทำการ</w:t>
      </w:r>
      <w:r w:rsidRPr="00B4720E">
        <w:rPr>
          <w:rFonts w:ascii="TH SarabunPSK" w:hAnsi="TH SarabunPSK" w:cs="TH SarabunPSK"/>
          <w:noProof/>
          <w:sz w:val="32"/>
          <w:szCs w:val="32"/>
        </w:rPr>
        <w:t>)</w:t>
      </w:r>
      <w:r w:rsidRPr="00B4720E">
        <w:rPr>
          <w:rFonts w:ascii="TH SarabunPSK" w:hAnsi="TH SarabunPSK" w:cs="TH SarabunPSK"/>
          <w:noProof/>
          <w:sz w:val="32"/>
          <w:szCs w:val="32"/>
        </w:rPr>
        <w:br/>
      </w:r>
    </w:p>
    <w:p w:rsidR="0064558D" w:rsidRPr="00B4720E" w:rsidRDefault="0064558D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B4720E" w:rsidTr="0064558D">
        <w:tc>
          <w:tcPr>
            <w:tcW w:w="1418" w:type="dxa"/>
          </w:tcPr>
          <w:p w:rsidR="0064558D" w:rsidRPr="00B4720E" w:rsidRDefault="0064558D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B472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B4720E" w:rsidRDefault="002D73E3" w:rsidP="002D73E3">
            <w:pPr>
              <w:rPr>
                <w:rFonts w:ascii="TH SarabunPSK" w:hAnsi="TH SarabunPSK" w:cs="TH SarabunPSK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01</w:t>
            </w:r>
            <w:r w:rsidR="00DE070C"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/03/2559</w:t>
            </w:r>
          </w:p>
        </w:tc>
      </w:tr>
      <w:tr w:rsidR="0064558D" w:rsidRPr="00B4720E" w:rsidTr="0064558D">
        <w:tc>
          <w:tcPr>
            <w:tcW w:w="1418" w:type="dxa"/>
          </w:tcPr>
          <w:p w:rsidR="0064558D" w:rsidRPr="00B4720E" w:rsidRDefault="0064558D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B472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B4720E" w:rsidRDefault="0064558D" w:rsidP="008C1396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9D5E79" w:rsidRPr="00B4720E" w:rsidTr="0064558D">
        <w:tc>
          <w:tcPr>
            <w:tcW w:w="1418" w:type="dxa"/>
          </w:tcPr>
          <w:p w:rsidR="009D5E79" w:rsidRPr="00B4720E" w:rsidRDefault="009D5E79" w:rsidP="00DB4635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B472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9D5E79" w:rsidRPr="00B4720E" w:rsidRDefault="00DE070C" w:rsidP="00DB4635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นางสาวเพ็ญจิต  สีหลอด</w:t>
            </w:r>
          </w:p>
        </w:tc>
      </w:tr>
      <w:tr w:rsidR="009D5E79" w:rsidRPr="00B4720E" w:rsidTr="0064558D">
        <w:tc>
          <w:tcPr>
            <w:tcW w:w="1418" w:type="dxa"/>
          </w:tcPr>
          <w:p w:rsidR="009D5E79" w:rsidRPr="00B4720E" w:rsidRDefault="009D5E79" w:rsidP="00DB4635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B472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9D5E79" w:rsidRPr="00B4720E" w:rsidRDefault="00DE070C" w:rsidP="00DE070C">
            <w:pPr>
              <w:rPr>
                <w:rFonts w:ascii="TH SarabunPSK" w:hAnsi="TH SarabunPSK" w:cs="TH SarabunPSK"/>
                <w:sz w:val="32"/>
                <w:szCs w:val="32"/>
                <w:rtl/>
                <w:cs/>
                <w:lang w:bidi="th-TH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นางดรุณี  นิธิทวีกุล</w:t>
            </w:r>
          </w:p>
        </w:tc>
      </w:tr>
      <w:tr w:rsidR="009D5E79" w:rsidRPr="00B4720E" w:rsidTr="0064558D">
        <w:tc>
          <w:tcPr>
            <w:tcW w:w="1418" w:type="dxa"/>
          </w:tcPr>
          <w:p w:rsidR="009D5E79" w:rsidRPr="00B4720E" w:rsidRDefault="009D5E79" w:rsidP="00DB4635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B472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9D5E79" w:rsidRPr="00B4720E" w:rsidRDefault="009D5E79" w:rsidP="00DE070C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นาย</w:t>
            </w:r>
            <w:r w:rsidR="00DE070C" w:rsidRPr="00B4720E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ยุตติศักดิ์  รอดไธสง</w:t>
            </w:r>
          </w:p>
        </w:tc>
      </w:tr>
    </w:tbl>
    <w:p w:rsidR="0064558D" w:rsidRPr="00B4720E" w:rsidRDefault="0064558D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B4720E" w:rsidRDefault="00982CD7" w:rsidP="00982CD7">
      <w:pPr>
        <w:pStyle w:val="a5"/>
        <w:spacing w:after="0" w:line="240" w:lineRule="auto"/>
        <w:ind w:left="426"/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</w:pPr>
    </w:p>
    <w:p w:rsidR="00D51311" w:rsidRPr="00B4720E" w:rsidRDefault="00D51311" w:rsidP="00D51311">
      <w:pPr>
        <w:spacing w:after="0" w:line="240" w:lineRule="auto"/>
        <w:ind w:left="360"/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</w:pPr>
    </w:p>
    <w:p w:rsidR="003F4A0D" w:rsidRPr="00B4720E" w:rsidRDefault="003F4A0D" w:rsidP="00EF0DAF">
      <w:pPr>
        <w:spacing w:after="0" w:line="240" w:lineRule="auto"/>
        <w:jc w:val="right"/>
        <w:rPr>
          <w:rFonts w:ascii="TH SarabunPSK" w:hAnsi="TH SarabunPSK" w:cs="TH SarabunPSK"/>
          <w:color w:val="0D0D0D" w:themeColor="text1" w:themeTint="F2"/>
          <w:cs/>
          <w:lang w:bidi="th-TH"/>
        </w:rPr>
      </w:pPr>
      <w:bookmarkStart w:id="0" w:name="_GoBack"/>
      <w:bookmarkEnd w:id="0"/>
    </w:p>
    <w:sectPr w:rsidR="003F4A0D" w:rsidRPr="00B4720E" w:rsidSect="00103629">
      <w:headerReference w:type="default" r:id="rId9"/>
      <w:pgSz w:w="11907" w:h="16839" w:code="9"/>
      <w:pgMar w:top="1440" w:right="657" w:bottom="1440" w:left="1080" w:header="720" w:footer="720" w:gutter="0"/>
      <w:pgNumType w:start="2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143" w:rsidRDefault="00533143" w:rsidP="00C81DB8">
      <w:pPr>
        <w:spacing w:after="0" w:line="240" w:lineRule="auto"/>
      </w:pPr>
      <w:r>
        <w:separator/>
      </w:r>
    </w:p>
  </w:endnote>
  <w:endnote w:type="continuationSeparator" w:id="0">
    <w:p w:rsidR="00533143" w:rsidRDefault="00533143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143" w:rsidRDefault="00533143" w:rsidP="00C81DB8">
      <w:pPr>
        <w:spacing w:after="0" w:line="240" w:lineRule="auto"/>
      </w:pPr>
      <w:r>
        <w:separator/>
      </w:r>
    </w:p>
  </w:footnote>
  <w:footnote w:type="continuationSeparator" w:id="0">
    <w:p w:rsidR="00533143" w:rsidRDefault="00533143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:rsidR="00C81DB8" w:rsidRDefault="00B3142D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2D73E3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0F739C"/>
    <w:rsid w:val="0010362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2D73E3"/>
    <w:rsid w:val="0030777D"/>
    <w:rsid w:val="00313D38"/>
    <w:rsid w:val="003240F6"/>
    <w:rsid w:val="00325E3B"/>
    <w:rsid w:val="00352D56"/>
    <w:rsid w:val="00353030"/>
    <w:rsid w:val="00357299"/>
    <w:rsid w:val="0038728F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0E1"/>
    <w:rsid w:val="004E5749"/>
    <w:rsid w:val="004E651F"/>
    <w:rsid w:val="0050561E"/>
    <w:rsid w:val="005223AF"/>
    <w:rsid w:val="00533143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541F5"/>
    <w:rsid w:val="00757993"/>
    <w:rsid w:val="00760D0B"/>
    <w:rsid w:val="00761FD0"/>
    <w:rsid w:val="00762CEB"/>
    <w:rsid w:val="00771FD1"/>
    <w:rsid w:val="00781575"/>
    <w:rsid w:val="007851BE"/>
    <w:rsid w:val="00790214"/>
    <w:rsid w:val="00790238"/>
    <w:rsid w:val="00793306"/>
    <w:rsid w:val="007C192D"/>
    <w:rsid w:val="007E1E74"/>
    <w:rsid w:val="00811134"/>
    <w:rsid w:val="0085230C"/>
    <w:rsid w:val="00862FC5"/>
    <w:rsid w:val="0086463C"/>
    <w:rsid w:val="0087182F"/>
    <w:rsid w:val="0087509D"/>
    <w:rsid w:val="008A3CB7"/>
    <w:rsid w:val="008B3521"/>
    <w:rsid w:val="008B5F68"/>
    <w:rsid w:val="008D7B9E"/>
    <w:rsid w:val="008E2900"/>
    <w:rsid w:val="00914267"/>
    <w:rsid w:val="00934C64"/>
    <w:rsid w:val="00950E73"/>
    <w:rsid w:val="00982CD7"/>
    <w:rsid w:val="00983E7C"/>
    <w:rsid w:val="0098687F"/>
    <w:rsid w:val="00995D16"/>
    <w:rsid w:val="009A11E7"/>
    <w:rsid w:val="009A1805"/>
    <w:rsid w:val="009B06C0"/>
    <w:rsid w:val="009B5132"/>
    <w:rsid w:val="009B68CC"/>
    <w:rsid w:val="009B7715"/>
    <w:rsid w:val="009D5E79"/>
    <w:rsid w:val="00A05B9B"/>
    <w:rsid w:val="00A10CDA"/>
    <w:rsid w:val="00A13B6C"/>
    <w:rsid w:val="00A15094"/>
    <w:rsid w:val="00A47E94"/>
    <w:rsid w:val="00A87AFD"/>
    <w:rsid w:val="00AA7734"/>
    <w:rsid w:val="00AC4ACB"/>
    <w:rsid w:val="00AE6A9D"/>
    <w:rsid w:val="00AF4A06"/>
    <w:rsid w:val="00B23DA2"/>
    <w:rsid w:val="00B3142D"/>
    <w:rsid w:val="00B4720E"/>
    <w:rsid w:val="00B509FC"/>
    <w:rsid w:val="00B95782"/>
    <w:rsid w:val="00BB2443"/>
    <w:rsid w:val="00BC5DA7"/>
    <w:rsid w:val="00BF026B"/>
    <w:rsid w:val="00BF6CA4"/>
    <w:rsid w:val="00C1539D"/>
    <w:rsid w:val="00C20442"/>
    <w:rsid w:val="00C21238"/>
    <w:rsid w:val="00C26ED0"/>
    <w:rsid w:val="00C3045F"/>
    <w:rsid w:val="00C31DEF"/>
    <w:rsid w:val="00C70D3C"/>
    <w:rsid w:val="00C77AEA"/>
    <w:rsid w:val="00C81DB8"/>
    <w:rsid w:val="00CA51BD"/>
    <w:rsid w:val="00CD3DDC"/>
    <w:rsid w:val="00CE1FA1"/>
    <w:rsid w:val="00CE4A67"/>
    <w:rsid w:val="00CE687B"/>
    <w:rsid w:val="00CF27C9"/>
    <w:rsid w:val="00D0421D"/>
    <w:rsid w:val="00D1127F"/>
    <w:rsid w:val="00D13F2E"/>
    <w:rsid w:val="00D239AD"/>
    <w:rsid w:val="00D2626C"/>
    <w:rsid w:val="00D26DBD"/>
    <w:rsid w:val="00D3016A"/>
    <w:rsid w:val="00D317AD"/>
    <w:rsid w:val="00D5060E"/>
    <w:rsid w:val="00D51311"/>
    <w:rsid w:val="00D67691"/>
    <w:rsid w:val="00D83E0B"/>
    <w:rsid w:val="00DE070C"/>
    <w:rsid w:val="00E00F3F"/>
    <w:rsid w:val="00E01AA0"/>
    <w:rsid w:val="00E04395"/>
    <w:rsid w:val="00E06DC1"/>
    <w:rsid w:val="00E279FB"/>
    <w:rsid w:val="00E33AD5"/>
    <w:rsid w:val="00E56012"/>
    <w:rsid w:val="00E61B9A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65C5A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CB0DA-D65E-4E5A-9673-1ECDDA4DD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28</TotalTime>
  <Pages>6</Pages>
  <Words>1162</Words>
  <Characters>6629</Characters>
  <Application>Microsoft Office Word</Application>
  <DocSecurity>0</DocSecurity>
  <Lines>55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Windows User</cp:lastModifiedBy>
  <cp:revision>17</cp:revision>
  <cp:lastPrinted>2015-07-27T03:42:00Z</cp:lastPrinted>
  <dcterms:created xsi:type="dcterms:W3CDTF">2016-03-15T08:22:00Z</dcterms:created>
  <dcterms:modified xsi:type="dcterms:W3CDTF">2016-03-16T12:22:00Z</dcterms:modified>
</cp:coreProperties>
</file>