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7304D8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="00E82D2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E82D2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E82D2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E82D2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E82D28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E82D2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E82D28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E82D2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สถาบันพัฒนาฝีมือแรงงานภาค 4 ราชบุรี  เลขที่ 113 หมู่ 10 ต.เจดีย์หัก อ.เมือง จ.ราชบุรี 70000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02 245 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415,416,417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:rsidR="00B448C3" w:rsidRDefault="00B448C3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A38" w:rsidRDefault="00C23A38" w:rsidP="00C81DB8">
      <w:pPr>
        <w:spacing w:after="0" w:line="240" w:lineRule="auto"/>
      </w:pPr>
      <w:r>
        <w:separator/>
      </w:r>
    </w:p>
  </w:endnote>
  <w:endnote w:type="continuationSeparator" w:id="0">
    <w:p w:rsidR="00C23A38" w:rsidRDefault="00C23A3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A38" w:rsidRDefault="00C23A38" w:rsidP="00C81DB8">
      <w:pPr>
        <w:spacing w:after="0" w:line="240" w:lineRule="auto"/>
      </w:pPr>
      <w:r>
        <w:separator/>
      </w:r>
    </w:p>
  </w:footnote>
  <w:footnote w:type="continuationSeparator" w:id="0">
    <w:p w:rsidR="00C23A38" w:rsidRDefault="00C23A3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7304D8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CC6C8A">
          <w:rPr>
            <w:noProof/>
          </w:rPr>
          <w:t>9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CC6C8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A5666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47415"/>
    <w:rsid w:val="0065175D"/>
    <w:rsid w:val="00686AAA"/>
    <w:rsid w:val="006974B7"/>
    <w:rsid w:val="006B37B7"/>
    <w:rsid w:val="006C07C4"/>
    <w:rsid w:val="006C6C22"/>
    <w:rsid w:val="00707AED"/>
    <w:rsid w:val="00712638"/>
    <w:rsid w:val="007304D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152C2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0240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448C3"/>
    <w:rsid w:val="00B509FC"/>
    <w:rsid w:val="00B90AB6"/>
    <w:rsid w:val="00B95782"/>
    <w:rsid w:val="00BC5DA7"/>
    <w:rsid w:val="00BD76D1"/>
    <w:rsid w:val="00BF6CA4"/>
    <w:rsid w:val="00C1539D"/>
    <w:rsid w:val="00C21238"/>
    <w:rsid w:val="00C23A38"/>
    <w:rsid w:val="00C26ED0"/>
    <w:rsid w:val="00C3045F"/>
    <w:rsid w:val="00C77AEA"/>
    <w:rsid w:val="00C81DB8"/>
    <w:rsid w:val="00CA51BD"/>
    <w:rsid w:val="00CC6C8A"/>
    <w:rsid w:val="00CD3DDC"/>
    <w:rsid w:val="00CE301F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82D28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22DA9-BF6F-4EA2-BF70-58E2F646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661</TotalTime>
  <Pages>1</Pages>
  <Words>1576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88</cp:revision>
  <cp:lastPrinted>2015-09-30T04:43:00Z</cp:lastPrinted>
  <dcterms:created xsi:type="dcterms:W3CDTF">2015-04-23T03:41:00Z</dcterms:created>
  <dcterms:modified xsi:type="dcterms:W3CDTF">2016-08-03T02:26:00Z</dcterms:modified>
</cp:coreProperties>
</file>