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8A5026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A5026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8A5026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8A5026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8A5026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8A5026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8A5026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="00AC1F35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Pr="008A5026">
        <w:rPr>
          <w:rFonts w:asciiTheme="minorBidi" w:hAnsiTheme="minorBidi"/>
          <w:sz w:val="32"/>
          <w:szCs w:val="32"/>
          <w:lang w:bidi="th-TH"/>
        </w:rPr>
        <w:t>:</w:t>
      </w:r>
      <w:r w:rsidR="00AC1F3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8A5026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8A5026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8A5026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8A5026" w:rsidRDefault="00261CB9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8A5026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8A5026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8A5026">
        <w:rPr>
          <w:rFonts w:asciiTheme="minorBidi" w:hAnsiTheme="minorBidi"/>
          <w:noProof/>
          <w:sz w:val="32"/>
          <w:szCs w:val="32"/>
        </w:rPr>
        <w:t>(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8A5026">
        <w:rPr>
          <w:rFonts w:asciiTheme="minorBidi" w:hAnsiTheme="minorBidi"/>
          <w:noProof/>
          <w:sz w:val="32"/>
          <w:szCs w:val="32"/>
        </w:rPr>
        <w:t>)</w:t>
      </w:r>
    </w:p>
    <w:p w:rsidR="00132E1B" w:rsidRPr="008A5026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AC1F35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AC1F3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สถาบันพัฒนาฝีมือแรงงานภาค 4 ราชบุรี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</w:p>
    <w:p w:rsidR="00132E1B" w:rsidRPr="008A5026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A5026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8A5026">
        <w:rPr>
          <w:rFonts w:asciiTheme="minorBidi" w:hAnsiTheme="minorBidi"/>
          <w:noProof/>
          <w:sz w:val="32"/>
          <w:szCs w:val="32"/>
        </w:rPr>
        <w:t>/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8A5026">
        <w:rPr>
          <w:rFonts w:asciiTheme="minorBidi" w:hAnsiTheme="minorBidi"/>
          <w:noProof/>
          <w:sz w:val="32"/>
          <w:szCs w:val="32"/>
        </w:rPr>
        <w:t>/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A5026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A5026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A5026" w:rsidTr="008C1396">
        <w:tc>
          <w:tcPr>
            <w:tcW w:w="675" w:type="dxa"/>
          </w:tcPr>
          <w:p w:rsidR="00394708" w:rsidRPr="008A5026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A5026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8A5026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8A5026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8A5026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8A5026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</w:p>
    <w:p w:rsidR="00C77AEA" w:rsidRPr="008A5026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8A5026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8A5026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8A5026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8A5026">
        <w:rPr>
          <w:rFonts w:asciiTheme="minorBidi" w:hAnsiTheme="minorBidi"/>
          <w:noProof/>
          <w:sz w:val="32"/>
          <w:szCs w:val="32"/>
        </w:rPr>
        <w:t>3</w:t>
      </w:r>
      <w:r w:rsidR="008A5026">
        <w:rPr>
          <w:rFonts w:asciiTheme="minorBidi" w:hAnsiTheme="minorBidi"/>
          <w:noProof/>
          <w:sz w:val="32"/>
          <w:szCs w:val="32"/>
        </w:rPr>
        <w:t xml:space="preserve">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A5026" w:rsidRPr="008A5026" w:rsidRDefault="008A5026" w:rsidP="008A5026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8A5026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AC1F35" w:rsidRPr="00FD0BBE" w:rsidTr="00F05A1E">
        <w:tc>
          <w:tcPr>
            <w:tcW w:w="675" w:type="dxa"/>
          </w:tcPr>
          <w:p w:rsidR="00AC1F35" w:rsidRPr="00D13B46" w:rsidRDefault="00AC1F35" w:rsidP="00F05A1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C1F35" w:rsidRPr="00D13B46" w:rsidRDefault="00AC1F35" w:rsidP="00F05A1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 4 ราชบุรี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11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3  ม.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10  ต.เจดีย์หัก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อ.เมือง  จ.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ราชบุรี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70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000  โทรศัพท์  0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3233 7609-12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0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3233 7612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AC1F35" w:rsidRDefault="00AC1F35" w:rsidP="00F05A1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AC1F35" w:rsidRPr="00D13B46" w:rsidRDefault="00AC1F35" w:rsidP="00F05A1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Pr="00AC1F35" w:rsidRDefault="008E2900" w:rsidP="00AC1F35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8A5026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AC1F3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8A5026">
        <w:rPr>
          <w:rFonts w:asciiTheme="minorBidi" w:hAnsiTheme="minorBidi"/>
          <w:noProof/>
          <w:sz w:val="32"/>
          <w:szCs w:val="32"/>
        </w:rPr>
        <w:br/>
      </w:r>
    </w:p>
    <w:p w:rsidR="00AC1F35" w:rsidRDefault="00AC1F3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AC1F35" w:rsidRDefault="00AC1F3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A5026" w:rsidRPr="00AC1F3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8A5026">
        <w:rPr>
          <w:rFonts w:asciiTheme="minorBidi" w:hAnsiTheme="minorBidi"/>
          <w:noProof/>
          <w:sz w:val="32"/>
          <w:szCs w:val="32"/>
        </w:rPr>
        <w:lastRenderedPageBreak/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ทั้งนี้จะต้องจัดทำรายงานเกี่ยวกับการฝึกอบรม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8A5026">
        <w:rPr>
          <w:rFonts w:asciiTheme="minorBidi" w:hAnsiTheme="minorBidi"/>
          <w:noProof/>
          <w:sz w:val="32"/>
          <w:szCs w:val="32"/>
        </w:rPr>
        <w:t xml:space="preserve">60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18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8A5026">
        <w:rPr>
          <w:rFonts w:asciiTheme="minorBidi" w:hAnsiTheme="minorBidi"/>
          <w:noProof/>
          <w:sz w:val="32"/>
          <w:szCs w:val="32"/>
        </w:rPr>
        <w:t xml:space="preserve">31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15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8A5026">
        <w:rPr>
          <w:rFonts w:asciiTheme="minorBidi" w:hAnsiTheme="minorBidi"/>
          <w:noProof/>
          <w:sz w:val="32"/>
          <w:szCs w:val="32"/>
        </w:rPr>
        <w:t>2551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8A5026">
        <w:rPr>
          <w:rFonts w:asciiTheme="minorBidi" w:hAnsiTheme="minorBidi"/>
          <w:noProof/>
          <w:sz w:val="32"/>
          <w:szCs w:val="32"/>
        </w:rPr>
        <w:t xml:space="preserve">6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นั้นได้ด้วย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lastRenderedPageBreak/>
        <w:br/>
        <w:t xml:space="preserve"> 2.2.1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8A5026">
        <w:rPr>
          <w:rFonts w:asciiTheme="minorBidi" w:hAnsiTheme="minorBidi"/>
          <w:noProof/>
          <w:sz w:val="32"/>
          <w:szCs w:val="32"/>
        </w:rPr>
        <w:t xml:space="preserve">18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ตุลาคมพ</w:t>
      </w:r>
      <w:r w:rsidRPr="008A5026">
        <w:rPr>
          <w:rFonts w:asciiTheme="minorBidi" w:hAnsiTheme="minorBidi"/>
          <w:noProof/>
          <w:sz w:val="32"/>
          <w:szCs w:val="32"/>
        </w:rPr>
        <w:t>.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8A5026">
        <w:rPr>
          <w:rFonts w:asciiTheme="minorBidi" w:hAnsiTheme="minorBidi"/>
          <w:noProof/>
          <w:sz w:val="32"/>
          <w:szCs w:val="32"/>
        </w:rPr>
        <w:t xml:space="preserve">. 2551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เนื่องจากนายทะเบียนจะให้ความเห็นชอบเฉพาะหลักสูตรเพื่อนับจำนวนผู้รับการฝึกในการประเมินเงินสมทบกองทุนพัฒนาฝีมือแรงงานเท่านั้นส่วนค่าใช้จ่ายในการฝึกอบรมให้ยื่นต่อกรมสรรพากรตามประกาศกระทรวงการคลังเรื่อง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ลง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23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พฤศจิกายนพ</w:t>
      </w:r>
      <w:r w:rsidRPr="008A5026">
        <w:rPr>
          <w:rFonts w:asciiTheme="minorBidi" w:hAnsiTheme="minorBidi"/>
          <w:noProof/>
          <w:sz w:val="32"/>
          <w:szCs w:val="32"/>
        </w:rPr>
        <w:t>.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AC1F35">
        <w:rPr>
          <w:rFonts w:asciiTheme="minorBidi" w:hAnsiTheme="minorBidi"/>
          <w:noProof/>
          <w:sz w:val="32"/>
          <w:szCs w:val="32"/>
        </w:rPr>
        <w:t>. 2548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575FAF" w:rsidRPr="008A5026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8A5026">
        <w:rPr>
          <w:rFonts w:asciiTheme="minorBidi" w:hAnsiTheme="minorBidi"/>
          <w:noProof/>
          <w:sz w:val="32"/>
          <w:szCs w:val="32"/>
        </w:rPr>
        <w:t xml:space="preserve">7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</w:p>
    <w:p w:rsidR="008E2900" w:rsidRPr="008A5026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8A5026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8A5026" w:rsidTr="00313D38">
        <w:trPr>
          <w:tblHeader/>
        </w:trPr>
        <w:tc>
          <w:tcPr>
            <w:tcW w:w="675" w:type="dxa"/>
            <w:vAlign w:val="center"/>
          </w:tcPr>
          <w:p w:rsidR="00313D38" w:rsidRPr="008A502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8A502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8A502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8A5026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8A5026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8A5026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C1F35" w:rsidRPr="008A5026" w:rsidRDefault="00AC1F3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AC1F35" w:rsidRPr="008A5026" w:rsidRDefault="00AC1F3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AC1F35" w:rsidRPr="008A5026" w:rsidRDefault="00AC1F3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AC1F35" w:rsidRPr="008A5026" w:rsidRDefault="00AC1F3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AC1F35" w:rsidRPr="00FD0BBE" w:rsidRDefault="00AC1F35" w:rsidP="00CF668E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AC1F35" w:rsidRDefault="00AC1F3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AC1F35" w:rsidRPr="00D13B46" w:rsidRDefault="00AC1F3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99" w:type="dxa"/>
          </w:tcPr>
          <w:p w:rsidR="00AC1F35" w:rsidRPr="00D13B46" w:rsidRDefault="00AC1F35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C1F35" w:rsidRPr="008A5026" w:rsidRDefault="00AC1F3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C1F35" w:rsidRPr="008A5026" w:rsidRDefault="00AC1F3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AC1F35" w:rsidRPr="008A5026" w:rsidRDefault="00AC1F3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AC1F35" w:rsidRPr="008A5026" w:rsidRDefault="00AC1F3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AC1F35" w:rsidRPr="008A5026" w:rsidRDefault="00AC1F35" w:rsidP="00452B6B">
            <w:pPr>
              <w:rPr>
                <w:rFonts w:asciiTheme="minorBidi" w:hAnsiTheme="minorBidi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AC1F35" w:rsidRDefault="00AC1F3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AC1F35" w:rsidRPr="00D13B46" w:rsidRDefault="00AC1F3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99" w:type="dxa"/>
          </w:tcPr>
          <w:p w:rsidR="00AC1F35" w:rsidRPr="00D13B46" w:rsidRDefault="00AC1F35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C1F35" w:rsidRPr="008A5026" w:rsidRDefault="00AC1F3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AC1F35" w:rsidRPr="008A5026" w:rsidRDefault="00AC1F3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AC1F35" w:rsidRPr="008A5026" w:rsidRDefault="00AC1F3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AC1F35" w:rsidRPr="008A5026" w:rsidRDefault="00AC1F3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AC1F35" w:rsidRPr="00FD0BBE" w:rsidRDefault="00AC1F35" w:rsidP="00CF668E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AC1F35" w:rsidRDefault="00AC1F3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AC1F35" w:rsidRPr="00D13B46" w:rsidRDefault="00AC1F3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99" w:type="dxa"/>
          </w:tcPr>
          <w:p w:rsidR="00AC1F35" w:rsidRPr="00D13B46" w:rsidRDefault="00AC1F35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8A5026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8A5026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8A5026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8A5026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8A5026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8A5026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8A5026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8A5026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8A5026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8A5026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8A5026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8A5026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A5026" w:rsidTr="008A5026">
        <w:trPr>
          <w:jc w:val="center"/>
        </w:trPr>
        <w:tc>
          <w:tcPr>
            <w:tcW w:w="675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8A5026" w:rsidRDefault="00AC4ACB" w:rsidP="00452B6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8A5026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A5026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8A5026" w:rsidTr="004E651F">
        <w:trPr>
          <w:tblHeader/>
        </w:trPr>
        <w:tc>
          <w:tcPr>
            <w:tcW w:w="675" w:type="dxa"/>
            <w:vAlign w:val="center"/>
          </w:tcPr>
          <w:p w:rsidR="00422EAB" w:rsidRPr="008A5026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8A5026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8A5026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8A5026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8A5026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8A5026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8A5026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8A5026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1F35" w:rsidRDefault="00AC1F3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AC1F35" w:rsidRPr="00D13B46" w:rsidRDefault="00AC1F3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ส่งไปรับการฝึกกับสถานฝึกอบรมอื่น 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แบบฝย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1F35" w:rsidRDefault="00AC1F3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AC1F35" w:rsidRPr="00D13B46" w:rsidRDefault="00AC1F3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กำหนดการฝึกอบรมโบว์ชัวร์ใบสมัคร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กรณีส่งไปรับการฝึกอบรมกับสถานฝึกอบรมหรือสถานฝึกอบรมฝีมือแรงงานพร้อมรับรองสำเนาถูกต้อง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หนังสือรับรองการฝึกอบรมพร้อมสำเนาถูกต้อง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1F35" w:rsidRPr="008A5026" w:rsidTr="008A5026">
        <w:tc>
          <w:tcPr>
            <w:tcW w:w="675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1F35" w:rsidRPr="008A5026" w:rsidRDefault="00AC1F35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1F35" w:rsidRPr="008A5026" w:rsidRDefault="00AC1F35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8A5026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A5026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8A5026" w:rsidTr="00090552">
        <w:tc>
          <w:tcPr>
            <w:tcW w:w="534" w:type="dxa"/>
          </w:tcPr>
          <w:p w:rsidR="00A13B6C" w:rsidRPr="008A5026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8A5026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8A502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A5026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F5490C"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8A5026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8A5026" w:rsidRPr="00AC1F35" w:rsidRDefault="008A5026" w:rsidP="00AC1F35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8A5026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8A5026" w:rsidRPr="008A5026" w:rsidTr="00C1539D">
        <w:tc>
          <w:tcPr>
            <w:tcW w:w="534" w:type="dxa"/>
          </w:tcPr>
          <w:p w:rsidR="008A5026" w:rsidRPr="00D13B46" w:rsidRDefault="00AC1F35" w:rsidP="00AC1F3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A5026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8A5026" w:rsidRPr="008A5026" w:rsidTr="00C1539D">
        <w:tc>
          <w:tcPr>
            <w:tcW w:w="534" w:type="dxa"/>
          </w:tcPr>
          <w:p w:rsidR="008A5026" w:rsidRPr="00D13B46" w:rsidRDefault="00AC1F35" w:rsidP="00AC1F3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A5026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8A5026" w:rsidRPr="008A5026" w:rsidTr="00C1539D">
        <w:tc>
          <w:tcPr>
            <w:tcW w:w="534" w:type="dxa"/>
          </w:tcPr>
          <w:p w:rsidR="008A5026" w:rsidRPr="00D13B46" w:rsidRDefault="00AC1F35" w:rsidP="00AC1F3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A5026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8A502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8A5026" w:rsidRPr="00AC1F35" w:rsidRDefault="008A5026" w:rsidP="00AC1F35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8A5026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8A502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</w:t>
      </w:r>
      <w:r w:rsidR="00653D8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น์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โหลดได้ที่ </w:t>
      </w:r>
      <w:r w:rsidR="00653D85" w:rsidRPr="008948E7">
        <w:rPr>
          <w:rFonts w:asciiTheme="minorBidi" w:hAnsiTheme="minorBidi"/>
          <w:noProof/>
          <w:sz w:val="32"/>
          <w:szCs w:val="32"/>
        </w:rPr>
        <w:t>http://www.dsd.go.th/phichit/Region/Show_Doc?region_id=94</w:t>
      </w:r>
      <w:r w:rsidRPr="008A5026">
        <w:rPr>
          <w:rFonts w:asciiTheme="minorBidi" w:hAnsiTheme="minorBidi"/>
          <w:noProof/>
          <w:sz w:val="32"/>
          <w:szCs w:val="32"/>
        </w:rPr>
        <w:br/>
      </w:r>
    </w:p>
    <w:p w:rsidR="0064558D" w:rsidRPr="008A502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4558D" w:rsidRPr="008A502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8A5026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8A5026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8A5026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8A5026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36E" w:rsidRDefault="009A436E" w:rsidP="00C81DB8">
      <w:pPr>
        <w:spacing w:after="0" w:line="240" w:lineRule="auto"/>
      </w:pPr>
      <w:r>
        <w:separator/>
      </w:r>
    </w:p>
  </w:endnote>
  <w:endnote w:type="continuationSeparator" w:id="0">
    <w:p w:rsidR="009A436E" w:rsidRDefault="009A436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36E" w:rsidRDefault="009A436E" w:rsidP="00C81DB8">
      <w:pPr>
        <w:spacing w:after="0" w:line="240" w:lineRule="auto"/>
      </w:pPr>
      <w:r>
        <w:separator/>
      </w:r>
    </w:p>
  </w:footnote>
  <w:footnote w:type="continuationSeparator" w:id="0">
    <w:p w:rsidR="009A436E" w:rsidRDefault="009A436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261CB9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AC1F35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C1F3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3646F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723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CB9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2CA8"/>
    <w:rsid w:val="005C6B68"/>
    <w:rsid w:val="00600A25"/>
    <w:rsid w:val="006437C0"/>
    <w:rsid w:val="0064558D"/>
    <w:rsid w:val="0065175D"/>
    <w:rsid w:val="00653D85"/>
    <w:rsid w:val="00686AAA"/>
    <w:rsid w:val="006974B7"/>
    <w:rsid w:val="006B37B7"/>
    <w:rsid w:val="006C07C4"/>
    <w:rsid w:val="006C07EA"/>
    <w:rsid w:val="006C6C22"/>
    <w:rsid w:val="00707AED"/>
    <w:rsid w:val="00712638"/>
    <w:rsid w:val="00732F56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80B7C"/>
    <w:rsid w:val="008A3CB7"/>
    <w:rsid w:val="008A5026"/>
    <w:rsid w:val="008B3521"/>
    <w:rsid w:val="008D7B9E"/>
    <w:rsid w:val="008E2900"/>
    <w:rsid w:val="0091043D"/>
    <w:rsid w:val="00914267"/>
    <w:rsid w:val="00934C64"/>
    <w:rsid w:val="00982CD7"/>
    <w:rsid w:val="00983E7C"/>
    <w:rsid w:val="0098687F"/>
    <w:rsid w:val="00995D16"/>
    <w:rsid w:val="009A11E7"/>
    <w:rsid w:val="009A1805"/>
    <w:rsid w:val="009A436E"/>
    <w:rsid w:val="009B06C0"/>
    <w:rsid w:val="009B68CC"/>
    <w:rsid w:val="009B7715"/>
    <w:rsid w:val="00A05B9B"/>
    <w:rsid w:val="00A10CDA"/>
    <w:rsid w:val="00A13B6C"/>
    <w:rsid w:val="00A47E94"/>
    <w:rsid w:val="00AA7734"/>
    <w:rsid w:val="00AC1F35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A5D48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BBD56-2B40-4CEF-9B0C-A17E2F69F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671</TotalTime>
  <Pages>8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87</cp:revision>
  <cp:lastPrinted>2015-07-27T03:44:00Z</cp:lastPrinted>
  <dcterms:created xsi:type="dcterms:W3CDTF">2015-04-23T03:41:00Z</dcterms:created>
  <dcterms:modified xsi:type="dcterms:W3CDTF">2016-08-03T02:25:00Z</dcterms:modified>
</cp:coreProperties>
</file>