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4FF2D63D"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BC768F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02E50B4" w14:textId="77777777" w:rsidTr="008C1396">
        <w:tc>
          <w:tcPr>
            <w:tcW w:w="675" w:type="dxa"/>
          </w:tcPr>
          <w:p w14:paraId="6D2B1E45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A352B83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54D3108A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C3DB530" w14:textId="77777777" w:rsidTr="008C1396">
        <w:tc>
          <w:tcPr>
            <w:tcW w:w="675" w:type="dxa"/>
          </w:tcPr>
          <w:p w14:paraId="4BDAE9AC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84354F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3A2017C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2542F178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BC768F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จังหวัดประจวบคีรีขันธ์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B1F1FC8" w14:textId="77777777" w:rsidR="00BC768F" w:rsidRDefault="00A13B6C" w:rsidP="00BC768F"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BC768F" w:rsidRPr="00BC768F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ศูนย์พัฒนาฝีมือแรงงานจังหวัดประจวบคีรีขันธ์ เลขที่ 311 หมู่ 3 ตำบลอ่าวน้อย อำเภอเมือง จังหวัดประจวบคีรีขันธ์ 77000 โทรศัพท์ :0 3290 9664-6  โทรสาร  :0 3290 9663 เว็บไซต์ </w:t>
            </w:r>
            <w:r w:rsidR="00BC768F" w:rsidRPr="00BC768F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www.dsd.go.th/prachuapkhirikhan E-mail : </w:t>
            </w:r>
            <w:proofErr w:type="spellStart"/>
            <w:r w:rsidR="00BC768F" w:rsidRPr="00BC768F">
              <w:rPr>
                <w:rFonts w:asciiTheme="minorBidi" w:hAnsiTheme="minorBidi"/>
                <w:i/>
                <w:iCs/>
                <w:sz w:val="32"/>
                <w:szCs w:val="32"/>
              </w:rPr>
              <w:t>dsd</w:t>
            </w:r>
            <w:proofErr w:type="spellEnd"/>
            <w:r w:rsidR="00BC768F" w:rsidRPr="00BC768F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300</w:t>
            </w:r>
            <w:r w:rsidR="00BC768F" w:rsidRPr="00BC768F"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</w:p>
          <w:p w14:paraId="3BAF41A4" w14:textId="0D42EA31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2971F759" w14:textId="77777777" w:rsidTr="009B7715">
        <w:tc>
          <w:tcPr>
            <w:tcW w:w="675" w:type="dxa"/>
          </w:tcPr>
          <w:p w14:paraId="665CE899" w14:textId="27B44EF6" w:rsidR="00094F82" w:rsidRPr="000C2AAC" w:rsidRDefault="00094F82" w:rsidP="00BC768F">
            <w:pPr>
              <w:rPr>
                <w:rFonts w:asciiTheme="minorBidi" w:hAnsiTheme="minorBidi" w:hint="cs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14:paraId="550E8786" w14:textId="61D79D24"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77172252" w14:textId="77777777" w:rsidR="00CF18E3" w:rsidRDefault="00CF18E3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4D8CA950" w14:textId="77777777" w:rsidR="00CF18E3" w:rsidRDefault="00CF18E3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28482FEA" w14:textId="77777777" w:rsidR="00CF18E3" w:rsidRDefault="00CF18E3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131BF1BE" w14:textId="77777777" w:rsidR="00CF18E3" w:rsidRPr="000C2AAC" w:rsidRDefault="00CF18E3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68455C8" w14:textId="77777777" w:rsidTr="00313D38">
        <w:tc>
          <w:tcPr>
            <w:tcW w:w="675" w:type="dxa"/>
            <w:vAlign w:val="center"/>
          </w:tcPr>
          <w:p w14:paraId="00EDA92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87FC10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81CB3F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030ACD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662E6E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B420ED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040AB9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C03BD5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B7719F8" w14:textId="77777777" w:rsidTr="00313D38">
        <w:tc>
          <w:tcPr>
            <w:tcW w:w="675" w:type="dxa"/>
            <w:vAlign w:val="center"/>
          </w:tcPr>
          <w:p w14:paraId="6DDB879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9ED6C9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46BDAA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8B05E4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211CF42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ECF3E7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F9CC50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C3EACC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550DFF5E" w14:textId="77777777" w:rsidTr="00090552">
        <w:tc>
          <w:tcPr>
            <w:tcW w:w="534" w:type="dxa"/>
          </w:tcPr>
          <w:p w14:paraId="532C2A77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6065FC4F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438D3DD0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1C89299C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18F9077B" w:rsidR="00EA6950" w:rsidRPr="000C2AAC" w:rsidRDefault="00EA6950" w:rsidP="00CF18E3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CF18E3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="00CF18E3" w:rsidRPr="00BC768F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ศูนย์พัฒนาฝีมือแรงงานจังหวัดประจวบคีรีขันธ์ เลขที่ 311 หมู่ 3 ตำบลอ่าวน้อย อำเภอเมือง จังหวัดประจวบคีรีขันธ์ 77000 โทรศัพท์ :0 3290 9664-6  โทรสาร  :0 3290 9663 เว็บไซต์ </w:t>
            </w:r>
            <w:r w:rsidR="00CF18E3" w:rsidRPr="00BC768F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www.dsd.go.th/prachuapkhirikhan E-mail : </w:t>
            </w:r>
            <w:proofErr w:type="spellStart"/>
            <w:r w:rsidR="00CF18E3" w:rsidRPr="00BC768F">
              <w:rPr>
                <w:rFonts w:asciiTheme="minorBidi" w:hAnsiTheme="minorBidi"/>
                <w:i/>
                <w:iCs/>
                <w:sz w:val="32"/>
                <w:szCs w:val="32"/>
              </w:rPr>
              <w:t>dsd</w:t>
            </w:r>
            <w:proofErr w:type="spellEnd"/>
            <w:r w:rsidR="00CF18E3" w:rsidRPr="00BC768F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300</w:t>
            </w:r>
            <w:r w:rsidR="00CF18E3" w:rsidRPr="00BC768F"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1E28CA2D" w14:textId="77777777" w:rsidTr="00C1539D">
        <w:tc>
          <w:tcPr>
            <w:tcW w:w="534" w:type="dxa"/>
          </w:tcPr>
          <w:p w14:paraId="150A8DB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0EC8EA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751789C6" w14:textId="77777777" w:rsidTr="00C1539D">
        <w:tc>
          <w:tcPr>
            <w:tcW w:w="534" w:type="dxa"/>
          </w:tcPr>
          <w:p w14:paraId="1DE0D45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53F366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2947B790" w14:textId="77777777" w:rsidTr="00C1539D">
        <w:tc>
          <w:tcPr>
            <w:tcW w:w="534" w:type="dxa"/>
          </w:tcPr>
          <w:p w14:paraId="230D682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461069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  <w:bookmarkStart w:id="0" w:name="_GoBack"/>
            <w:bookmarkEnd w:id="0"/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B26D9" w14:textId="77777777" w:rsidR="001E4CBE" w:rsidRDefault="001E4CBE" w:rsidP="00C81DB8">
      <w:pPr>
        <w:spacing w:after="0" w:line="240" w:lineRule="auto"/>
      </w:pPr>
      <w:r>
        <w:separator/>
      </w:r>
    </w:p>
  </w:endnote>
  <w:endnote w:type="continuationSeparator" w:id="0">
    <w:p w14:paraId="531ADAAE" w14:textId="77777777" w:rsidR="001E4CBE" w:rsidRDefault="001E4CB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C2FCFB" w14:textId="77777777" w:rsidR="001E4CBE" w:rsidRDefault="001E4CBE" w:rsidP="00C81DB8">
      <w:pPr>
        <w:spacing w:after="0" w:line="240" w:lineRule="auto"/>
      </w:pPr>
      <w:r>
        <w:separator/>
      </w:r>
    </w:p>
  </w:footnote>
  <w:footnote w:type="continuationSeparator" w:id="0">
    <w:p w14:paraId="596CD544" w14:textId="77777777" w:rsidR="001E4CBE" w:rsidRDefault="001E4CB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18E3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CF18E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E4CBE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C768F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18E3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4957D-47DC-45FA-AA8A-E67948793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733</TotalTime>
  <Pages>5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84</cp:revision>
  <cp:lastPrinted>2015-03-02T15:12:00Z</cp:lastPrinted>
  <dcterms:created xsi:type="dcterms:W3CDTF">2015-04-23T03:41:00Z</dcterms:created>
  <dcterms:modified xsi:type="dcterms:W3CDTF">2015-07-21T15:41:00Z</dcterms:modified>
</cp:coreProperties>
</file>