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F009C2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F009C2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F009C2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F009C2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F009C2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F009C2">
        <w:rPr>
          <w:rFonts w:asciiTheme="minorBidi" w:hAnsiTheme="minorBidi"/>
          <w:sz w:val="32"/>
          <w:szCs w:val="32"/>
          <w:lang w:bidi="th-TH"/>
        </w:rPr>
        <w:t>:</w:t>
      </w:r>
      <w:r w:rsidR="00F009C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F009C2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F009C2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F009C2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F009C2" w:rsidRDefault="001068E8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F009C2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F009C2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F009C2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F009C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ศูนย์พัฒนาฝีมือแรงงานจังหวัดพิจิตร  </w:t>
      </w:r>
    </w:p>
    <w:p w:rsidR="00132E1B" w:rsidRPr="00F009C2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F009C2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F009C2">
        <w:rPr>
          <w:rFonts w:asciiTheme="minorBidi" w:hAnsiTheme="minorBidi"/>
          <w:noProof/>
          <w:sz w:val="32"/>
          <w:szCs w:val="32"/>
        </w:rPr>
        <w:t>/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F009C2">
        <w:rPr>
          <w:rFonts w:asciiTheme="minorBidi" w:hAnsiTheme="minorBidi"/>
          <w:noProof/>
          <w:sz w:val="32"/>
          <w:szCs w:val="32"/>
        </w:rPr>
        <w:t>/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F009C2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F009C2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F009C2" w:rsidTr="008C1396">
        <w:tc>
          <w:tcPr>
            <w:tcW w:w="675" w:type="dxa"/>
          </w:tcPr>
          <w:p w:rsidR="00394708" w:rsidRPr="00F009C2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F009C2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F009C2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F009C2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F009C2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F009C2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009C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</w:p>
    <w:p w:rsidR="00C77AEA" w:rsidRPr="00F009C2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F009C2">
        <w:rPr>
          <w:rFonts w:asciiTheme="minorBidi" w:hAnsiTheme="minorBidi"/>
          <w:noProof/>
          <w:sz w:val="32"/>
          <w:szCs w:val="32"/>
        </w:rPr>
        <w:t>.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F009C2">
        <w:rPr>
          <w:rFonts w:asciiTheme="minorBidi" w:hAnsiTheme="minorBidi"/>
          <w:noProof/>
          <w:sz w:val="32"/>
          <w:szCs w:val="32"/>
        </w:rPr>
        <w:t>.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F009C2">
        <w:rPr>
          <w:rFonts w:asciiTheme="minorBidi" w:hAnsiTheme="minorBidi"/>
          <w:noProof/>
          <w:sz w:val="32"/>
          <w:szCs w:val="32"/>
        </w:rPr>
        <w:t>.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F009C2">
        <w:rPr>
          <w:rFonts w:asciiTheme="minorBidi" w:hAnsiTheme="minorBidi"/>
          <w:noProof/>
          <w:sz w:val="32"/>
          <w:szCs w:val="32"/>
        </w:rPr>
        <w:t>.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F009C2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F009C2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F009C2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F009C2">
        <w:rPr>
          <w:rFonts w:asciiTheme="minorBidi" w:hAnsiTheme="minorBidi"/>
          <w:noProof/>
          <w:sz w:val="32"/>
          <w:szCs w:val="32"/>
        </w:rPr>
        <w:t>60</w:t>
      </w:r>
      <w:r w:rsidR="00F009C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="00C81DB8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F009C2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F009C2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F009C2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F009C2">
        <w:rPr>
          <w:rFonts w:asciiTheme="minorBidi" w:hAnsiTheme="minorBidi" w:hint="cs"/>
          <w:noProof/>
          <w:sz w:val="32"/>
          <w:szCs w:val="32"/>
          <w:cs/>
          <w:lang w:bidi="th-TH"/>
        </w:rPr>
        <w:t>0</w:t>
      </w:r>
      <w:r w:rsidR="00C81DB8"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F009C2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F009C2">
        <w:rPr>
          <w:rFonts w:asciiTheme="minorBidi" w:hAnsiTheme="minorBidi" w:hint="cs"/>
          <w:noProof/>
          <w:sz w:val="32"/>
          <w:szCs w:val="32"/>
          <w:cs/>
          <w:lang w:bidi="th-TH"/>
        </w:rPr>
        <w:t>0</w:t>
      </w:r>
      <w:r w:rsidR="00C81DB8"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F009C2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F009C2">
        <w:rPr>
          <w:rFonts w:asciiTheme="minorBidi" w:hAnsiTheme="minorBidi" w:hint="cs"/>
          <w:noProof/>
          <w:sz w:val="32"/>
          <w:szCs w:val="32"/>
          <w:cs/>
          <w:lang w:bidi="th-TH"/>
        </w:rPr>
        <w:t>0</w:t>
      </w:r>
      <w:r w:rsidR="00C81DB8"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F009C2">
        <w:rPr>
          <w:rFonts w:asciiTheme="minorBidi" w:hAnsiTheme="minorBidi"/>
          <w:noProof/>
          <w:sz w:val="32"/>
          <w:szCs w:val="32"/>
        </w:rPr>
        <w:t>[</w:t>
      </w:r>
      <w:r w:rsidR="00094F82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F009C2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</w:p>
    <w:p w:rsidR="00F009C2" w:rsidRPr="00F009C2" w:rsidRDefault="00F009C2" w:rsidP="00F009C2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F009C2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F009C2" w:rsidRPr="00F009C2" w:rsidTr="009B7715">
        <w:tc>
          <w:tcPr>
            <w:tcW w:w="675" w:type="dxa"/>
          </w:tcPr>
          <w:p w:rsidR="00F009C2" w:rsidRPr="00D13B46" w:rsidRDefault="00F009C2" w:rsidP="003A5F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009C2" w:rsidRPr="00D13B46" w:rsidRDefault="00F009C2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F009C2" w:rsidRDefault="00F009C2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F009C2" w:rsidRPr="00D13B46" w:rsidRDefault="00F009C2" w:rsidP="003A5F08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F009C2" w:rsidRDefault="00F009C2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F009C2" w:rsidRPr="00D13B46" w:rsidRDefault="00F009C2" w:rsidP="003A5F08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18441F" w:rsidRPr="00F009C2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F009C2" w:rsidRPr="00F009C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16"/>
          <w:szCs w:val="16"/>
        </w:rPr>
      </w:pP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ในเขตจังหวัดที่ศูนย์ฝึกอบรมฝีมือแรงงานของผู้ดำเนินการฝึกนั้นตั้งอยู่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16"/>
          <w:szCs w:val="16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t xml:space="preserve">1.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16"/>
          <w:szCs w:val="16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t xml:space="preserve"> 1.1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ยื่นคำขอรับอนุญาตรายการเครื่องมือเครื่องจักรและอุปกรณ์ที่จะนำเข้ามาในราชอาณาจักรเสนอต่อคณะกรรมการส่งเสริมการพัฒนาฝีมือแรงงาน</w:t>
      </w:r>
      <w:r w:rsidRPr="00F009C2">
        <w:rPr>
          <w:rFonts w:asciiTheme="minorBidi" w:hAnsiTheme="minorBidi"/>
          <w:noProof/>
          <w:sz w:val="32"/>
          <w:szCs w:val="32"/>
        </w:rPr>
        <w:t>(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F009C2">
        <w:rPr>
          <w:rFonts w:asciiTheme="minorBidi" w:hAnsiTheme="minorBidi"/>
          <w:noProof/>
          <w:sz w:val="32"/>
          <w:szCs w:val="32"/>
        </w:rPr>
        <w:t xml:space="preserve">)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ก็จะให้นายทะเบียนออกหนังสืออนุญาตโดยเป็นไปตามหลักเกณฑ์เป็นไปตามประกาศคณะกรรมการส่งเสริมการพัฒนาฝีมือแรงงานเรื่องการอนุญาตรายการเครื่องมือเครื่องจักรและอุปกรณ์เพื่อใช้ในการฝึกอบรมในศูนย์ฝึกอบรมฝีมือแรงงานลงวันที่ </w:t>
      </w:r>
      <w:r w:rsidRPr="00F009C2">
        <w:rPr>
          <w:rFonts w:asciiTheme="minorBidi" w:hAnsiTheme="minorBidi"/>
          <w:noProof/>
          <w:sz w:val="32"/>
          <w:szCs w:val="32"/>
        </w:rPr>
        <w:t xml:space="preserve">20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F009C2">
        <w:rPr>
          <w:rFonts w:asciiTheme="minorBidi" w:hAnsiTheme="minorBidi"/>
          <w:noProof/>
          <w:sz w:val="32"/>
          <w:szCs w:val="32"/>
        </w:rPr>
        <w:t>2548</w:t>
      </w:r>
      <w:r w:rsidRPr="00F009C2">
        <w:rPr>
          <w:rFonts w:asciiTheme="minorBidi" w:hAnsiTheme="minorBidi"/>
          <w:noProof/>
          <w:sz w:val="32"/>
          <w:szCs w:val="32"/>
        </w:rPr>
        <w:br/>
      </w:r>
    </w:p>
    <w:p w:rsidR="00F009C2" w:rsidRPr="00F009C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16"/>
          <w:szCs w:val="16"/>
        </w:rPr>
      </w:pPr>
      <w:r w:rsidRPr="00F009C2">
        <w:rPr>
          <w:rFonts w:asciiTheme="minorBidi" w:hAnsiTheme="minorBidi"/>
          <w:noProof/>
          <w:sz w:val="32"/>
          <w:szCs w:val="32"/>
        </w:rPr>
        <w:t xml:space="preserve">2.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เครื่องจักรและอุปกรณ์ต้องนำเข้ามาเพื่อใช้ในการฝึกอบรมในศูนย์ฝึกอบรมฝีมือแรงงานเท่านั้นและมีจำนวนเหมาะสมสอดคล้องกับสาขาอาชีพที่ดำเนินการฝึก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เครื่องจักรและอุปกรณ์จะต้องเป็นของที่ไม่มีการผลิตภายในประเทศ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F009C2">
        <w:rPr>
          <w:rFonts w:asciiTheme="minorBidi" w:hAnsiTheme="minorBidi"/>
          <w:noProof/>
          <w:sz w:val="32"/>
          <w:szCs w:val="32"/>
        </w:rPr>
        <w:br/>
      </w:r>
    </w:p>
    <w:p w:rsidR="00F009C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F009C2">
        <w:rPr>
          <w:rFonts w:asciiTheme="minorBidi" w:hAnsiTheme="minorBidi"/>
          <w:noProof/>
          <w:sz w:val="32"/>
          <w:szCs w:val="32"/>
        </w:rPr>
        <w:t>**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F009C2">
        <w:rPr>
          <w:rFonts w:asciiTheme="minorBidi" w:hAnsiTheme="minorBidi"/>
          <w:noProof/>
          <w:sz w:val="32"/>
          <w:szCs w:val="32"/>
        </w:rPr>
        <w:t>/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F009C2">
        <w:rPr>
          <w:rFonts w:asciiTheme="minorBidi" w:hAnsiTheme="minorBidi"/>
          <w:noProof/>
          <w:sz w:val="32"/>
          <w:szCs w:val="32"/>
        </w:rPr>
        <w:t>/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F009C2">
        <w:rPr>
          <w:rFonts w:asciiTheme="minorBidi" w:hAnsiTheme="minorBidi"/>
          <w:noProof/>
          <w:sz w:val="32"/>
          <w:szCs w:val="32"/>
        </w:rPr>
        <w:t>/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F009C2">
        <w:rPr>
          <w:rFonts w:asciiTheme="minorBidi" w:hAnsiTheme="minorBidi"/>
          <w:noProof/>
          <w:sz w:val="32"/>
          <w:szCs w:val="32"/>
        </w:rPr>
        <w:t>/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br/>
        <w:t>**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F009C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F009C2" w:rsidRPr="00F009C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16"/>
          <w:szCs w:val="16"/>
        </w:rPr>
      </w:pP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F009C2">
        <w:rPr>
          <w:rFonts w:asciiTheme="minorBidi" w:hAnsiTheme="minorBidi"/>
          <w:noProof/>
          <w:sz w:val="32"/>
          <w:szCs w:val="32"/>
        </w:rPr>
        <w:br/>
      </w:r>
    </w:p>
    <w:p w:rsidR="00F009C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F009C2">
        <w:rPr>
          <w:rFonts w:asciiTheme="minorBidi" w:hAnsiTheme="minorBidi"/>
          <w:noProof/>
          <w:sz w:val="32"/>
          <w:szCs w:val="32"/>
        </w:rPr>
        <w:t>**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575FAF" w:rsidRPr="00F009C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noProof/>
          <w:sz w:val="32"/>
          <w:szCs w:val="32"/>
        </w:rPr>
        <w:br/>
        <w:t>**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F009C2">
        <w:rPr>
          <w:rFonts w:asciiTheme="minorBidi" w:hAnsiTheme="minorBidi"/>
          <w:noProof/>
          <w:sz w:val="32"/>
          <w:szCs w:val="32"/>
        </w:rPr>
        <w:t xml:space="preserve">7 </w:t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F009C2">
        <w:rPr>
          <w:rFonts w:asciiTheme="minorBidi" w:hAnsiTheme="minorBidi"/>
          <w:noProof/>
          <w:sz w:val="32"/>
          <w:szCs w:val="32"/>
        </w:rPr>
        <w:br/>
      </w:r>
    </w:p>
    <w:p w:rsidR="008E2900" w:rsidRPr="00F009C2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F009C2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F009C2" w:rsidTr="00313D38">
        <w:trPr>
          <w:tblHeader/>
        </w:trPr>
        <w:tc>
          <w:tcPr>
            <w:tcW w:w="675" w:type="dxa"/>
            <w:vAlign w:val="center"/>
          </w:tcPr>
          <w:p w:rsidR="00313D38" w:rsidRPr="00F009C2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F009C2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F009C2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F009C2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F009C2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F009C2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F009C2" w:rsidTr="00F009C2">
        <w:tc>
          <w:tcPr>
            <w:tcW w:w="675" w:type="dxa"/>
          </w:tcPr>
          <w:p w:rsidR="00313D38" w:rsidRPr="00F009C2" w:rsidRDefault="00313D38" w:rsidP="00F009C2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F009C2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F009C2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F009C2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F009C2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F009C2" w:rsidRDefault="00313D38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F009C2" w:rsidRDefault="00F009C2" w:rsidP="00F009C2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F009C2" w:rsidRDefault="00313D38" w:rsidP="00F009C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F009C2" w:rsidTr="00F009C2">
        <w:tc>
          <w:tcPr>
            <w:tcW w:w="675" w:type="dxa"/>
          </w:tcPr>
          <w:p w:rsidR="00313D38" w:rsidRPr="00F009C2" w:rsidRDefault="00313D38" w:rsidP="00F009C2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F009C2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F009C2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F009C2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F009C2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F009C2" w:rsidRDefault="00313D38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F009C2" w:rsidRDefault="00F009C2" w:rsidP="00F009C2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F009C2" w:rsidRDefault="00313D38" w:rsidP="00F009C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ขั้นตอนระยะเวลาอาจคาดเคลื่อนได้จาก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F009C2" w:rsidTr="00F009C2">
        <w:tc>
          <w:tcPr>
            <w:tcW w:w="675" w:type="dxa"/>
          </w:tcPr>
          <w:p w:rsidR="00313D38" w:rsidRPr="00F009C2" w:rsidRDefault="00313D38" w:rsidP="00F009C2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F009C2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F009C2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F009C2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F009C2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F009C2" w:rsidRDefault="00313D38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F009C2" w:rsidRDefault="00F009C2" w:rsidP="00F009C2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F009C2" w:rsidRDefault="00313D38" w:rsidP="00F009C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F009C2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F009C2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F009C2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F009C2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F009C2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F009C2" w:rsidRDefault="00F009C2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F009C2" w:rsidRDefault="00F009C2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F009C2" w:rsidRDefault="00F009C2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F009C2" w:rsidRPr="00F009C2" w:rsidRDefault="00F009C2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F009C2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F009C2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F009C2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F009C2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F009C2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F009C2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F009C2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F009C2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F009C2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F009C2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F009C2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F009C2" w:rsidTr="00F009C2">
        <w:trPr>
          <w:jc w:val="center"/>
        </w:trPr>
        <w:tc>
          <w:tcPr>
            <w:tcW w:w="675" w:type="dxa"/>
          </w:tcPr>
          <w:p w:rsidR="00452B6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F009C2" w:rsidRDefault="00AC4ACB" w:rsidP="00452B6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F009C2" w:rsidRDefault="00AC4ACB" w:rsidP="00452B6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F009C2" w:rsidRDefault="00AC4ACB" w:rsidP="00452B6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F009C2" w:rsidRDefault="00AC4ACB" w:rsidP="00452B6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F009C2" w:rsidRDefault="00AC4ACB" w:rsidP="00452B6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F009C2" w:rsidRDefault="00AC4ACB" w:rsidP="00452B6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F009C2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F009C2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F009C2" w:rsidTr="004E651F">
        <w:trPr>
          <w:tblHeader/>
        </w:trPr>
        <w:tc>
          <w:tcPr>
            <w:tcW w:w="675" w:type="dxa"/>
            <w:vAlign w:val="center"/>
          </w:tcPr>
          <w:p w:rsidR="00422EAB" w:rsidRPr="00F009C2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F009C2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F009C2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F009C2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F009C2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F009C2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F009C2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F009C2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009C2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F009C2" w:rsidTr="00F009C2">
        <w:tc>
          <w:tcPr>
            <w:tcW w:w="675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009C2" w:rsidRDefault="00AC4ACB" w:rsidP="00AC4AC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เครื่องจักร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F009C2" w:rsidRDefault="00F009C2" w:rsidP="00F009C2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009C2" w:rsidTr="00F009C2">
        <w:tc>
          <w:tcPr>
            <w:tcW w:w="675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009C2" w:rsidRDefault="00AC4ACB" w:rsidP="00AC4AC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รายการเครื่องมือเครื่องจักรและอุปกรณ์ที่ขออนุญาต</w:t>
            </w:r>
          </w:p>
        </w:tc>
        <w:tc>
          <w:tcPr>
            <w:tcW w:w="1843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009C2" w:rsidTr="00F009C2">
        <w:tc>
          <w:tcPr>
            <w:tcW w:w="675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009C2" w:rsidRDefault="00AC4ACB" w:rsidP="00AC4AC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009C2" w:rsidTr="00F009C2">
        <w:tc>
          <w:tcPr>
            <w:tcW w:w="675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009C2" w:rsidRDefault="00AC4ACB" w:rsidP="00AC4AC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009C2" w:rsidTr="00F009C2">
        <w:tc>
          <w:tcPr>
            <w:tcW w:w="675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009C2" w:rsidRDefault="00AC4ACB" w:rsidP="00AC4AC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009C2" w:rsidTr="00F009C2">
        <w:tc>
          <w:tcPr>
            <w:tcW w:w="675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009C2" w:rsidRDefault="00AC4ACB" w:rsidP="00AC4ACB">
            <w:pPr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009C2" w:rsidRDefault="00AC4ACB" w:rsidP="00F009C2">
            <w:pPr>
              <w:jc w:val="center"/>
              <w:rPr>
                <w:rFonts w:asciiTheme="minorBidi" w:hAnsiTheme="minorBidi"/>
              </w:rPr>
            </w:pPr>
            <w:r w:rsidRPr="00F009C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F009C2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F009C2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F009C2" w:rsidTr="003875B9">
        <w:tc>
          <w:tcPr>
            <w:tcW w:w="534" w:type="dxa"/>
          </w:tcPr>
          <w:p w:rsidR="00A13B6C" w:rsidRPr="00F009C2" w:rsidRDefault="00A13B6C" w:rsidP="003875B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F009C2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F009C2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009C2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F5490C" w:rsidRPr="00F009C2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F009C2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F009C2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Pr="00F009C2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F009C2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7203DC" w:rsidRPr="00F009C2" w:rsidTr="003875B9">
        <w:tc>
          <w:tcPr>
            <w:tcW w:w="534" w:type="dxa"/>
          </w:tcPr>
          <w:p w:rsidR="007203DC" w:rsidRPr="00D13B46" w:rsidRDefault="007203DC" w:rsidP="003875B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Pr="00D13B46" w:rsidRDefault="007203D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7203DC" w:rsidRPr="00D13B46" w:rsidRDefault="007203D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7203DC" w:rsidRPr="00D13B46" w:rsidRDefault="007203D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7203DC" w:rsidRPr="00F009C2" w:rsidTr="003875B9">
        <w:tc>
          <w:tcPr>
            <w:tcW w:w="534" w:type="dxa"/>
          </w:tcPr>
          <w:p w:rsidR="007203DC" w:rsidRPr="00D13B46" w:rsidRDefault="007203DC" w:rsidP="003875B9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Pr="00D13B46" w:rsidRDefault="007203DC" w:rsidP="003A5F08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7203DC" w:rsidRPr="00F009C2" w:rsidTr="003875B9">
        <w:tc>
          <w:tcPr>
            <w:tcW w:w="534" w:type="dxa"/>
          </w:tcPr>
          <w:p w:rsidR="007203DC" w:rsidRPr="00D13B46" w:rsidRDefault="007203DC" w:rsidP="003875B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Default="007203D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7203DC" w:rsidRDefault="007203D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7203DC" w:rsidRPr="00F009C2" w:rsidTr="003875B9">
        <w:tc>
          <w:tcPr>
            <w:tcW w:w="534" w:type="dxa"/>
          </w:tcPr>
          <w:p w:rsidR="007203DC" w:rsidRPr="00D13B46" w:rsidRDefault="007203DC" w:rsidP="003875B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Default="007203D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7203DC" w:rsidRDefault="007203D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7203DC" w:rsidRPr="00F009C2" w:rsidTr="003875B9">
        <w:tc>
          <w:tcPr>
            <w:tcW w:w="534" w:type="dxa"/>
          </w:tcPr>
          <w:p w:rsidR="007203DC" w:rsidRPr="00D13B46" w:rsidRDefault="007203DC" w:rsidP="003875B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Default="007203D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7203DC" w:rsidRDefault="007203D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7203DC" w:rsidRDefault="007203D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F009C2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F009C2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F009C2" w:rsidTr="003875B9">
        <w:tc>
          <w:tcPr>
            <w:tcW w:w="675" w:type="dxa"/>
          </w:tcPr>
          <w:p w:rsidR="00F064C0" w:rsidRPr="00F009C2" w:rsidRDefault="00F064C0" w:rsidP="003875B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F009C2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F009C2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F009C2">
              <w:rPr>
                <w:rFonts w:asciiTheme="minorBidi" w:hAnsiTheme="minorBidi"/>
                <w:sz w:val="32"/>
                <w:szCs w:val="32"/>
              </w:rPr>
              <w:br/>
            </w:r>
            <w:r w:rsidR="007203DC" w:rsidRPr="00F009C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="007203DC" w:rsidRPr="00F009C2">
              <w:rPr>
                <w:rFonts w:ascii="CordiaUPC" w:hAnsi="CordiaUPC" w:cs="CordiaUPC"/>
                <w:noProof/>
                <w:sz w:val="32"/>
                <w:szCs w:val="32"/>
              </w:rPr>
              <w:t>2</w:t>
            </w:r>
            <w:r w:rsidRPr="00F009C2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Pr="00F009C2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F009C2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F009C2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="007203DC" w:rsidRPr="007203DC">
        <w:rPr>
          <w:rFonts w:asciiTheme="minorBidi" w:hAnsiTheme="minorBidi"/>
          <w:noProof/>
          <w:sz w:val="32"/>
          <w:szCs w:val="32"/>
        </w:rPr>
        <w:t xml:space="preserve"> </w:t>
      </w:r>
      <w:r w:rsidR="007203DC" w:rsidRPr="008948E7">
        <w:rPr>
          <w:rFonts w:asciiTheme="minorBidi" w:hAnsiTheme="minorBidi"/>
          <w:noProof/>
          <w:sz w:val="32"/>
          <w:szCs w:val="32"/>
        </w:rPr>
        <w:t>http://www.dsd.go.th/phichit/Region/Show_Doc?region_id=94</w:t>
      </w:r>
      <w:r w:rsidRPr="00F009C2">
        <w:rPr>
          <w:rFonts w:asciiTheme="minorBidi" w:hAnsiTheme="minorBidi"/>
          <w:noProof/>
          <w:sz w:val="32"/>
          <w:szCs w:val="32"/>
        </w:rPr>
        <w:br/>
      </w:r>
      <w:r w:rsidRPr="00F009C2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F009C2" w:rsidTr="0064558D">
        <w:tc>
          <w:tcPr>
            <w:tcW w:w="1418" w:type="dxa"/>
          </w:tcPr>
          <w:p w:rsidR="0064558D" w:rsidRPr="00F009C2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F009C2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F009C2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F009C2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F009C2" w:rsidTr="0064558D">
        <w:tc>
          <w:tcPr>
            <w:tcW w:w="1418" w:type="dxa"/>
          </w:tcPr>
          <w:p w:rsidR="0064558D" w:rsidRPr="00F009C2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F009C2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F009C2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F009C2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7203DC" w:rsidRPr="00F009C2" w:rsidTr="0064558D">
        <w:tc>
          <w:tcPr>
            <w:tcW w:w="1418" w:type="dxa"/>
          </w:tcPr>
          <w:p w:rsidR="007203DC" w:rsidRPr="00D13B46" w:rsidRDefault="007203DC" w:rsidP="003A5F0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7203DC" w:rsidRPr="00F009C2" w:rsidTr="0064558D">
        <w:tc>
          <w:tcPr>
            <w:tcW w:w="1418" w:type="dxa"/>
          </w:tcPr>
          <w:p w:rsidR="007203DC" w:rsidRPr="00D13B46" w:rsidRDefault="007203DC" w:rsidP="003A5F0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7203DC" w:rsidRPr="00F009C2" w:rsidTr="0064558D">
        <w:tc>
          <w:tcPr>
            <w:tcW w:w="1418" w:type="dxa"/>
          </w:tcPr>
          <w:p w:rsidR="007203DC" w:rsidRPr="00D13B46" w:rsidRDefault="007203DC" w:rsidP="003A5F0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7203DC" w:rsidRPr="00D13B46" w:rsidRDefault="007203DC" w:rsidP="003A5F08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F009C2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F009C2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F009C2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F009C2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F009C2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43D" w:rsidRDefault="00FF343D" w:rsidP="00C81DB8">
      <w:pPr>
        <w:spacing w:after="0" w:line="240" w:lineRule="auto"/>
      </w:pPr>
      <w:r>
        <w:separator/>
      </w:r>
    </w:p>
  </w:endnote>
  <w:endnote w:type="continuationSeparator" w:id="1">
    <w:p w:rsidR="00FF343D" w:rsidRDefault="00FF343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43D" w:rsidRDefault="00FF343D" w:rsidP="00C81DB8">
      <w:pPr>
        <w:spacing w:after="0" w:line="240" w:lineRule="auto"/>
      </w:pPr>
      <w:r>
        <w:separator/>
      </w:r>
    </w:p>
  </w:footnote>
  <w:footnote w:type="continuationSeparator" w:id="1">
    <w:p w:rsidR="00FF343D" w:rsidRDefault="00FF343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068E8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758EF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758E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068E8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F3D66"/>
    <w:rsid w:val="00313D38"/>
    <w:rsid w:val="003240F6"/>
    <w:rsid w:val="00352D56"/>
    <w:rsid w:val="00353030"/>
    <w:rsid w:val="00357299"/>
    <w:rsid w:val="003875B9"/>
    <w:rsid w:val="00394708"/>
    <w:rsid w:val="003C25A4"/>
    <w:rsid w:val="003F489A"/>
    <w:rsid w:val="003F4A0D"/>
    <w:rsid w:val="00422EAB"/>
    <w:rsid w:val="00444BFB"/>
    <w:rsid w:val="00452B6B"/>
    <w:rsid w:val="004B11E6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203DC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44213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09C2"/>
    <w:rsid w:val="00F028A3"/>
    <w:rsid w:val="00F064C0"/>
    <w:rsid w:val="00F5490C"/>
    <w:rsid w:val="00F62F55"/>
    <w:rsid w:val="00F758EF"/>
    <w:rsid w:val="00F8122B"/>
    <w:rsid w:val="00FE45C1"/>
    <w:rsid w:val="00FE5795"/>
    <w:rsid w:val="00FF343D"/>
    <w:rsid w:val="00FF4B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681</TotalTime>
  <Pages>7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86</cp:revision>
  <cp:lastPrinted>2015-07-27T03:45:00Z</cp:lastPrinted>
  <dcterms:created xsi:type="dcterms:W3CDTF">2015-04-23T03:41:00Z</dcterms:created>
  <dcterms:modified xsi:type="dcterms:W3CDTF">2015-07-27T04:03:00Z</dcterms:modified>
</cp:coreProperties>
</file>