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61328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61328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D239AD" w:rsidRPr="0061328C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61328C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61328C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61328C">
        <w:rPr>
          <w:rFonts w:asciiTheme="minorBidi" w:hAnsiTheme="minorBidi"/>
          <w:sz w:val="32"/>
          <w:szCs w:val="32"/>
          <w:lang w:bidi="th-TH"/>
        </w:rPr>
        <w:t>:</w:t>
      </w:r>
      <w:r w:rsidR="0061328C" w:rsidRPr="0061328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ศูนย์พัฒนาฝีมือแรงงานจังหวัดพิจิตร  กรมพัฒนาฝีมือแรงงาน</w:t>
      </w:r>
    </w:p>
    <w:p w:rsidR="00D239AD" w:rsidRPr="0061328C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61328C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61328C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61328C" w:rsidRDefault="0000649F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61328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61328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132E1B" w:rsidRPr="0061328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61328C" w:rsidRPr="0061328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ศูนย์พัฒนาฝีมือแรงงานจังหวัดพิจิตร  </w:t>
      </w:r>
    </w:p>
    <w:p w:rsidR="00132E1B" w:rsidRPr="0061328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61328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61328C">
        <w:rPr>
          <w:rFonts w:asciiTheme="minorBidi" w:hAnsiTheme="minorBidi"/>
          <w:noProof/>
          <w:sz w:val="32"/>
          <w:szCs w:val="32"/>
        </w:rPr>
        <w:t>/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61328C">
        <w:rPr>
          <w:rFonts w:asciiTheme="minorBidi" w:hAnsiTheme="minorBidi"/>
          <w:noProof/>
          <w:sz w:val="32"/>
          <w:szCs w:val="32"/>
        </w:rPr>
        <w:t>/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61328C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61328C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61328C" w:rsidTr="008C1396">
        <w:tc>
          <w:tcPr>
            <w:tcW w:w="675" w:type="dxa"/>
          </w:tcPr>
          <w:p w:rsidR="00394708" w:rsidRPr="0061328C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61328C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61328C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61328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61328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61328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61328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จังหวัดพิจิตร</w:t>
      </w:r>
    </w:p>
    <w:p w:rsidR="00C77AEA" w:rsidRPr="0061328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61328C">
        <w:rPr>
          <w:rFonts w:asciiTheme="minorBidi" w:hAnsiTheme="minorBidi"/>
          <w:noProof/>
          <w:sz w:val="32"/>
          <w:szCs w:val="32"/>
        </w:rPr>
        <w:t>.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61328C">
        <w:rPr>
          <w:rFonts w:asciiTheme="minorBidi" w:hAnsiTheme="minorBidi"/>
          <w:noProof/>
          <w:sz w:val="32"/>
          <w:szCs w:val="32"/>
        </w:rPr>
        <w:t>.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61328C">
        <w:rPr>
          <w:rFonts w:asciiTheme="minorBidi" w:hAnsiTheme="minorBidi"/>
          <w:noProof/>
          <w:sz w:val="32"/>
          <w:szCs w:val="32"/>
        </w:rPr>
        <w:t>.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61328C">
        <w:rPr>
          <w:rFonts w:asciiTheme="minorBidi" w:hAnsiTheme="minorBidi"/>
          <w:noProof/>
          <w:sz w:val="32"/>
          <w:szCs w:val="32"/>
        </w:rPr>
        <w:t>.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61328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61328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61328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61328C">
        <w:rPr>
          <w:rFonts w:asciiTheme="minorBidi" w:hAnsiTheme="minorBidi"/>
          <w:noProof/>
          <w:sz w:val="32"/>
          <w:szCs w:val="32"/>
        </w:rPr>
        <w:t>20</w:t>
      </w:r>
      <w:r w:rsidR="0061328C">
        <w:rPr>
          <w:rFonts w:asciiTheme="minorBidi" w:hAnsiTheme="minorBidi"/>
          <w:noProof/>
          <w:sz w:val="32"/>
          <w:szCs w:val="32"/>
        </w:rPr>
        <w:t xml:space="preserve"> </w:t>
      </w:r>
      <w:r w:rsidR="00C81DB8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61328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61328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61328C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61328C">
        <w:rPr>
          <w:rFonts w:asciiTheme="minorBidi" w:hAnsiTheme="minorBidi" w:hint="cs"/>
          <w:noProof/>
          <w:sz w:val="32"/>
          <w:szCs w:val="32"/>
          <w:cs/>
          <w:lang w:bidi="th-TH"/>
        </w:rPr>
        <w:t>0</w:t>
      </w:r>
      <w:r w:rsidR="00C81DB8"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61328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61328C">
        <w:rPr>
          <w:rFonts w:asciiTheme="minorBidi" w:hAnsiTheme="minorBidi" w:hint="cs"/>
          <w:noProof/>
          <w:sz w:val="32"/>
          <w:szCs w:val="32"/>
          <w:cs/>
          <w:lang w:bidi="th-TH"/>
        </w:rPr>
        <w:t>0</w:t>
      </w:r>
      <w:r w:rsidR="00C81DB8"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61328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61328C">
        <w:rPr>
          <w:rFonts w:asciiTheme="minorBidi" w:hAnsiTheme="minorBidi" w:hint="cs"/>
          <w:noProof/>
          <w:sz w:val="32"/>
          <w:szCs w:val="32"/>
          <w:cs/>
          <w:lang w:bidi="th-TH"/>
        </w:rPr>
        <w:t>0</w:t>
      </w:r>
      <w:r w:rsidR="00C81DB8"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61328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61328C">
        <w:rPr>
          <w:rFonts w:asciiTheme="minorBidi" w:hAnsiTheme="minorBidi"/>
          <w:noProof/>
          <w:sz w:val="32"/>
          <w:szCs w:val="32"/>
        </w:rPr>
        <w:t>[</w:t>
      </w:r>
      <w:r w:rsidR="00094F82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61328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การขออนุญาตจัดตั้งศูนย์ฝึกอบรมฝีมือแรงงาน </w:t>
      </w:r>
    </w:p>
    <w:p w:rsidR="00C77AEA" w:rsidRPr="0061328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61328C" w:rsidRPr="0061328C" w:rsidTr="009B7715">
        <w:tc>
          <w:tcPr>
            <w:tcW w:w="675" w:type="dxa"/>
          </w:tcPr>
          <w:p w:rsidR="0061328C" w:rsidRPr="00D13B46" w:rsidRDefault="0061328C" w:rsidP="003A5F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1328C" w:rsidRPr="00D13B46" w:rsidRDefault="0061328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61328C" w:rsidRDefault="0061328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61328C" w:rsidRPr="00D13B46" w:rsidRDefault="0061328C" w:rsidP="003A5F08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61328C" w:rsidRDefault="0061328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61328C" w:rsidRPr="00D13B46" w:rsidRDefault="0061328C" w:rsidP="003A5F08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1328C" w:rsidRDefault="0061328C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1328C" w:rsidRDefault="0061328C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1328C" w:rsidRPr="0061328C" w:rsidRDefault="0061328C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61328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61328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ต้องมีความพร้อมและความเหมาะสมในเรื่องสถานที่เครื่องมือเครื่องจักรอุปกรณ์หรือสิ่งอำนวยความสะดวกและจะต้องได้รับอนุญาตจากนายทะเบียนซึ่งเป็นไปตามประกาศคณะกรรมการส่งเสริมการพัฒนาฝีมือแรงงานเรื่องหลักเกณฑ์วิธีการและเงื่อนไขการจดตั้งศูนย์ฝึกอบรมฝีมือแรงงานลงวันที่ </w:t>
      </w:r>
      <w:r w:rsidRPr="0061328C">
        <w:rPr>
          <w:rFonts w:asciiTheme="minorBidi" w:hAnsiTheme="minorBidi"/>
          <w:noProof/>
          <w:sz w:val="32"/>
          <w:szCs w:val="32"/>
        </w:rPr>
        <w:t xml:space="preserve">16 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61328C">
        <w:rPr>
          <w:rFonts w:asciiTheme="minorBidi" w:hAnsiTheme="minorBidi"/>
          <w:noProof/>
          <w:sz w:val="32"/>
          <w:szCs w:val="32"/>
        </w:rPr>
        <w:t>2546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เครื่องมือเครื่องจักรอุปกรณ์หรือสิ่งอำนวยความสะดวก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และต้องมีสภาพที่ดีและมีความปลอดภัย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สิทธิและระยะเวลาในการอุทธรณ์ให้ผู้ยื่นคำขอทราบ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ถูกทำลายหรือชำรุดลบเลือนในสาระสำคัญให้ผู้ขอรับอนุญาตจัดตั้งศูนย์ฝึกอบรมฝีมือแรงงานขอรับใบแทนใบอนุญาตโดยยื่นคำขอพร้อมแนบใบอนุญาตที่ชำรุดหรือหลักฐานการลงบันทึกประจำวันของพนักงานสอบสวนว่าใบอนุญาตสูญหายเพื่อประกอบการพิจารณาผู้รับอนุญาตต้องแสดงใบอนุญาตจัดตั้งศูนย์ฝึกอบรมฝีมือแรงงานไว้ในที่เปิดเผยและเห็นได้ง่ายณศูนย์ฝึกอบรมฝีมือแรงงาน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  <w:t>**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61328C">
        <w:rPr>
          <w:rFonts w:asciiTheme="minorBidi" w:hAnsiTheme="minorBidi"/>
          <w:noProof/>
          <w:sz w:val="32"/>
          <w:szCs w:val="32"/>
        </w:rPr>
        <w:t>/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61328C">
        <w:rPr>
          <w:rFonts w:asciiTheme="minorBidi" w:hAnsiTheme="minorBidi"/>
          <w:noProof/>
          <w:sz w:val="32"/>
          <w:szCs w:val="32"/>
        </w:rPr>
        <w:t>/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ระยะเวลาให้ผู้ยื่นคำขอดำเนินการแก้ไข</w:t>
      </w:r>
      <w:r w:rsidRPr="0061328C">
        <w:rPr>
          <w:rFonts w:asciiTheme="minorBidi" w:hAnsiTheme="minorBidi"/>
          <w:noProof/>
          <w:sz w:val="32"/>
          <w:szCs w:val="32"/>
        </w:rPr>
        <w:t>/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61328C">
        <w:rPr>
          <w:rFonts w:asciiTheme="minorBidi" w:hAnsiTheme="minorBidi"/>
          <w:noProof/>
          <w:sz w:val="32"/>
          <w:szCs w:val="32"/>
        </w:rPr>
        <w:t>/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  <w:t>**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61328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8E2900" w:rsidRPr="0061328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  <w:t>**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  <w:t>**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61328C">
        <w:rPr>
          <w:rFonts w:asciiTheme="minorBidi" w:hAnsiTheme="minorBidi"/>
          <w:noProof/>
          <w:sz w:val="32"/>
          <w:szCs w:val="32"/>
        </w:rPr>
        <w:t xml:space="preserve">7 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61328C">
        <w:rPr>
          <w:rFonts w:asciiTheme="minorBidi" w:hAnsiTheme="minorBidi"/>
          <w:noProof/>
          <w:sz w:val="32"/>
          <w:szCs w:val="32"/>
        </w:rPr>
        <w:br/>
      </w:r>
    </w:p>
    <w:p w:rsidR="0065175D" w:rsidRPr="0061328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61328C" w:rsidTr="00313D38">
        <w:trPr>
          <w:tblHeader/>
        </w:trPr>
        <w:tc>
          <w:tcPr>
            <w:tcW w:w="675" w:type="dxa"/>
            <w:vAlign w:val="center"/>
          </w:tcPr>
          <w:p w:rsidR="00313D38" w:rsidRPr="0061328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61328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61328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61328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61328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61328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61328C" w:rsidRPr="0061328C" w:rsidTr="0061328C">
        <w:tc>
          <w:tcPr>
            <w:tcW w:w="675" w:type="dxa"/>
          </w:tcPr>
          <w:p w:rsidR="0061328C" w:rsidRPr="0061328C" w:rsidRDefault="0061328C" w:rsidP="0061328C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1328C" w:rsidRPr="0061328C" w:rsidRDefault="0061328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61328C" w:rsidRPr="0061328C" w:rsidRDefault="0061328C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61328C" w:rsidRPr="0061328C" w:rsidRDefault="0061328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ผู้ยื่นคำขอเจ้าหน้าที่ตรวจสอบความครบถ้วนของเอกสารและลงทะเบียนเอกสาร</w:t>
            </w:r>
          </w:p>
          <w:p w:rsidR="0061328C" w:rsidRPr="0061328C" w:rsidRDefault="0061328C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61328C" w:rsidRPr="0061328C" w:rsidRDefault="0061328C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61328C" w:rsidRPr="00D13B46" w:rsidRDefault="0061328C" w:rsidP="003A5F08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61328C" w:rsidRPr="00D13B46" w:rsidRDefault="0061328C" w:rsidP="003A5F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1328C" w:rsidRPr="0061328C" w:rsidTr="0061328C">
        <w:tc>
          <w:tcPr>
            <w:tcW w:w="675" w:type="dxa"/>
          </w:tcPr>
          <w:p w:rsidR="0061328C" w:rsidRPr="0061328C" w:rsidRDefault="0061328C" w:rsidP="0061328C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1328C" w:rsidRPr="0061328C" w:rsidRDefault="0061328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61328C" w:rsidRPr="0061328C" w:rsidRDefault="0061328C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61328C" w:rsidRPr="0061328C" w:rsidRDefault="0061328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เจ้าหน้าที่ออกตรวจสอบพร้อมของสถานที่ฝึกเครื่องจักรอุปกรณ์</w:t>
            </w:r>
          </w:p>
          <w:p w:rsidR="0061328C" w:rsidRPr="0061328C" w:rsidRDefault="0061328C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61328C" w:rsidRPr="0061328C" w:rsidRDefault="0061328C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61328C" w:rsidRPr="00D13B46" w:rsidRDefault="0061328C" w:rsidP="003A5F08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61328C" w:rsidRPr="00D13B46" w:rsidRDefault="0061328C" w:rsidP="003A5F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1328C" w:rsidRPr="0061328C" w:rsidTr="0061328C">
        <w:tc>
          <w:tcPr>
            <w:tcW w:w="675" w:type="dxa"/>
          </w:tcPr>
          <w:p w:rsidR="0061328C" w:rsidRPr="0061328C" w:rsidRDefault="0061328C" w:rsidP="0061328C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1328C" w:rsidRPr="0061328C" w:rsidRDefault="0061328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61328C" w:rsidRPr="0061328C" w:rsidRDefault="0061328C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61328C" w:rsidRPr="0061328C" w:rsidRDefault="0061328C" w:rsidP="0061328C">
            <w:pPr>
              <w:rPr>
                <w:rFonts w:asciiTheme="minorBidi" w:hAnsiTheme="minorBidi"/>
              </w:rPr>
            </w:pP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ให้แก่ผู้ยื่นคำขอแจ้งสถานประกอบกิจการมารับหนังสือรับรอง</w:t>
            </w:r>
          </w:p>
        </w:tc>
        <w:tc>
          <w:tcPr>
            <w:tcW w:w="1368" w:type="dxa"/>
          </w:tcPr>
          <w:p w:rsidR="0061328C" w:rsidRPr="0061328C" w:rsidRDefault="0061328C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61328C" w:rsidRPr="00D13B46" w:rsidRDefault="0061328C" w:rsidP="003A5F08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61328C" w:rsidRPr="00D13B46" w:rsidRDefault="0061328C" w:rsidP="003A5F0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Pr="0061328C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61328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61328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61328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งานบริการนี้ผ่านการดำเนินการลดขั้นตอน และระยะเวลาปฏิบัติราชการมา</w:t>
      </w:r>
      <w:r w:rsidR="00263F10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61328C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61328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16"/>
          <w:szCs w:val="16"/>
        </w:rPr>
      </w:pPr>
    </w:p>
    <w:p w:rsidR="00AA7734" w:rsidRPr="0061328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61328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61328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61328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61328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61328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61328C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61328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61328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61328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61328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61328C" w:rsidTr="00B81D59">
        <w:trPr>
          <w:jc w:val="center"/>
        </w:trPr>
        <w:tc>
          <w:tcPr>
            <w:tcW w:w="675" w:type="dxa"/>
          </w:tcPr>
          <w:p w:rsidR="00452B6B" w:rsidRPr="0061328C" w:rsidRDefault="00AC4ACB" w:rsidP="00B81D59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61328C" w:rsidRDefault="00AC4ACB" w:rsidP="00452B6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และเอกสารอื่นๆที่เกี่ยวข้องตามรายละเอียดในแบบฟอร์ม</w:t>
            </w: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61328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16"/>
          <w:szCs w:val="16"/>
          <w:lang w:bidi="th-TH"/>
        </w:rPr>
      </w:pPr>
    </w:p>
    <w:p w:rsidR="00A10CDA" w:rsidRPr="0061328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61328C" w:rsidTr="004E651F">
        <w:trPr>
          <w:tblHeader/>
        </w:trPr>
        <w:tc>
          <w:tcPr>
            <w:tcW w:w="675" w:type="dxa"/>
            <w:vAlign w:val="center"/>
          </w:tcPr>
          <w:p w:rsidR="00422EAB" w:rsidRPr="0061328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61328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61328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61328C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61328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61328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61328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61328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61328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61328C" w:rsidTr="0061328C">
        <w:tc>
          <w:tcPr>
            <w:tcW w:w="675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61328C" w:rsidRDefault="00AC4ACB" w:rsidP="00AC4AC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61328C" w:rsidRDefault="0061328C" w:rsidP="0061328C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61328C" w:rsidTr="0061328C">
        <w:tc>
          <w:tcPr>
            <w:tcW w:w="675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61328C" w:rsidRDefault="00AC4ACB" w:rsidP="00AC4AC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61328C" w:rsidTr="0061328C">
        <w:tc>
          <w:tcPr>
            <w:tcW w:w="675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61328C" w:rsidRDefault="00AC4ACB" w:rsidP="00AC4AC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61328C" w:rsidTr="0061328C">
        <w:tc>
          <w:tcPr>
            <w:tcW w:w="675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61328C" w:rsidRDefault="00AC4ACB" w:rsidP="00AC4AC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61328C" w:rsidTr="0061328C">
        <w:tc>
          <w:tcPr>
            <w:tcW w:w="675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61328C" w:rsidRDefault="00AC4ACB" w:rsidP="00AC4AC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กรณีห้างหุ้นส่วนสามัญบัญชีรายชื่อผู้เป็นหุ้นส่วนทุกคน</w:t>
            </w:r>
          </w:p>
        </w:tc>
        <w:tc>
          <w:tcPr>
            <w:tcW w:w="1843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61328C" w:rsidTr="0061328C">
        <w:tc>
          <w:tcPr>
            <w:tcW w:w="675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61328C" w:rsidRDefault="00AC4ACB" w:rsidP="00AC4AC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61328C" w:rsidTr="0061328C">
        <w:tc>
          <w:tcPr>
            <w:tcW w:w="675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61328C" w:rsidRDefault="00AC4ACB" w:rsidP="00AC4AC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61328C" w:rsidTr="0061328C">
        <w:tc>
          <w:tcPr>
            <w:tcW w:w="675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61328C" w:rsidRDefault="00AC4ACB" w:rsidP="00AC4AC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61328C" w:rsidTr="0061328C">
        <w:tc>
          <w:tcPr>
            <w:tcW w:w="675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61328C" w:rsidRDefault="00AC4ACB" w:rsidP="00AC4ACB">
            <w:pPr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61328C" w:rsidRDefault="00AC4ACB" w:rsidP="0061328C">
            <w:pPr>
              <w:jc w:val="center"/>
              <w:rPr>
                <w:rFonts w:asciiTheme="minorBidi" w:hAnsiTheme="minorBidi"/>
              </w:rPr>
            </w:pPr>
            <w:r w:rsidRPr="0061328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61328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61328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61328C" w:rsidTr="00B81D59">
        <w:tc>
          <w:tcPr>
            <w:tcW w:w="534" w:type="dxa"/>
          </w:tcPr>
          <w:p w:rsidR="00A13B6C" w:rsidRPr="0061328C" w:rsidRDefault="00A13B6C" w:rsidP="00B81D5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61328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61328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Pr="0061328C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61328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="00F5490C" w:rsidRPr="0061328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61328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61328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Pr="0061328C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61328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61328C" w:rsidRPr="0061328C" w:rsidTr="00B81D59">
        <w:tc>
          <w:tcPr>
            <w:tcW w:w="534" w:type="dxa"/>
          </w:tcPr>
          <w:p w:rsidR="0061328C" w:rsidRPr="00D13B46" w:rsidRDefault="0061328C" w:rsidP="00B81D5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1328C" w:rsidRPr="00D13B46" w:rsidRDefault="0061328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ศูนย์พัฒนาฝีมือแรงงานจังหวัดพิจิตร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หมู่ 2  ตำบลโรงช้าง  อำเภอเมือง  จังหวัดพิจิตร  66000  </w:t>
            </w:r>
          </w:p>
          <w:p w:rsidR="0061328C" w:rsidRPr="00D13B46" w:rsidRDefault="0061328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61328C" w:rsidRPr="00D13B46" w:rsidRDefault="0061328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61328C" w:rsidRPr="00D13B46" w:rsidRDefault="0061328C" w:rsidP="003A5F0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61328C" w:rsidRPr="0061328C" w:rsidTr="00B81D59">
        <w:tc>
          <w:tcPr>
            <w:tcW w:w="534" w:type="dxa"/>
          </w:tcPr>
          <w:p w:rsidR="0061328C" w:rsidRPr="00D13B46" w:rsidRDefault="0061328C" w:rsidP="00B81D59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1328C" w:rsidRPr="00D13B46" w:rsidRDefault="0061328C" w:rsidP="003A5F08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>
              <w:rPr>
                <w:rFonts w:ascii="Cordia New" w:hAnsi="Cordia New" w:cs="Cordia New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ถนนพิจิตร-ตะพานหิน  อำเภอเมือง  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056-615763</w:t>
            </w:r>
          </w:p>
          <w:p w:rsidR="0061328C" w:rsidRPr="00D13B46" w:rsidRDefault="0061328C" w:rsidP="003A5F08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61328C" w:rsidRPr="0061328C" w:rsidTr="00B81D59">
        <w:tc>
          <w:tcPr>
            <w:tcW w:w="534" w:type="dxa"/>
          </w:tcPr>
          <w:p w:rsidR="0061328C" w:rsidRPr="00D13B46" w:rsidRDefault="0061328C" w:rsidP="00B81D5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1328C" w:rsidRDefault="0061328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61328C" w:rsidRDefault="0061328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61328C" w:rsidRPr="00D13B46" w:rsidRDefault="0061328C" w:rsidP="003A5F0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61328C" w:rsidRPr="0061328C" w:rsidTr="00B81D59">
        <w:tc>
          <w:tcPr>
            <w:tcW w:w="534" w:type="dxa"/>
          </w:tcPr>
          <w:p w:rsidR="0061328C" w:rsidRPr="00D13B46" w:rsidRDefault="0061328C" w:rsidP="00B81D5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1328C" w:rsidRDefault="0061328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61328C" w:rsidRDefault="0061328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61328C" w:rsidRPr="00D13B46" w:rsidRDefault="0061328C" w:rsidP="003A5F0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61328C" w:rsidRPr="0061328C" w:rsidTr="00B81D59">
        <w:tc>
          <w:tcPr>
            <w:tcW w:w="534" w:type="dxa"/>
          </w:tcPr>
          <w:p w:rsidR="0061328C" w:rsidRPr="00D13B46" w:rsidRDefault="0061328C" w:rsidP="00B81D5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1328C" w:rsidRDefault="0061328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61328C" w:rsidRDefault="0061328C" w:rsidP="003A5F0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61328C" w:rsidRDefault="0061328C" w:rsidP="003A5F08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61328C" w:rsidRPr="00D13B46" w:rsidRDefault="0061328C" w:rsidP="003A5F08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61328C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61328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61328C" w:rsidTr="00B81D59">
        <w:tc>
          <w:tcPr>
            <w:tcW w:w="675" w:type="dxa"/>
          </w:tcPr>
          <w:p w:rsidR="00F064C0" w:rsidRPr="0061328C" w:rsidRDefault="00F064C0" w:rsidP="00B81D59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 w:rsidRPr="0061328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61328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61328C">
              <w:rPr>
                <w:rFonts w:asciiTheme="minorBidi" w:hAnsiTheme="minorBidi"/>
                <w:sz w:val="32"/>
                <w:szCs w:val="32"/>
              </w:rPr>
              <w:br/>
            </w:r>
            <w:r w:rsidR="0061328C" w:rsidRPr="0061328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="0061328C" w:rsidRPr="0061328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  <w:r w:rsidRPr="0061328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1328C" w:rsidRDefault="0061328C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1328C" w:rsidRDefault="0061328C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1328C" w:rsidRPr="0061328C" w:rsidRDefault="0061328C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61328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61328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/>
          <w:noProof/>
          <w:sz w:val="32"/>
          <w:szCs w:val="32"/>
        </w:rPr>
        <w:br/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</w:t>
      </w:r>
      <w:r w:rsidR="0061328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น์</w:t>
      </w:r>
      <w:r w:rsidRPr="0061328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โหลดได้ที่</w:t>
      </w:r>
      <w:r w:rsidR="0061328C" w:rsidRPr="0061328C">
        <w:rPr>
          <w:rFonts w:asciiTheme="minorBidi" w:hAnsiTheme="minorBidi"/>
          <w:noProof/>
          <w:sz w:val="32"/>
          <w:szCs w:val="32"/>
        </w:rPr>
        <w:t xml:space="preserve"> </w:t>
      </w:r>
      <w:r w:rsidR="0061328C">
        <w:rPr>
          <w:rFonts w:asciiTheme="minorBidi" w:hAnsiTheme="minorBidi"/>
          <w:noProof/>
          <w:sz w:val="32"/>
          <w:szCs w:val="32"/>
        </w:rPr>
        <w:t xml:space="preserve"> </w:t>
      </w:r>
      <w:r w:rsidR="0061328C" w:rsidRPr="008948E7">
        <w:rPr>
          <w:rFonts w:asciiTheme="minorBidi" w:hAnsiTheme="minorBidi"/>
          <w:noProof/>
          <w:sz w:val="32"/>
          <w:szCs w:val="32"/>
        </w:rPr>
        <w:t>http://www.dsd.go.th/phichit/Region/Show_Doc?region_id=94</w:t>
      </w:r>
      <w:r w:rsidRPr="0061328C">
        <w:rPr>
          <w:rFonts w:asciiTheme="minorBidi" w:hAnsiTheme="minorBidi"/>
          <w:noProof/>
          <w:sz w:val="32"/>
          <w:szCs w:val="32"/>
        </w:rPr>
        <w:br/>
      </w:r>
    </w:p>
    <w:p w:rsidR="0064558D" w:rsidRPr="0061328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61328C" w:rsidTr="0064558D">
        <w:tc>
          <w:tcPr>
            <w:tcW w:w="1418" w:type="dxa"/>
          </w:tcPr>
          <w:p w:rsidR="0064558D" w:rsidRPr="0061328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61328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61328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61328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61328C" w:rsidTr="0064558D">
        <w:tc>
          <w:tcPr>
            <w:tcW w:w="1418" w:type="dxa"/>
          </w:tcPr>
          <w:p w:rsidR="0064558D" w:rsidRPr="0061328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61328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61328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61328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1328C" w:rsidRPr="0061328C" w:rsidTr="0064558D">
        <w:tc>
          <w:tcPr>
            <w:tcW w:w="1418" w:type="dxa"/>
          </w:tcPr>
          <w:p w:rsidR="0061328C" w:rsidRPr="00D13B46" w:rsidRDefault="0061328C" w:rsidP="003A5F0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1328C" w:rsidRPr="00D13B46" w:rsidRDefault="0061328C" w:rsidP="003A5F08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61328C" w:rsidRPr="0061328C" w:rsidTr="0064558D">
        <w:tc>
          <w:tcPr>
            <w:tcW w:w="1418" w:type="dxa"/>
          </w:tcPr>
          <w:p w:rsidR="0061328C" w:rsidRPr="00D13B46" w:rsidRDefault="0061328C" w:rsidP="003A5F0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1328C" w:rsidRPr="00D13B46" w:rsidRDefault="0061328C" w:rsidP="003A5F08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61328C" w:rsidRPr="0061328C" w:rsidTr="0064558D">
        <w:tc>
          <w:tcPr>
            <w:tcW w:w="1418" w:type="dxa"/>
          </w:tcPr>
          <w:p w:rsidR="0061328C" w:rsidRPr="00D13B46" w:rsidRDefault="0061328C" w:rsidP="003A5F08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1328C" w:rsidRPr="00D13B46" w:rsidRDefault="0061328C" w:rsidP="003A5F08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61328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61328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61328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61328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61328C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5FB" w:rsidRDefault="003665FB" w:rsidP="00C81DB8">
      <w:pPr>
        <w:spacing w:after="0" w:line="240" w:lineRule="auto"/>
      </w:pPr>
      <w:r>
        <w:separator/>
      </w:r>
    </w:p>
  </w:endnote>
  <w:endnote w:type="continuationSeparator" w:id="1">
    <w:p w:rsidR="003665FB" w:rsidRDefault="003665FB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5FB" w:rsidRDefault="003665FB" w:rsidP="00C81DB8">
      <w:pPr>
        <w:spacing w:after="0" w:line="240" w:lineRule="auto"/>
      </w:pPr>
      <w:r>
        <w:separator/>
      </w:r>
    </w:p>
  </w:footnote>
  <w:footnote w:type="continuationSeparator" w:id="1">
    <w:p w:rsidR="003665FB" w:rsidRDefault="003665FB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00649F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B5BC1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B5BC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0649F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665FB"/>
    <w:rsid w:val="00394708"/>
    <w:rsid w:val="003C25A4"/>
    <w:rsid w:val="003F489A"/>
    <w:rsid w:val="003F4A0D"/>
    <w:rsid w:val="00422EAB"/>
    <w:rsid w:val="00444BFB"/>
    <w:rsid w:val="00452B6B"/>
    <w:rsid w:val="004A207A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1328C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B5BC1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074CF"/>
    <w:rsid w:val="00B23DA2"/>
    <w:rsid w:val="00B509FC"/>
    <w:rsid w:val="00B81D59"/>
    <w:rsid w:val="00B95782"/>
    <w:rsid w:val="00BC5DA7"/>
    <w:rsid w:val="00BE466E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A7F8C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655</TotalTime>
  <Pages>7</Pages>
  <Words>1045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86</cp:revision>
  <cp:lastPrinted>2015-07-27T03:45:00Z</cp:lastPrinted>
  <dcterms:created xsi:type="dcterms:W3CDTF">2015-04-23T03:41:00Z</dcterms:created>
  <dcterms:modified xsi:type="dcterms:W3CDTF">2015-07-27T03:45:00Z</dcterms:modified>
</cp:coreProperties>
</file>