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BBE" w:rsidRPr="00FD0BBE" w:rsidRDefault="00D239AD" w:rsidP="00D239AD">
      <w:pPr>
        <w:spacing w:after="0" w:line="240" w:lineRule="auto"/>
        <w:rPr>
          <w:rFonts w:asciiTheme="minorBidi" w:hAnsiTheme="minorBidi" w:cs="Cordia New"/>
          <w:b/>
          <w:bCs/>
          <w:noProof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การให้ความเห็นชอบหลักสูตรรายละเอียดที่เกี่ยวข้องและรายการค่าใช้จ่าย</w:t>
      </w:r>
    </w:p>
    <w:p w:rsidR="00FD0BBE" w:rsidRPr="00FD0BBE" w:rsidRDefault="00C81DB8" w:rsidP="00D239AD">
      <w:pPr>
        <w:spacing w:after="0" w:line="240" w:lineRule="auto"/>
        <w:rPr>
          <w:rFonts w:asciiTheme="minorBidi" w:hAnsiTheme="minorBidi" w:cs="Cordia New"/>
          <w:b/>
          <w:bCs/>
          <w:noProof/>
          <w:sz w:val="32"/>
          <w:szCs w:val="32"/>
          <w:lang w:bidi="th-TH"/>
        </w:rPr>
      </w:pPr>
      <w:r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ที่ใช้ในการฝึกยกระดับฝีมือแรงงานและการฝึกเปลี่ยนสาขาอาชีพ  </w:t>
      </w:r>
      <w:r w:rsidRPr="00FD0BBE">
        <w:rPr>
          <w:rFonts w:asciiTheme="minorBidi" w:hAnsiTheme="minorBidi"/>
          <w:b/>
          <w:bCs/>
          <w:noProof/>
          <w:sz w:val="32"/>
          <w:szCs w:val="32"/>
        </w:rPr>
        <w:t>(</w:t>
      </w:r>
      <w:r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</w:t>
      </w:r>
    </w:p>
    <w:p w:rsidR="00593E8D" w:rsidRPr="00FD0BBE" w:rsidRDefault="00C81DB8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หรือจ้างจัดฝึกอบรม</w:t>
      </w:r>
      <w:r w:rsidRPr="00FD0BBE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FD0BBE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FD0BBE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FD0BBE">
        <w:rPr>
          <w:rFonts w:asciiTheme="minorBidi" w:hAnsiTheme="minorBidi"/>
          <w:sz w:val="32"/>
          <w:szCs w:val="32"/>
          <w:lang w:bidi="th-TH"/>
        </w:rPr>
        <w:t>:</w:t>
      </w:r>
      <w:r w:rsidR="00A10C6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D239AD" w:rsidRPr="00FD0BBE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FD0BBE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FD0BBE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FD0BBE" w:rsidRDefault="000444E9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FD0BBE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FD0BBE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FD0BBE">
        <w:rPr>
          <w:rFonts w:asciiTheme="minorBidi" w:hAnsiTheme="minorBidi"/>
          <w:noProof/>
          <w:sz w:val="32"/>
          <w:szCs w:val="32"/>
        </w:rPr>
        <w:t>(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FD0BBE">
        <w:rPr>
          <w:rFonts w:asciiTheme="minorBidi" w:hAnsiTheme="minorBidi"/>
          <w:noProof/>
          <w:sz w:val="32"/>
          <w:szCs w:val="32"/>
        </w:rPr>
        <w:t>)</w:t>
      </w:r>
    </w:p>
    <w:p w:rsidR="00132E1B" w:rsidRPr="00FD0BBE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A10C6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ศูนย์พัฒนาฝีมือแรงงานจังหวัดพิจิตร  </w:t>
      </w:r>
    </w:p>
    <w:p w:rsidR="00132E1B" w:rsidRPr="00FD0BBE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FD0BBE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FD0BBE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FD0BBE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FD0BBE" w:rsidTr="008C1396">
        <w:tc>
          <w:tcPr>
            <w:tcW w:w="675" w:type="dxa"/>
          </w:tcPr>
          <w:p w:rsidR="00394708" w:rsidRPr="00FD0BBE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FD0BBE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FD0BBE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FD0BBE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FD0BBE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FD0BBE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  <w:r w:rsidR="00C81DB8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FD0BBE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FD0BBE">
        <w:rPr>
          <w:rFonts w:asciiTheme="minorBidi" w:hAnsiTheme="minorBidi"/>
          <w:noProof/>
          <w:sz w:val="32"/>
          <w:szCs w:val="32"/>
        </w:rPr>
        <w:t>.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FD0BBE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FD0BBE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FD0BBE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FD0BBE">
        <w:rPr>
          <w:rFonts w:asciiTheme="minorBidi" w:hAnsiTheme="minorBidi"/>
          <w:noProof/>
          <w:sz w:val="32"/>
          <w:szCs w:val="32"/>
        </w:rPr>
        <w:t>3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FD0BBE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FD0BBE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FD0BBE">
        <w:rPr>
          <w:rFonts w:asciiTheme="minorBidi" w:hAnsiTheme="minorBidi"/>
          <w:noProof/>
          <w:sz w:val="32"/>
          <w:szCs w:val="32"/>
        </w:rPr>
        <w:t xml:space="preserve">  </w:t>
      </w:r>
      <w:r w:rsidR="003821EC">
        <w:rPr>
          <w:rFonts w:asciiTheme="minorBidi" w:hAnsiTheme="minorBidi" w:hint="cs"/>
          <w:noProof/>
          <w:sz w:val="32"/>
          <w:szCs w:val="32"/>
          <w:cs/>
          <w:lang w:bidi="th-TH"/>
        </w:rPr>
        <w:t>21</w:t>
      </w:r>
    </w:p>
    <w:p w:rsidR="00075E4A" w:rsidRPr="00FD0BBE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FD0BBE">
        <w:rPr>
          <w:rFonts w:asciiTheme="minorBidi" w:hAnsiTheme="minorBidi"/>
          <w:b/>
          <w:bCs/>
          <w:sz w:val="32"/>
          <w:szCs w:val="32"/>
          <w:lang w:bidi="th-TH"/>
        </w:rPr>
        <w:t xml:space="preserve"> </w:t>
      </w:r>
      <w:r w:rsidR="003821EC">
        <w:rPr>
          <w:rFonts w:asciiTheme="minorBidi" w:hAnsiTheme="minorBidi" w:hint="cs"/>
          <w:noProof/>
          <w:sz w:val="32"/>
          <w:szCs w:val="32"/>
          <w:cs/>
          <w:lang w:bidi="th-TH"/>
        </w:rPr>
        <w:t>39</w:t>
      </w:r>
      <w:r w:rsidR="00C81DB8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FD0BBE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3821EC">
        <w:rPr>
          <w:rFonts w:asciiTheme="minorBidi" w:hAnsiTheme="minorBidi" w:hint="cs"/>
          <w:noProof/>
          <w:sz w:val="32"/>
          <w:szCs w:val="32"/>
          <w:cs/>
          <w:lang w:bidi="th-TH"/>
        </w:rPr>
        <w:t>6</w:t>
      </w:r>
      <w:r w:rsidR="00C81DB8"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FD0BBE" w:rsidRPr="00FD0BBE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FD0BBE">
        <w:rPr>
          <w:rFonts w:asciiTheme="minorBidi" w:hAnsiTheme="minorBidi"/>
          <w:noProof/>
          <w:sz w:val="32"/>
          <w:szCs w:val="32"/>
        </w:rPr>
        <w:t>[</w:t>
      </w:r>
      <w:r w:rsidR="00094F82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FD0BBE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094F82" w:rsidRPr="00FD0BBE">
        <w:rPr>
          <w:rFonts w:asciiTheme="minorBidi" w:hAnsiTheme="minorBidi"/>
          <w:noProof/>
          <w:sz w:val="32"/>
          <w:szCs w:val="32"/>
        </w:rPr>
        <w:t>(</w:t>
      </w:r>
      <w:r w:rsidR="00094F82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FD0BBE">
        <w:rPr>
          <w:rFonts w:asciiTheme="minorBidi" w:hAnsiTheme="minorBidi"/>
          <w:noProof/>
          <w:sz w:val="32"/>
          <w:szCs w:val="32"/>
        </w:rPr>
        <w:t>)</w:t>
      </w:r>
    </w:p>
    <w:p w:rsidR="00FD0BBE" w:rsidRDefault="00FD0BBE" w:rsidP="00FD0BBE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FD0BBE" w:rsidRDefault="00FD0BBE" w:rsidP="00FD0BBE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FD0BBE" w:rsidRDefault="00FD0BBE" w:rsidP="00FD0BBE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FD0BBE" w:rsidRDefault="00FD0BBE" w:rsidP="00FD0BBE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FD0BBE" w:rsidRDefault="00FD0BBE" w:rsidP="00FD0BBE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760D0B" w:rsidRPr="00FD0BBE" w:rsidRDefault="00094F82" w:rsidP="00FD0BBE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D0BBE">
        <w:rPr>
          <w:rFonts w:asciiTheme="minorBidi" w:hAnsiTheme="minorBidi"/>
          <w:noProof/>
          <w:sz w:val="32"/>
          <w:szCs w:val="32"/>
        </w:rPr>
        <w:t xml:space="preserve"> </w:t>
      </w:r>
    </w:p>
    <w:p w:rsidR="00C77AEA" w:rsidRPr="00FD0BBE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FD0BBE" w:rsidRPr="00FD0BBE" w:rsidTr="009B7715">
        <w:tc>
          <w:tcPr>
            <w:tcW w:w="675" w:type="dxa"/>
          </w:tcPr>
          <w:p w:rsidR="00FD0BBE" w:rsidRPr="00D13B46" w:rsidRDefault="00FD0BBE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D0BBE" w:rsidRPr="00D13B46" w:rsidRDefault="00FD0BBE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FD0BBE" w:rsidRDefault="00FD0BBE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FD0BBE" w:rsidRPr="00D13B46" w:rsidRDefault="00FD0BBE" w:rsidP="00AA5D94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FD0BBE" w:rsidRDefault="00FD0BBE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FD0BBE" w:rsidRPr="00D13B46" w:rsidRDefault="00FD0BBE" w:rsidP="00AA5D94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Pr="00FD0BBE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FD0BBE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22A89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หมายถึงผู้ประกอบกิจการอาจจัดฝึกอบรมให้แก่ลูกจ้างของตนเองโดยใช้วิทยากรภายในหรือวิทยากรจากภายนอกก็ได้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ทั้งนี้จะต้องจัดทำรายงานเกี่ยวกับค่าใช้จ่าย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FD0BBE">
        <w:rPr>
          <w:rFonts w:asciiTheme="minorBidi" w:hAnsiTheme="minorBidi"/>
          <w:noProof/>
          <w:sz w:val="32"/>
          <w:szCs w:val="32"/>
        </w:rPr>
        <w:t xml:space="preserve">60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FD0BBE">
        <w:rPr>
          <w:rFonts w:asciiTheme="minorBidi" w:hAnsiTheme="minorBidi"/>
          <w:noProof/>
          <w:sz w:val="32"/>
          <w:szCs w:val="32"/>
        </w:rPr>
        <w:t xml:space="preserve">18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FD0BBE">
        <w:rPr>
          <w:rFonts w:asciiTheme="minorBidi" w:hAnsiTheme="minorBidi"/>
          <w:noProof/>
          <w:sz w:val="32"/>
          <w:szCs w:val="32"/>
        </w:rPr>
        <w:t xml:space="preserve">31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FD0BBE">
        <w:rPr>
          <w:rFonts w:asciiTheme="minorBidi" w:hAnsiTheme="minorBidi"/>
          <w:noProof/>
          <w:sz w:val="32"/>
          <w:szCs w:val="32"/>
        </w:rPr>
        <w:t xml:space="preserve">15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ลงวันที่ </w:t>
      </w:r>
      <w:r w:rsidRPr="00FD0BBE">
        <w:rPr>
          <w:rFonts w:asciiTheme="minorBidi" w:hAnsiTheme="minorBidi"/>
          <w:noProof/>
          <w:sz w:val="32"/>
          <w:szCs w:val="32"/>
        </w:rPr>
        <w:t xml:space="preserve">3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FD0BBE">
        <w:rPr>
          <w:rFonts w:asciiTheme="minorBidi" w:hAnsiTheme="minorBidi"/>
          <w:noProof/>
          <w:sz w:val="32"/>
          <w:szCs w:val="32"/>
        </w:rPr>
        <w:t>2551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</w:p>
    <w:p w:rsidR="00822A89" w:rsidRDefault="00822A89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22A89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FD0BBE">
        <w:rPr>
          <w:rFonts w:asciiTheme="minorBidi" w:hAnsiTheme="minorBidi"/>
          <w:noProof/>
          <w:sz w:val="32"/>
          <w:szCs w:val="32"/>
        </w:rPr>
        <w:lastRenderedPageBreak/>
        <w:br/>
        <w:t xml:space="preserve">2.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FD0BBE">
        <w:rPr>
          <w:rFonts w:asciiTheme="minorBidi" w:hAnsiTheme="minorBidi"/>
          <w:noProof/>
          <w:sz w:val="32"/>
          <w:szCs w:val="32"/>
        </w:rPr>
        <w:t xml:space="preserve">6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FD0BBE">
        <w:rPr>
          <w:rFonts w:asciiTheme="minorBidi" w:hAnsiTheme="minorBidi"/>
          <w:noProof/>
          <w:sz w:val="32"/>
          <w:szCs w:val="32"/>
        </w:rPr>
        <w:t xml:space="preserve">18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FD0BBE">
        <w:rPr>
          <w:rFonts w:asciiTheme="minorBidi" w:hAnsiTheme="minorBidi"/>
          <w:noProof/>
          <w:sz w:val="32"/>
          <w:szCs w:val="32"/>
        </w:rPr>
        <w:br/>
      </w:r>
    </w:p>
    <w:p w:rsidR="00822A89" w:rsidRDefault="00822A89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22A89" w:rsidRDefault="00822A89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22A89" w:rsidRDefault="00822A89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22A89" w:rsidRDefault="00822A89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FD0BBE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FD0BBE">
        <w:rPr>
          <w:rFonts w:asciiTheme="minorBidi" w:hAnsiTheme="minorBidi"/>
          <w:noProof/>
          <w:sz w:val="32"/>
          <w:szCs w:val="32"/>
        </w:rPr>
        <w:lastRenderedPageBreak/>
        <w:t xml:space="preserve">3.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จำนวนผู้เข้ารับการฝึกอบรม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กำหนดจำนวนผู้รับการฝึกอบรมต่อกลุ่มดังนี้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-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การฝึกอบรมโดยการบรรยายกลุ่มละไม่เกิน </w:t>
      </w:r>
      <w:r w:rsidRPr="00FD0BBE">
        <w:rPr>
          <w:rFonts w:asciiTheme="minorBidi" w:hAnsiTheme="minorBidi"/>
          <w:noProof/>
          <w:sz w:val="32"/>
          <w:szCs w:val="32"/>
        </w:rPr>
        <w:t xml:space="preserve">100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-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การฝึกอบรมโดยการจัดกิจกรรมกลุ่มกลุ่มละไม่เกิน </w:t>
      </w:r>
      <w:r w:rsidRPr="00FD0BBE">
        <w:rPr>
          <w:rFonts w:asciiTheme="minorBidi" w:hAnsiTheme="minorBidi"/>
          <w:noProof/>
          <w:sz w:val="32"/>
          <w:szCs w:val="32"/>
        </w:rPr>
        <w:t xml:space="preserve">50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FD0BBE">
        <w:rPr>
          <w:rFonts w:asciiTheme="minorBidi" w:hAnsiTheme="minorBidi"/>
          <w:noProof/>
          <w:sz w:val="32"/>
          <w:szCs w:val="32"/>
        </w:rPr>
        <w:t xml:space="preserve">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-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การฝึกอบรมทักษะฝีมือซึ่งต้องมีภาคปฏิบัติกลุ่มละไม่เกิน </w:t>
      </w:r>
      <w:r w:rsidRPr="00FD0BBE">
        <w:rPr>
          <w:rFonts w:asciiTheme="minorBidi" w:hAnsiTheme="minorBidi"/>
          <w:noProof/>
          <w:sz w:val="32"/>
          <w:szCs w:val="32"/>
        </w:rPr>
        <w:t xml:space="preserve">25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FD0BBE">
        <w:rPr>
          <w:rFonts w:asciiTheme="minorBidi" w:hAnsiTheme="minorBidi"/>
          <w:noProof/>
          <w:sz w:val="32"/>
          <w:szCs w:val="32"/>
        </w:rPr>
        <w:t xml:space="preserve">1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FD0BBE">
        <w:rPr>
          <w:rFonts w:asciiTheme="minorBidi" w:hAnsiTheme="minorBidi"/>
          <w:noProof/>
          <w:sz w:val="32"/>
          <w:szCs w:val="32"/>
        </w:rPr>
        <w:t xml:space="preserve">80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ของระยะเวลาการฝึกอบรมทั้งหลักสูตรเช่นหลักสูตรมีระยะเวลาการฝึกอบรม </w:t>
      </w:r>
      <w:r w:rsidRPr="00FD0BBE">
        <w:rPr>
          <w:rFonts w:asciiTheme="minorBidi" w:hAnsiTheme="minorBidi"/>
          <w:noProof/>
          <w:sz w:val="32"/>
          <w:szCs w:val="32"/>
        </w:rPr>
        <w:t xml:space="preserve">10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ชั่วโมงผู้รับการฝึกต้องเข้ารับการฝึกอบรมไม่น้อยกว่า </w:t>
      </w:r>
      <w:r w:rsidRPr="00FD0BBE">
        <w:rPr>
          <w:rFonts w:asciiTheme="minorBidi" w:hAnsiTheme="minorBidi"/>
          <w:noProof/>
          <w:sz w:val="32"/>
          <w:szCs w:val="32"/>
        </w:rPr>
        <w:t xml:space="preserve">8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FD0BBE">
        <w:rPr>
          <w:rFonts w:asciiTheme="minorBidi" w:hAnsiTheme="minorBidi"/>
          <w:noProof/>
          <w:sz w:val="32"/>
          <w:szCs w:val="32"/>
        </w:rPr>
        <w:t>(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t xml:space="preserve">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ค่าตอบแทนวิทยากรตามที่ปรากฏในใบเสร็จรับเงินหรือหลักฐานการรับเงินซึ่งไม่รวมค่าจ้างที่ปรึกษา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ค่าลิขสิทธิ์ของหลักสูตรที่ใช้ในการฝึกอบรมให้ระบุรายละเอียดพร้อมแผนการฝึกอบรม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ค่าเอกสารประกอบการฝึกอบรมหรือตำรา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lastRenderedPageBreak/>
        <w:t xml:space="preserve"> (7)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ค่าถ่ายล้างอัดและขยายรูปภาพค่าบันทึกภาพและเสียงที่เกี่ยวข้องกับการฝึกอบรม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ค่าจัดทำหรือค่าเช่าสื่อการฝึกอบรมได้แก่สื่อในลักษณะแผ่นโปร่งใสเทปเสียงเทปวีดีโอซีดีวีซีดี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วีดีซีดี </w:t>
      </w:r>
      <w:r w:rsidRPr="00FD0BBE">
        <w:rPr>
          <w:rFonts w:asciiTheme="minorBidi" w:hAnsiTheme="minorBidi"/>
          <w:noProof/>
          <w:sz w:val="32"/>
          <w:szCs w:val="32"/>
        </w:rPr>
        <w:t xml:space="preserve">-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แผ่นภาพสไลด์และรวมถึงชุดทดลองชุดสาธิตหุ่นจำลองที่ไม่มีลักษณะคงสภาพเข้าข่ายเป็นการลงทุนในกรณีเช่าสื่อการฝึกอบรมจะต้องมีระยะเวลาเช่าที่แน่นอนและสอดคล้องกับหลักสูตรที่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เครื่องมือต่างๆที่จะใช้ในการฝึกอบรมฝีมือแรงงานจะต้องมีลักษณะการใช้สอดคล้องกับเนื้อหาวิชาในหลักสูตรนั้นๆทั้งนี้วัสดุเครื่องมือดังกล่าวจะต้องไม่ปะปนกับที่ใช้ในการประกอบกิจการตามปกติของผู้ขอรับความเห็นชอบโดยต้องระบุรายการจำนวนและราคาของวัสดุเครื่องมือนั้นให้ชัดเจ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เครื่องจักรและอุปกรณ์ที่ใช้ในการฝึกอบรมต้องมีระยะเวลาเช่าที่แน่นอนและสอดคล้องกับหลักสูตรที่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ค่าอาหารค่าเครื่องดื่มและอาหารว่างสำหรับผู้รับการฝึกอบรมเจ้าหน้าที่ประสาน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และวิทยากรระหว่างการฝึกอบรมยกเว้นค่าเครื่องดื่มที่มีแอลกอฮอล์ </w:t>
      </w:r>
      <w:r w:rsidRPr="00FD0BBE">
        <w:rPr>
          <w:rFonts w:asciiTheme="minorBidi" w:hAnsiTheme="minorBidi"/>
          <w:noProof/>
          <w:sz w:val="32"/>
          <w:szCs w:val="32"/>
        </w:rPr>
        <w:t>(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ใบแสดงรายละเอียดค่าใช้จ่ายค่าที่พักและอาหารด้วย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FD0BBE">
        <w:rPr>
          <w:rFonts w:asciiTheme="minorBidi" w:hAnsiTheme="minorBidi"/>
          <w:noProof/>
          <w:sz w:val="32"/>
          <w:szCs w:val="32"/>
        </w:rPr>
        <w:t xml:space="preserve">-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กลับภายในประเทศเพื่อเข้ารับการฝึกอบรมไม่เกินสองเที่ยวยกเว้นค่าเครื่องบิน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FD0BBE">
        <w:rPr>
          <w:rFonts w:asciiTheme="minorBidi" w:hAnsiTheme="minorBidi"/>
          <w:noProof/>
          <w:sz w:val="32"/>
          <w:szCs w:val="32"/>
        </w:rPr>
        <w:t xml:space="preserve">-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ส่งผู้รับการฝึกอบรมเจ้าหน้าที่ประสานการฝึกอบรมและวิทยากรระหว่าง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ค่าจ้างเหมาพาหนะไปดูงานเป็นกลุ่มที่กำหนดไว้ในหลักสูตรภายในประเทศยกเว้นค่าเครื่องบิน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lastRenderedPageBreak/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ซึ่งเป็นการจ้างเหมาทั้งหลักสูตรค่าใช้จ่ายจะเป็นยอดรวมค่าใช้จ่ายต่างๆทั้งหมดเช่นค่าวิทยากรค่าอาหารเครื่องดื่มอาหารว่างค่าสถานที่เป็นต้นผู้รับจัดฝึกอบรมจะออกใบเสร็จรับค่าใช้จ่ายยอดรวมรายการเดียวซึ่งจะไม่ทราบว่าในยอดรวมดังกล่าวมีค่าใช้จ่ายรายการใดบ้างให้แนบใบแสดงรายละเอียดค่าใช้จ่ายเพื่อประกอบการตรวจสอบค่าใช้จ่ายตาม </w:t>
      </w:r>
      <w:r w:rsidRPr="00FD0BBE">
        <w:rPr>
          <w:rFonts w:asciiTheme="minorBidi" w:hAnsiTheme="minorBidi"/>
          <w:noProof/>
          <w:sz w:val="32"/>
          <w:szCs w:val="32"/>
        </w:rPr>
        <w:t xml:space="preserve">16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ข้างต้นแต่ทั้งนี้สถานฝึกอบรมฝีมือแรงงานที่ผู้ดำเนินการฝึกจ้างจัดฝึกอบรมต้องเป็น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FD0B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DA0175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  <w:t>**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FD0BBE">
        <w:rPr>
          <w:rFonts w:asciiTheme="minorBidi" w:hAnsiTheme="minorBidi"/>
          <w:noProof/>
          <w:sz w:val="32"/>
          <w:szCs w:val="32"/>
        </w:rPr>
        <w:t xml:space="preserve">7 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</w:p>
    <w:p w:rsidR="00DA0175" w:rsidRDefault="00DA017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DA0175" w:rsidRDefault="00DA017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DA0175" w:rsidRDefault="00DA017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65175D" w:rsidRPr="00FD0BBE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FD0BBE" w:rsidTr="00313D38">
        <w:trPr>
          <w:tblHeader/>
        </w:trPr>
        <w:tc>
          <w:tcPr>
            <w:tcW w:w="675" w:type="dxa"/>
            <w:vAlign w:val="center"/>
          </w:tcPr>
          <w:p w:rsidR="00313D38" w:rsidRPr="00FD0BBE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FD0BBE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FD0BBE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FD0BBE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FD0BBE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FD0BBE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A0175" w:rsidRPr="00FD0BBE" w:rsidTr="00DA0175">
        <w:tc>
          <w:tcPr>
            <w:tcW w:w="675" w:type="dxa"/>
          </w:tcPr>
          <w:p w:rsidR="00DA0175" w:rsidRPr="00FD0BBE" w:rsidRDefault="00DA0175" w:rsidP="00DA0175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A0175" w:rsidRPr="00FD0BBE" w:rsidRDefault="00DA017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DA0175" w:rsidRPr="00FD0BBE" w:rsidRDefault="00DA017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DA0175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DA0175" w:rsidRPr="00FD0BBE" w:rsidTr="00DA0175">
        <w:tc>
          <w:tcPr>
            <w:tcW w:w="675" w:type="dxa"/>
          </w:tcPr>
          <w:p w:rsidR="00DA0175" w:rsidRPr="00FD0BBE" w:rsidRDefault="00DA0175" w:rsidP="00DA0175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A0175" w:rsidRPr="00FD0BBE" w:rsidRDefault="00DA017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DA0175" w:rsidRPr="00FD0BBE" w:rsidRDefault="00DA017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DA0175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DA0175" w:rsidRPr="00FD0BBE" w:rsidTr="00DA0175">
        <w:tc>
          <w:tcPr>
            <w:tcW w:w="675" w:type="dxa"/>
          </w:tcPr>
          <w:p w:rsidR="00DA0175" w:rsidRPr="00FD0BBE" w:rsidRDefault="00DA0175" w:rsidP="00DA0175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DA0175" w:rsidRPr="00FD0BBE" w:rsidRDefault="00DA0175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DA0175" w:rsidRPr="00FD0BBE" w:rsidRDefault="00DA0175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DA0175" w:rsidRPr="00FD0BBE" w:rsidRDefault="00DA0175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DA0175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DA0175" w:rsidRPr="00D13B46" w:rsidRDefault="00DA0175" w:rsidP="00AA5D9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FD0BBE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FD0BBE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22A89" w:rsidRDefault="00822A89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22A89" w:rsidRPr="00FD0BBE" w:rsidRDefault="00822A89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FD0BBE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FD0BB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FD0BBE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FD0BBE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FD0BBE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FD0BBE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FD0BBE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FD0BBE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FD0BBE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FD0BBE" w:rsidTr="00FE6AC5">
        <w:trPr>
          <w:jc w:val="center"/>
        </w:trPr>
        <w:tc>
          <w:tcPr>
            <w:tcW w:w="675" w:type="dxa"/>
          </w:tcPr>
          <w:p w:rsidR="00452B6B" w:rsidRPr="00FD0BBE" w:rsidRDefault="00AC4ACB" w:rsidP="00FE6AC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FD0BBE" w:rsidRDefault="00AC4ACB" w:rsidP="00452B6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FD0BBE" w:rsidRDefault="00AC4ACB" w:rsidP="00452B6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A0175" w:rsidRDefault="00DA0175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A0175" w:rsidRPr="00FD0BBE" w:rsidRDefault="00DA0175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FD0BBE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FD0BBE" w:rsidTr="004E651F">
        <w:trPr>
          <w:tblHeader/>
        </w:trPr>
        <w:tc>
          <w:tcPr>
            <w:tcW w:w="675" w:type="dxa"/>
            <w:vAlign w:val="center"/>
          </w:tcPr>
          <w:p w:rsidR="00422EAB" w:rsidRPr="00FD0BBE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FD0BBE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FD0BBE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FD0BBE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FD0BBE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FD0BBE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FD0BBE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FD0BBE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FD0BBE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FD0BBE" w:rsidRDefault="00DA0175" w:rsidP="00DA0175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FD0BBE" w:rsidRDefault="00DA0175" w:rsidP="00DA0175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ออกในแต่ละวันหรือเอกสารหลักฐานที่ชัดเจนซึ่งแสดงว่ามีการเข้าฝึกอบรมจริงตามเวลาที่กำหนด</w:t>
            </w: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Pr="00FD0BBE" w:rsidRDefault="00DA017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DA0175" w:rsidRPr="00FD0BBE" w:rsidRDefault="00DA017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กรณีมีการมอบอำนาจพร้อมสำเนาบัตรประจำตัวประชาชนของผู้มอบและผู้รับมอบ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Pr="00FD0BBE" w:rsidRDefault="00DA017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หนังสือรับรองการผ่านการฝึกอบรมหรือวุฒิบัตรของผู้จบการฝึก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Pr="00FD0BBE" w:rsidRDefault="00DA017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Pr="00FD0BBE" w:rsidRDefault="00DA017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สำเนาเอกสารหรือหลักฐานอื่นๆเพื่อใช้ในการประกอบการพิจารณาเช่นภาพถ่ายการฝึกอบรม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Pr="00FD0BBE" w:rsidRDefault="00DA017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Default="00DA0175" w:rsidP="00AC4ACB">
            <w:pPr>
              <w:rPr>
                <w:rFonts w:asciiTheme="minorBidi" w:hAnsiTheme="minorBidi"/>
              </w:rPr>
            </w:pPr>
          </w:p>
          <w:p w:rsidR="00DA0175" w:rsidRPr="00FD0BBE" w:rsidRDefault="00DA0175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FD0BBE" w:rsidTr="00DA0175">
        <w:tc>
          <w:tcPr>
            <w:tcW w:w="675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15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FD0BBE" w:rsidRDefault="00AC4ACB" w:rsidP="00AC4ACB">
            <w:pPr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หลักฐานที่เกี่ยวข้องมาเพื่อประกอบการพิจารณาโดยอาศัยอำนาจตามมาตรา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FD0BBE" w:rsidRDefault="00AC4ACB" w:rsidP="00DA0175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FD0BBE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FD0BBE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FD0BBE" w:rsidTr="00DA0175">
        <w:tc>
          <w:tcPr>
            <w:tcW w:w="534" w:type="dxa"/>
          </w:tcPr>
          <w:p w:rsidR="00A13B6C" w:rsidRPr="00FD0BBE" w:rsidRDefault="00A13B6C" w:rsidP="00DA017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FD0BBE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FD0BBE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DA0175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="00F5490C"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FD0BBE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FD0BBE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A0175" w:rsidRPr="00FD0BBE" w:rsidRDefault="00DA0175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FD0BBE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DA0175" w:rsidRPr="00FD0BBE" w:rsidTr="00FE6AC5">
        <w:tc>
          <w:tcPr>
            <w:tcW w:w="534" w:type="dxa"/>
          </w:tcPr>
          <w:p w:rsidR="00DA0175" w:rsidRPr="00D13B46" w:rsidRDefault="00DA0175" w:rsidP="00FE6AC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Pr="00D13B46" w:rsidRDefault="00DA0175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DA0175" w:rsidRPr="00D13B46" w:rsidRDefault="00DA0175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DA0175" w:rsidRPr="00D13B46" w:rsidRDefault="00DA0175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DA0175" w:rsidRPr="00FD0BBE" w:rsidTr="00FE6AC5">
        <w:tc>
          <w:tcPr>
            <w:tcW w:w="534" w:type="dxa"/>
          </w:tcPr>
          <w:p w:rsidR="00DA0175" w:rsidRPr="00D13B46" w:rsidRDefault="00DA0175" w:rsidP="00FE6AC5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Pr="00D13B46" w:rsidRDefault="00DA0175" w:rsidP="00AA5D94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DA0175" w:rsidRPr="00FD0BBE" w:rsidTr="00FE6AC5">
        <w:tc>
          <w:tcPr>
            <w:tcW w:w="534" w:type="dxa"/>
          </w:tcPr>
          <w:p w:rsidR="00DA0175" w:rsidRPr="00D13B46" w:rsidRDefault="00DA0175" w:rsidP="00FE6AC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DA0175" w:rsidRPr="00FD0BBE" w:rsidTr="00FE6AC5">
        <w:tc>
          <w:tcPr>
            <w:tcW w:w="534" w:type="dxa"/>
          </w:tcPr>
          <w:p w:rsidR="00DA0175" w:rsidRPr="00D13B46" w:rsidRDefault="00DA0175" w:rsidP="00FE6AC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Default="00DA0175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DA0175" w:rsidRPr="00FD0BBE" w:rsidTr="00FE6AC5">
        <w:tc>
          <w:tcPr>
            <w:tcW w:w="534" w:type="dxa"/>
          </w:tcPr>
          <w:p w:rsidR="00DA0175" w:rsidRPr="00D13B46" w:rsidRDefault="00DA0175" w:rsidP="00FE6AC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DA0175" w:rsidRDefault="00DA0175" w:rsidP="00AA5D94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DA0175" w:rsidRDefault="00DA0175" w:rsidP="00AA5D94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FD0BBE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FD0BBE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FD0BBE" w:rsidTr="00FE6AC5">
        <w:tc>
          <w:tcPr>
            <w:tcW w:w="675" w:type="dxa"/>
          </w:tcPr>
          <w:p w:rsidR="00F064C0" w:rsidRPr="00FD0BBE" w:rsidRDefault="00F064C0" w:rsidP="00FE6AC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FD0BBE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FD0BBE" w:rsidRDefault="00F064C0" w:rsidP="00FD5D2F">
            <w:pPr>
              <w:rPr>
                <w:rFonts w:asciiTheme="minorBidi" w:hAnsiTheme="minorBidi"/>
                <w:sz w:val="32"/>
                <w:szCs w:val="32"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FD0BBE">
              <w:rPr>
                <w:rFonts w:asciiTheme="minorBidi" w:hAnsiTheme="minorBidi"/>
                <w:sz w:val="32"/>
                <w:szCs w:val="32"/>
              </w:rPr>
              <w:br/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  <w:r w:rsidR="00FD5D2F">
              <w:rPr>
                <w:rFonts w:asciiTheme="minorBidi" w:hAnsiTheme="minorBidi"/>
                <w:sz w:val="32"/>
                <w:szCs w:val="32"/>
              </w:rPr>
              <w:t xml:space="preserve">   /   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="00FD5D2F">
              <w:rPr>
                <w:rFonts w:ascii="CordiaUPC" w:hAnsi="CordiaUPC" w:cs="CordiaUPC"/>
                <w:noProof/>
                <w:sz w:val="32"/>
                <w:szCs w:val="32"/>
              </w:rPr>
              <w:t>–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 1</w:t>
            </w:r>
            <w:r w:rsidR="00FD5D2F">
              <w:rPr>
                <w:rFonts w:ascii="CordiaUPC" w:hAnsi="CordiaUPC" w:cs="CordiaUPC"/>
                <w:noProof/>
                <w:sz w:val="32"/>
                <w:szCs w:val="32"/>
              </w:rPr>
              <w:t xml:space="preserve">  /  </w:t>
            </w:r>
            <w:r w:rsidR="00FD5D2F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FD5D2F" w:rsidRPr="00FD0BBE">
              <w:rPr>
                <w:rFonts w:ascii="CordiaUPC" w:hAnsi="CordiaUPC" w:cs="CordiaUPC"/>
                <w:noProof/>
                <w:sz w:val="32"/>
                <w:szCs w:val="32"/>
              </w:rPr>
              <w:t>3</w:t>
            </w:r>
            <w:r w:rsidRPr="00FD0BBE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Pr="00FD0BBE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FD0BBE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FD0BBE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FD0BBE">
        <w:rPr>
          <w:rFonts w:asciiTheme="minorBidi" w:hAnsiTheme="minorBidi"/>
          <w:noProof/>
          <w:sz w:val="32"/>
          <w:szCs w:val="32"/>
        </w:rPr>
        <w:t>/</w:t>
      </w:r>
      <w:r w:rsidR="00DA0175">
        <w:rPr>
          <w:rFonts w:asciiTheme="minorBidi" w:hAnsiTheme="minorBidi" w:cs="Cordia New"/>
          <w:noProof/>
          <w:sz w:val="32"/>
          <w:szCs w:val="32"/>
          <w:cs/>
          <w:lang w:bidi="th-TH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FD0BBE">
        <w:rPr>
          <w:rFonts w:asciiTheme="minorBidi" w:hAnsiTheme="minorBidi"/>
          <w:noProof/>
          <w:sz w:val="32"/>
          <w:szCs w:val="32"/>
        </w:rPr>
        <w:br/>
      </w:r>
      <w:r w:rsidRPr="008948E7">
        <w:rPr>
          <w:rFonts w:asciiTheme="minorBidi" w:hAnsiTheme="minorBidi"/>
          <w:noProof/>
          <w:sz w:val="16"/>
          <w:szCs w:val="16"/>
        </w:rPr>
        <w:br/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</w:t>
      </w:r>
      <w:r w:rsidR="00DA017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น์</w:t>
      </w:r>
      <w:r w:rsidRPr="00FD0BBE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โหลดได้ที่</w:t>
      </w:r>
      <w:r w:rsidR="008948E7" w:rsidRPr="008948E7">
        <w:t xml:space="preserve"> </w:t>
      </w:r>
      <w:r w:rsidR="008948E7" w:rsidRPr="008948E7">
        <w:rPr>
          <w:rFonts w:asciiTheme="minorBidi" w:hAnsiTheme="minorBidi"/>
          <w:noProof/>
          <w:sz w:val="32"/>
          <w:szCs w:val="32"/>
        </w:rPr>
        <w:t>http://www.dsd.go.th/phichit/Region/Show_Doc?region_id=94</w:t>
      </w:r>
      <w:r w:rsidRPr="00FD0BBE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FD0BBE" w:rsidTr="0064558D">
        <w:tc>
          <w:tcPr>
            <w:tcW w:w="1418" w:type="dxa"/>
          </w:tcPr>
          <w:p w:rsidR="0064558D" w:rsidRPr="00FD0BBE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FD0BBE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FD0BBE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FD0BBE" w:rsidTr="0064558D">
        <w:tc>
          <w:tcPr>
            <w:tcW w:w="1418" w:type="dxa"/>
          </w:tcPr>
          <w:p w:rsidR="0064558D" w:rsidRPr="00FD0BBE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FD0BBE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FD0BBE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DA0175" w:rsidRPr="00FD0BBE" w:rsidTr="0064558D">
        <w:tc>
          <w:tcPr>
            <w:tcW w:w="1418" w:type="dxa"/>
          </w:tcPr>
          <w:p w:rsidR="00DA0175" w:rsidRPr="00D13B46" w:rsidRDefault="00DA0175" w:rsidP="00AA5D94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DA0175" w:rsidRPr="00FD0BBE" w:rsidTr="0064558D">
        <w:tc>
          <w:tcPr>
            <w:tcW w:w="1418" w:type="dxa"/>
          </w:tcPr>
          <w:p w:rsidR="00DA0175" w:rsidRPr="00D13B46" w:rsidRDefault="00DA0175" w:rsidP="00AA5D94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DA0175" w:rsidRPr="00FD0BBE" w:rsidTr="0064558D">
        <w:tc>
          <w:tcPr>
            <w:tcW w:w="1418" w:type="dxa"/>
          </w:tcPr>
          <w:p w:rsidR="00DA0175" w:rsidRPr="00D13B46" w:rsidRDefault="00DA0175" w:rsidP="00AA5D94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DA0175" w:rsidRPr="00D13B46" w:rsidRDefault="00DA0175" w:rsidP="00AA5D94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FD0BBE" w:rsidRDefault="0064558D" w:rsidP="005F55E4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sectPr w:rsidR="0064558D" w:rsidRPr="00FD0BBE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092" w:rsidRDefault="00860092" w:rsidP="00C81DB8">
      <w:pPr>
        <w:spacing w:after="0" w:line="240" w:lineRule="auto"/>
      </w:pPr>
      <w:r>
        <w:separator/>
      </w:r>
    </w:p>
  </w:endnote>
  <w:endnote w:type="continuationSeparator" w:id="1">
    <w:p w:rsidR="00860092" w:rsidRDefault="0086009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092" w:rsidRDefault="00860092" w:rsidP="00C81DB8">
      <w:pPr>
        <w:spacing w:after="0" w:line="240" w:lineRule="auto"/>
      </w:pPr>
      <w:r>
        <w:separator/>
      </w:r>
    </w:p>
  </w:footnote>
  <w:footnote w:type="continuationSeparator" w:id="1">
    <w:p w:rsidR="00860092" w:rsidRDefault="0086009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0444E9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5F55E4">
          <w:rPr>
            <w:noProof/>
          </w:rPr>
          <w:t>13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F55E4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44E9"/>
    <w:rsid w:val="00045650"/>
    <w:rsid w:val="00056A24"/>
    <w:rsid w:val="00067A20"/>
    <w:rsid w:val="00075E4A"/>
    <w:rsid w:val="00090552"/>
    <w:rsid w:val="00094F82"/>
    <w:rsid w:val="000C2AAC"/>
    <w:rsid w:val="000C466B"/>
    <w:rsid w:val="000F1309"/>
    <w:rsid w:val="00101968"/>
    <w:rsid w:val="00110F0C"/>
    <w:rsid w:val="00132E1B"/>
    <w:rsid w:val="00164004"/>
    <w:rsid w:val="0017533B"/>
    <w:rsid w:val="0018441F"/>
    <w:rsid w:val="0019582A"/>
    <w:rsid w:val="001B1C8D"/>
    <w:rsid w:val="001B36CD"/>
    <w:rsid w:val="001E05C0"/>
    <w:rsid w:val="00201E94"/>
    <w:rsid w:val="00210AAF"/>
    <w:rsid w:val="00216FA4"/>
    <w:rsid w:val="002248C2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821EC"/>
    <w:rsid w:val="00394708"/>
    <w:rsid w:val="003C25A4"/>
    <w:rsid w:val="003F489A"/>
    <w:rsid w:val="003F4A0D"/>
    <w:rsid w:val="00422EAB"/>
    <w:rsid w:val="00443264"/>
    <w:rsid w:val="00444BFB"/>
    <w:rsid w:val="00452B6B"/>
    <w:rsid w:val="004C0C85"/>
    <w:rsid w:val="004C3BDE"/>
    <w:rsid w:val="004E30D6"/>
    <w:rsid w:val="004E5749"/>
    <w:rsid w:val="004E651F"/>
    <w:rsid w:val="004F5B94"/>
    <w:rsid w:val="0050561E"/>
    <w:rsid w:val="005223AF"/>
    <w:rsid w:val="00541A32"/>
    <w:rsid w:val="00575FAF"/>
    <w:rsid w:val="00593E8D"/>
    <w:rsid w:val="005C6B68"/>
    <w:rsid w:val="005F55E4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22A89"/>
    <w:rsid w:val="00844AAB"/>
    <w:rsid w:val="0085230C"/>
    <w:rsid w:val="00860092"/>
    <w:rsid w:val="00862FC5"/>
    <w:rsid w:val="0087182F"/>
    <w:rsid w:val="0087509D"/>
    <w:rsid w:val="008948E7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035F"/>
    <w:rsid w:val="00A05B9B"/>
    <w:rsid w:val="00A10C68"/>
    <w:rsid w:val="00A10CDA"/>
    <w:rsid w:val="00A13B6C"/>
    <w:rsid w:val="00A357C2"/>
    <w:rsid w:val="00A47E94"/>
    <w:rsid w:val="00AA7734"/>
    <w:rsid w:val="00AC3AA8"/>
    <w:rsid w:val="00AC4ACB"/>
    <w:rsid w:val="00AE6A9D"/>
    <w:rsid w:val="00AF4A06"/>
    <w:rsid w:val="00B23DA2"/>
    <w:rsid w:val="00B509FC"/>
    <w:rsid w:val="00B95782"/>
    <w:rsid w:val="00BC5DA7"/>
    <w:rsid w:val="00BC5F63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D4916"/>
    <w:rsid w:val="00CE4A67"/>
    <w:rsid w:val="00CE687B"/>
    <w:rsid w:val="00CF27C9"/>
    <w:rsid w:val="00D0421D"/>
    <w:rsid w:val="00D052AF"/>
    <w:rsid w:val="00D05443"/>
    <w:rsid w:val="00D1127F"/>
    <w:rsid w:val="00D13F2E"/>
    <w:rsid w:val="00D239AD"/>
    <w:rsid w:val="00D2626C"/>
    <w:rsid w:val="00D3016A"/>
    <w:rsid w:val="00D317AD"/>
    <w:rsid w:val="00D5060E"/>
    <w:rsid w:val="00D51311"/>
    <w:rsid w:val="00DA0175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D0BBE"/>
    <w:rsid w:val="00FD5D2F"/>
    <w:rsid w:val="00FE45C1"/>
    <w:rsid w:val="00FE5795"/>
    <w:rsid w:val="00FE6A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701</TotalTime>
  <Pages>15</Pages>
  <Words>1993</Words>
  <Characters>11363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93</cp:revision>
  <cp:lastPrinted>2015-07-27T03:43:00Z</cp:lastPrinted>
  <dcterms:created xsi:type="dcterms:W3CDTF">2015-04-23T03:41:00Z</dcterms:created>
  <dcterms:modified xsi:type="dcterms:W3CDTF">2015-07-27T03:43:00Z</dcterms:modified>
</cp:coreProperties>
</file>