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86463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86463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D239AD" w:rsidRPr="0086463C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86463C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86463C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="00C70D3C" w:rsidRPr="0086463C">
        <w:rPr>
          <w:rFonts w:asciiTheme="minorBidi" w:hAnsiTheme="minorBidi" w:hint="cs"/>
          <w:sz w:val="32"/>
          <w:szCs w:val="32"/>
          <w:cs/>
          <w:lang w:bidi="th-TH"/>
        </w:rPr>
        <w:t xml:space="preserve"> </w:t>
      </w:r>
      <w:r w:rsidRPr="0086463C">
        <w:rPr>
          <w:rFonts w:asciiTheme="minorBidi" w:hAnsiTheme="minorBidi"/>
          <w:sz w:val="32"/>
          <w:szCs w:val="32"/>
          <w:lang w:bidi="th-TH"/>
        </w:rPr>
        <w:t>:</w:t>
      </w:r>
      <w:r w:rsidR="00C70D3C" w:rsidRPr="0086463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ศูนย์พัฒนาฝีมือแรงงานจังหวัดพิจิตร  กรมพัฒนาฝีมือแรงงาน</w:t>
      </w:r>
    </w:p>
    <w:p w:rsidR="00D239AD" w:rsidRPr="0086463C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86463C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86463C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86463C" w:rsidRDefault="00B3142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86463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86463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132E1B" w:rsidRPr="0086463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70D3C"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 </w:t>
      </w:r>
      <w:r w:rsidR="00C70D3C" w:rsidRPr="0086463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ศูนย์พัฒนาฝีมือแรงงานจังหวัดพิจิตร  </w:t>
      </w:r>
    </w:p>
    <w:p w:rsidR="00132E1B" w:rsidRPr="0086463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86463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6463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86463C">
        <w:rPr>
          <w:rFonts w:asciiTheme="minorBidi" w:hAnsiTheme="minorBidi"/>
          <w:noProof/>
          <w:sz w:val="32"/>
          <w:szCs w:val="32"/>
        </w:rPr>
        <w:t>/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86463C">
        <w:rPr>
          <w:rFonts w:asciiTheme="minorBidi" w:hAnsiTheme="minorBidi"/>
          <w:noProof/>
          <w:sz w:val="32"/>
          <w:szCs w:val="32"/>
        </w:rPr>
        <w:t>/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6463C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6463C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6463C" w:rsidTr="008C1396">
        <w:tc>
          <w:tcPr>
            <w:tcW w:w="675" w:type="dxa"/>
          </w:tcPr>
          <w:p w:rsidR="00394708" w:rsidRPr="0086463C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6463C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. 2545</w:t>
            </w:r>
          </w:p>
          <w:p w:rsidR="00394708" w:rsidRPr="0086463C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3F4A0D" w:rsidRPr="0086463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86463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86463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70D3C" w:rsidRPr="0086463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จังหวัดพิจิตร  </w:t>
      </w:r>
    </w:p>
    <w:p w:rsidR="00C77AEA" w:rsidRPr="0086463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86463C">
        <w:rPr>
          <w:rFonts w:asciiTheme="minorBidi" w:hAnsiTheme="minorBidi"/>
          <w:noProof/>
          <w:sz w:val="32"/>
          <w:szCs w:val="32"/>
        </w:rPr>
        <w:t>.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86463C">
        <w:rPr>
          <w:rFonts w:asciiTheme="minorBidi" w:hAnsiTheme="minorBidi"/>
          <w:noProof/>
          <w:sz w:val="32"/>
          <w:szCs w:val="32"/>
        </w:rPr>
        <w:t>.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86463C">
        <w:rPr>
          <w:rFonts w:asciiTheme="minorBidi" w:hAnsiTheme="minorBidi"/>
          <w:noProof/>
          <w:sz w:val="32"/>
          <w:szCs w:val="32"/>
        </w:rPr>
        <w:t>.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86463C">
        <w:rPr>
          <w:rFonts w:asciiTheme="minorBidi" w:hAnsiTheme="minorBidi"/>
          <w:noProof/>
          <w:sz w:val="32"/>
          <w:szCs w:val="32"/>
        </w:rPr>
        <w:t>.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86463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86463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86463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86463C">
        <w:rPr>
          <w:rFonts w:asciiTheme="minorBidi" w:hAnsiTheme="minorBidi"/>
          <w:noProof/>
          <w:sz w:val="32"/>
          <w:szCs w:val="32"/>
        </w:rPr>
        <w:t>55</w:t>
      </w:r>
      <w:r w:rsidR="0086463C" w:rsidRPr="0086463C">
        <w:rPr>
          <w:rFonts w:asciiTheme="minorBidi" w:hAnsiTheme="minorBidi"/>
          <w:noProof/>
          <w:sz w:val="32"/>
          <w:szCs w:val="32"/>
        </w:rPr>
        <w:t xml:space="preserve">  </w:t>
      </w:r>
      <w:r w:rsidR="00C81DB8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</w:p>
    <w:p w:rsidR="00075E4A" w:rsidRPr="0086463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86463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70D3C" w:rsidRPr="0086463C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C81DB8" w:rsidRPr="0086463C">
        <w:rPr>
          <w:rFonts w:asciiTheme="minorBidi" w:hAnsiTheme="minorBidi"/>
          <w:noProof/>
          <w:sz w:val="32"/>
          <w:szCs w:val="32"/>
        </w:rPr>
        <w:t>0</w:t>
      </w:r>
      <w:r w:rsidR="00C81DB8"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86463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86463C">
        <w:rPr>
          <w:rFonts w:asciiTheme="minorBidi" w:hAnsiTheme="minorBidi"/>
          <w:noProof/>
          <w:sz w:val="32"/>
          <w:szCs w:val="32"/>
        </w:rPr>
        <w:t>0</w:t>
      </w:r>
      <w:r w:rsidR="00C81DB8"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86463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86463C">
        <w:rPr>
          <w:rFonts w:asciiTheme="minorBidi" w:hAnsiTheme="minorBidi"/>
          <w:noProof/>
          <w:sz w:val="32"/>
          <w:szCs w:val="32"/>
        </w:rPr>
        <w:t>0</w:t>
      </w:r>
      <w:r w:rsidR="00C81DB8"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86463C" w:rsidRPr="0086463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86463C">
        <w:rPr>
          <w:rFonts w:asciiTheme="minorBidi" w:hAnsiTheme="minorBidi"/>
          <w:noProof/>
          <w:sz w:val="32"/>
          <w:szCs w:val="32"/>
        </w:rPr>
        <w:t>[</w:t>
      </w:r>
      <w:r w:rsidR="00094F82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86463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86463C" w:rsidRDefault="0086463C" w:rsidP="0086463C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6463C" w:rsidRDefault="0086463C" w:rsidP="0086463C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6463C" w:rsidRDefault="0086463C" w:rsidP="0086463C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6463C" w:rsidRDefault="0086463C" w:rsidP="0086463C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6463C" w:rsidRDefault="0086463C" w:rsidP="0086463C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6463C" w:rsidRDefault="0086463C" w:rsidP="0086463C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6463C" w:rsidRDefault="0086463C" w:rsidP="0086463C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6463C" w:rsidRDefault="0086463C" w:rsidP="0086463C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6463C" w:rsidRDefault="0086463C" w:rsidP="0086463C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86463C" w:rsidRDefault="0086463C" w:rsidP="0086463C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760D0B" w:rsidRPr="0086463C" w:rsidRDefault="00094F82" w:rsidP="0086463C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 </w:t>
      </w:r>
    </w:p>
    <w:p w:rsidR="00C77AEA" w:rsidRPr="0086463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6463C" w:rsidRPr="0086463C" w:rsidTr="009B7715">
        <w:tc>
          <w:tcPr>
            <w:tcW w:w="675" w:type="dxa"/>
          </w:tcPr>
          <w:p w:rsidR="0086463C" w:rsidRPr="00D13B46" w:rsidRDefault="0086463C" w:rsidP="00DB463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6463C" w:rsidRPr="00D13B46" w:rsidRDefault="0086463C" w:rsidP="00DB463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ศูนย์พัฒนาฝีมือแรงงานจังหวัดพิจิตร  33  ม.2  ต.โรงช้าง  อ.เมือง  จ.พิจิตร  66000  โทรศัพท์  0 5665 5253-4   โทรสาร  0 5665 5256  </w:t>
            </w:r>
          </w:p>
          <w:p w:rsidR="0086463C" w:rsidRDefault="0086463C" w:rsidP="00DB463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8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86463C" w:rsidRPr="00D13B46" w:rsidRDefault="0086463C" w:rsidP="00DB4635">
            <w:pP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        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  <w:p w:rsidR="0086463C" w:rsidRDefault="0086463C" w:rsidP="00DB463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</w:p>
          <w:p w:rsidR="0086463C" w:rsidRPr="00D13B46" w:rsidRDefault="0086463C" w:rsidP="00DB4635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08:30 - 16:30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 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86463C" w:rsidRPr="0086463C" w:rsidTr="009B7715">
        <w:tc>
          <w:tcPr>
            <w:tcW w:w="675" w:type="dxa"/>
          </w:tcPr>
          <w:p w:rsidR="0086463C" w:rsidRPr="0086463C" w:rsidRDefault="0086463C" w:rsidP="00DB463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6463C" w:rsidRDefault="0086463C" w:rsidP="00DB463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86463C" w:rsidRDefault="0086463C" w:rsidP="00DB4635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ชั้น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7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อาคารกรมพัฒนาฝีมือแรงงาน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86463C" w:rsidRDefault="0086463C" w:rsidP="00DB463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  <w:t xml:space="preserve">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0 2245 1822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0 2643 4987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86463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</w:p>
          <w:p w:rsidR="0086463C" w:rsidRPr="0086463C" w:rsidRDefault="0086463C" w:rsidP="00DB4635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08:30 - 16:30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. (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  <w:p w:rsidR="0086463C" w:rsidRPr="0086463C" w:rsidRDefault="0086463C" w:rsidP="00DB4635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โทรศัพท์สามารถค้นหาได้ทางเว็บไซต์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http://www.dsd.go.th)</w:t>
            </w:r>
          </w:p>
        </w:tc>
      </w:tr>
    </w:tbl>
    <w:p w:rsidR="008E2900" w:rsidRPr="0086463C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86463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6463C" w:rsidRPr="0086463C" w:rsidRDefault="00575FAF" w:rsidP="0086463C">
      <w:pPr>
        <w:tabs>
          <w:tab w:val="left" w:pos="360"/>
        </w:tabs>
        <w:spacing w:after="0" w:line="240" w:lineRule="auto"/>
        <w:rPr>
          <w:rFonts w:asciiTheme="minorBidi" w:hAnsiTheme="minorBidi" w:cs="Cordia New"/>
          <w:noProof/>
          <w:sz w:val="16"/>
          <w:szCs w:val="16"/>
          <w:lang w:bidi="th-TH"/>
        </w:rPr>
      </w:pP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ผู้มีความประสงค์ยื่นแบบคำรับรองมาตรฐานฝีมือแรงงาน </w:t>
      </w:r>
      <w:r w:rsidRPr="0086463C">
        <w:rPr>
          <w:rFonts w:asciiTheme="minorBidi" w:hAnsiTheme="minorBidi"/>
          <w:noProof/>
          <w:sz w:val="32"/>
          <w:szCs w:val="32"/>
        </w:rPr>
        <w:t>(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86463C">
        <w:rPr>
          <w:rFonts w:asciiTheme="minorBidi" w:hAnsiTheme="minorBidi"/>
          <w:noProof/>
          <w:sz w:val="32"/>
          <w:szCs w:val="32"/>
        </w:rPr>
        <w:t xml:space="preserve">. 1)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ร้อมเอกสารแนบคำขอยื่นโดยมีการประสานการจัดทำร่วมกันกับหน่วยงานของกรมและยื่นเอกสารการจัดทำรายละเอียด </w:t>
      </w:r>
      <w:r w:rsidRPr="0086463C">
        <w:rPr>
          <w:rFonts w:asciiTheme="minorBidi" w:hAnsiTheme="minorBidi"/>
          <w:noProof/>
          <w:sz w:val="32"/>
          <w:szCs w:val="32"/>
        </w:rPr>
        <w:t>(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86463C">
        <w:rPr>
          <w:rFonts w:asciiTheme="minorBidi" w:hAnsiTheme="minorBidi"/>
          <w:noProof/>
          <w:sz w:val="32"/>
          <w:szCs w:val="32"/>
        </w:rPr>
        <w:t xml:space="preserve">.2)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ซึ่งหากคณะกรรมการส่งเสริมการพัฒนาฝีมือแรงงานให้การรับรองมาตรฐานดังกล่าวแล้ว</w:t>
      </w:r>
      <w:r w:rsidR="0086463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นายทะเบียนจะลงนามในหนังสือรับรองมาตรฐานฝีมือแรงงาน </w:t>
      </w:r>
      <w:r w:rsidRPr="0086463C">
        <w:rPr>
          <w:rFonts w:asciiTheme="minorBidi" w:hAnsiTheme="minorBidi"/>
          <w:noProof/>
          <w:sz w:val="32"/>
          <w:szCs w:val="32"/>
        </w:rPr>
        <w:t>(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86463C">
        <w:rPr>
          <w:rFonts w:asciiTheme="minorBidi" w:hAnsiTheme="minorBidi"/>
          <w:noProof/>
          <w:sz w:val="32"/>
          <w:szCs w:val="32"/>
        </w:rPr>
        <w:t xml:space="preserve">. 3)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ความรู้และความสามารถและออกหนังสือรับรองการผ่านการทดสอบได้ </w:t>
      </w:r>
      <w:r w:rsidRPr="0086463C">
        <w:rPr>
          <w:rFonts w:asciiTheme="minorBidi" w:hAnsiTheme="minorBidi"/>
          <w:noProof/>
          <w:sz w:val="32"/>
          <w:szCs w:val="32"/>
        </w:rPr>
        <w:t>(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86463C">
        <w:rPr>
          <w:rFonts w:asciiTheme="minorBidi" w:hAnsiTheme="minorBidi"/>
          <w:noProof/>
          <w:sz w:val="32"/>
          <w:szCs w:val="32"/>
        </w:rPr>
        <w:t xml:space="preserve">.4)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86463C">
        <w:rPr>
          <w:rFonts w:asciiTheme="minorBidi" w:hAnsiTheme="minorBidi"/>
          <w:noProof/>
          <w:sz w:val="32"/>
          <w:szCs w:val="32"/>
        </w:rPr>
        <w:t>(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86463C">
        <w:rPr>
          <w:rFonts w:asciiTheme="minorBidi" w:hAnsiTheme="minorBidi"/>
          <w:noProof/>
          <w:sz w:val="32"/>
          <w:szCs w:val="32"/>
        </w:rPr>
        <w:t xml:space="preserve">.5)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มีการปรับเปลี่ยนเทคโนโลยีหรือขั้นตอนการปฏิบัติงานสามารถดำเนินการปรับปรุงได้</w:t>
      </w:r>
      <w:r w:rsidRPr="0086463C">
        <w:rPr>
          <w:rFonts w:asciiTheme="minorBidi" w:hAnsiTheme="minorBidi"/>
          <w:noProof/>
          <w:sz w:val="32"/>
          <w:szCs w:val="32"/>
        </w:rPr>
        <w:t>(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แบบรมฐ</w:t>
      </w:r>
      <w:r w:rsidRPr="0086463C">
        <w:rPr>
          <w:rFonts w:asciiTheme="minorBidi" w:hAnsiTheme="minorBidi"/>
          <w:noProof/>
          <w:sz w:val="32"/>
          <w:szCs w:val="32"/>
        </w:rPr>
        <w:t>.6)</w:t>
      </w:r>
      <w:r w:rsidR="0086463C">
        <w:rPr>
          <w:rFonts w:asciiTheme="minorBidi" w:hAnsiTheme="minorBidi"/>
          <w:noProof/>
          <w:sz w:val="32"/>
          <w:szCs w:val="32"/>
        </w:rPr>
        <w:t xml:space="preserve"> </w:t>
      </w:r>
      <w:r w:rsidRPr="0086463C">
        <w:rPr>
          <w:rFonts w:asciiTheme="minorBidi" w:hAnsiTheme="minorBidi"/>
          <w:noProof/>
          <w:sz w:val="32"/>
          <w:szCs w:val="32"/>
        </w:rPr>
        <w:t xml:space="preserve">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รายละเอียดตามเอกสารแนบ</w:t>
      </w:r>
      <w:r w:rsidRPr="0086463C">
        <w:rPr>
          <w:rFonts w:asciiTheme="minorBidi" w:hAnsiTheme="minorBidi"/>
          <w:noProof/>
          <w:sz w:val="32"/>
          <w:szCs w:val="32"/>
        </w:rPr>
        <w:br/>
      </w:r>
    </w:p>
    <w:p w:rsidR="0086463C" w:rsidRPr="0086463C" w:rsidRDefault="00575FAF" w:rsidP="0086463C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16"/>
          <w:szCs w:val="16"/>
        </w:rPr>
      </w:pP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86463C">
        <w:rPr>
          <w:rFonts w:asciiTheme="minorBidi" w:hAnsiTheme="minorBidi"/>
          <w:noProof/>
          <w:sz w:val="32"/>
          <w:szCs w:val="32"/>
        </w:rPr>
        <w:br/>
      </w:r>
      <w:r w:rsidRPr="0086463C">
        <w:rPr>
          <w:rFonts w:asciiTheme="minorBidi" w:hAnsiTheme="minorBidi"/>
          <w:noProof/>
          <w:sz w:val="16"/>
          <w:szCs w:val="16"/>
        </w:rPr>
        <w:br/>
      </w:r>
      <w:r w:rsidRPr="0086463C">
        <w:rPr>
          <w:rFonts w:asciiTheme="minorBidi" w:hAnsiTheme="minorBidi"/>
          <w:noProof/>
          <w:sz w:val="32"/>
          <w:szCs w:val="32"/>
        </w:rPr>
        <w:t>**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86463C">
        <w:rPr>
          <w:rFonts w:asciiTheme="minorBidi" w:hAnsiTheme="minorBidi"/>
          <w:noProof/>
          <w:sz w:val="32"/>
          <w:szCs w:val="32"/>
        </w:rPr>
        <w:t>/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86463C">
        <w:rPr>
          <w:rFonts w:asciiTheme="minorBidi" w:hAnsiTheme="minorBidi"/>
          <w:noProof/>
          <w:sz w:val="32"/>
          <w:szCs w:val="32"/>
        </w:rPr>
        <w:t>/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86463C">
        <w:rPr>
          <w:rFonts w:asciiTheme="minorBidi" w:hAnsiTheme="minorBidi"/>
          <w:noProof/>
          <w:sz w:val="32"/>
          <w:szCs w:val="32"/>
        </w:rPr>
        <w:t>/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86463C">
        <w:rPr>
          <w:rFonts w:asciiTheme="minorBidi" w:hAnsiTheme="minorBidi"/>
          <w:noProof/>
          <w:sz w:val="32"/>
          <w:szCs w:val="32"/>
        </w:rPr>
        <w:t>/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86463C">
        <w:rPr>
          <w:rFonts w:asciiTheme="minorBidi" w:hAnsiTheme="minorBidi"/>
          <w:noProof/>
          <w:sz w:val="32"/>
          <w:szCs w:val="32"/>
        </w:rPr>
        <w:br/>
      </w:r>
    </w:p>
    <w:p w:rsidR="0086463C" w:rsidRPr="0086463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16"/>
          <w:szCs w:val="16"/>
          <w:lang w:bidi="th-TH"/>
        </w:rPr>
      </w:pPr>
      <w:r w:rsidRPr="0086463C">
        <w:rPr>
          <w:rFonts w:asciiTheme="minorBidi" w:hAnsiTheme="minorBidi"/>
          <w:noProof/>
          <w:sz w:val="32"/>
          <w:szCs w:val="32"/>
        </w:rPr>
        <w:t>**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86463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86463C">
        <w:rPr>
          <w:rFonts w:asciiTheme="minorBidi" w:hAnsiTheme="minorBidi"/>
          <w:noProof/>
          <w:sz w:val="32"/>
          <w:szCs w:val="32"/>
        </w:rPr>
        <w:br/>
      </w:r>
      <w:r w:rsidRPr="0086463C">
        <w:rPr>
          <w:rFonts w:asciiTheme="minorBidi" w:hAnsiTheme="minorBidi"/>
          <w:noProof/>
          <w:sz w:val="32"/>
          <w:szCs w:val="32"/>
        </w:rPr>
        <w:br/>
      </w:r>
      <w:r w:rsidRPr="0086463C">
        <w:rPr>
          <w:rFonts w:asciiTheme="minorBidi" w:hAnsiTheme="minorBidi"/>
          <w:noProof/>
          <w:sz w:val="32"/>
          <w:szCs w:val="32"/>
        </w:rPr>
        <w:lastRenderedPageBreak/>
        <w:t>**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86463C">
        <w:rPr>
          <w:rFonts w:asciiTheme="minorBidi" w:hAnsiTheme="minorBidi"/>
          <w:noProof/>
          <w:sz w:val="32"/>
          <w:szCs w:val="32"/>
        </w:rPr>
        <w:br/>
      </w:r>
      <w:r w:rsidRPr="0086463C">
        <w:rPr>
          <w:rFonts w:asciiTheme="minorBidi" w:hAnsiTheme="minorBidi"/>
          <w:noProof/>
          <w:sz w:val="16"/>
          <w:szCs w:val="16"/>
        </w:rPr>
        <w:br/>
      </w:r>
      <w:r w:rsidRPr="0086463C">
        <w:rPr>
          <w:rFonts w:asciiTheme="minorBidi" w:hAnsiTheme="minorBidi"/>
          <w:noProof/>
          <w:sz w:val="32"/>
          <w:szCs w:val="32"/>
        </w:rPr>
        <w:t>**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86463C">
        <w:rPr>
          <w:rFonts w:asciiTheme="minorBidi" w:hAnsiTheme="minorBidi"/>
          <w:noProof/>
          <w:sz w:val="32"/>
          <w:szCs w:val="32"/>
        </w:rPr>
        <w:t xml:space="preserve">7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86463C">
        <w:rPr>
          <w:rFonts w:asciiTheme="minorBidi" w:hAnsiTheme="minorBidi"/>
          <w:noProof/>
          <w:sz w:val="32"/>
          <w:szCs w:val="32"/>
        </w:rPr>
        <w:br/>
      </w:r>
    </w:p>
    <w:p w:rsidR="0065175D" w:rsidRPr="0086463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86463C" w:rsidTr="00313D38">
        <w:trPr>
          <w:tblHeader/>
        </w:trPr>
        <w:tc>
          <w:tcPr>
            <w:tcW w:w="675" w:type="dxa"/>
            <w:vAlign w:val="center"/>
          </w:tcPr>
          <w:p w:rsidR="00313D38" w:rsidRPr="0086463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86463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86463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86463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86463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86463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86463C" w:rsidTr="0086463C">
        <w:tc>
          <w:tcPr>
            <w:tcW w:w="675" w:type="dxa"/>
          </w:tcPr>
          <w:p w:rsidR="00313D38" w:rsidRPr="0086463C" w:rsidRDefault="00313D38" w:rsidP="0086463C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86463C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86463C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86463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ผู้มีความประสงค์ยื่นคำขอตามแบบรมฐ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.1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และเจ้าหน้าที่ตรวจสอบเอกสารแนบและรายละเอียดมาตรฐานฝีมือแรงงานจำนวน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16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รายการในแบบตามคำขอตามแบบรมฐ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.2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86463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86463C" w:rsidRDefault="00313D38" w:rsidP="0086463C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86463C" w:rsidRDefault="0086463C" w:rsidP="0086463C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86463C" w:rsidRDefault="00313D38" w:rsidP="0086463C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86463C" w:rsidTr="0086463C">
        <w:tc>
          <w:tcPr>
            <w:tcW w:w="675" w:type="dxa"/>
          </w:tcPr>
          <w:p w:rsidR="00313D38" w:rsidRPr="0086463C" w:rsidRDefault="00313D38" w:rsidP="0086463C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86463C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86463C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86463C" w:rsidRDefault="00313D38" w:rsidP="0086463C">
            <w:pPr>
              <w:rPr>
                <w:rFonts w:asciiTheme="minorBidi" w:hAnsiTheme="minorBidi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26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โดยแจ้งให้ผู้ยื่นคำขอมาชี้แจงและเจ้าหน้าที่ของหน่วยงานของกรมพัฒนาฝีมือแรงงานที่รับคำขอมาร่วมชี้แจง</w:t>
            </w:r>
          </w:p>
        </w:tc>
        <w:tc>
          <w:tcPr>
            <w:tcW w:w="1368" w:type="dxa"/>
          </w:tcPr>
          <w:p w:rsidR="00313D38" w:rsidRPr="0086463C" w:rsidRDefault="00313D38" w:rsidP="0086463C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23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86463C" w:rsidRDefault="00313D38" w:rsidP="0086463C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</w:t>
            </w:r>
            <w:r w:rsidR="0086463C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</w:p>
        </w:tc>
        <w:tc>
          <w:tcPr>
            <w:tcW w:w="1799" w:type="dxa"/>
          </w:tcPr>
          <w:p w:rsidR="00313D38" w:rsidRPr="0086463C" w:rsidRDefault="00313D38" w:rsidP="0086463C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86463C" w:rsidTr="0086463C">
        <w:tc>
          <w:tcPr>
            <w:tcW w:w="675" w:type="dxa"/>
          </w:tcPr>
          <w:p w:rsidR="00313D38" w:rsidRPr="0086463C" w:rsidRDefault="00313D38" w:rsidP="0086463C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86463C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86463C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86463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ากคณะอนุกรรมการฯมีมติแก้ไขปรับปรุงมาตรฐานฝีมือแรงงานของผู้ประกอบอาชีพให้ผู้ยื่นคำขอแก้ไขมาตรฐานฯและส่งคืนให้สำนักพัฒนามาตรฐานและทดสอบฝีมือแรงงานนับจากวันที่แจ้งมติที่ประชุม</w:t>
            </w:r>
          </w:p>
          <w:p w:rsidR="00313D38" w:rsidRPr="0086463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86463C" w:rsidRDefault="00313D38" w:rsidP="0086463C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86463C" w:rsidRDefault="0086463C" w:rsidP="0086463C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</w:p>
        </w:tc>
        <w:tc>
          <w:tcPr>
            <w:tcW w:w="1799" w:type="dxa"/>
          </w:tcPr>
          <w:p w:rsidR="00313D38" w:rsidRPr="0086463C" w:rsidRDefault="00313D38" w:rsidP="0086463C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86463C" w:rsidTr="0086463C">
        <w:tc>
          <w:tcPr>
            <w:tcW w:w="675" w:type="dxa"/>
          </w:tcPr>
          <w:p w:rsidR="00313D38" w:rsidRPr="0086463C" w:rsidRDefault="00313D38" w:rsidP="0086463C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86463C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86463C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86463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โดยผู้ยื่นคำขอหรือผู้แทนเข้าร่วมชี้แจงรายละเอียด</w:t>
            </w:r>
          </w:p>
          <w:p w:rsidR="00313D38" w:rsidRPr="0086463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86463C" w:rsidRDefault="00313D38" w:rsidP="0086463C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86463C" w:rsidRDefault="0086463C" w:rsidP="0086463C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</w:p>
        </w:tc>
        <w:tc>
          <w:tcPr>
            <w:tcW w:w="1799" w:type="dxa"/>
          </w:tcPr>
          <w:p w:rsidR="00313D38" w:rsidRPr="0086463C" w:rsidRDefault="00313D38" w:rsidP="0086463C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คณะกรรมการส่งเสริมฯมีการประชุมเดือนละ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 1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โดยปกติการจัดประชุมในวันพฤหัสบดีสัปดาห์ที่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) )</w:t>
            </w:r>
          </w:p>
        </w:tc>
      </w:tr>
    </w:tbl>
    <w:p w:rsidR="00C26ED0" w:rsidRPr="0086463C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86463C">
        <w:rPr>
          <w:rFonts w:asciiTheme="minorBidi" w:hAnsiTheme="minorBidi"/>
          <w:noProof/>
          <w:sz w:val="32"/>
          <w:szCs w:val="32"/>
        </w:rPr>
        <w:t xml:space="preserve">55 </w:t>
      </w:r>
      <w:r w:rsidR="009B68CC"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86463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86463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86463C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15094" w:rsidRDefault="00A15094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15094" w:rsidRDefault="00A15094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15094" w:rsidRDefault="00A15094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15094" w:rsidRDefault="00A15094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15094" w:rsidRDefault="00A15094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15094" w:rsidRDefault="00A15094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15094" w:rsidRPr="0086463C" w:rsidRDefault="00A15094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86463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19582A" w:rsidRPr="0086463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86463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86463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86463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86463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86463C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86463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86463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86463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86463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86463C" w:rsidTr="00C20442">
        <w:trPr>
          <w:jc w:val="center"/>
        </w:trPr>
        <w:tc>
          <w:tcPr>
            <w:tcW w:w="675" w:type="dxa"/>
          </w:tcPr>
          <w:p w:rsidR="00452B6B" w:rsidRPr="0086463C" w:rsidRDefault="00AC4ACB" w:rsidP="00C2044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86463C" w:rsidRDefault="00AC4ACB" w:rsidP="00452B6B">
            <w:pPr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D5E79" w:rsidRDefault="009D5E79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D5E79" w:rsidRDefault="009D5E79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D5E79" w:rsidRPr="0086463C" w:rsidRDefault="009D5E79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86463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86463C" w:rsidTr="004E651F">
        <w:trPr>
          <w:tblHeader/>
        </w:trPr>
        <w:tc>
          <w:tcPr>
            <w:tcW w:w="675" w:type="dxa"/>
            <w:vAlign w:val="center"/>
          </w:tcPr>
          <w:p w:rsidR="00422EAB" w:rsidRPr="0086463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86463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86463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Pr="0086463C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86463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86463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86463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86463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86463C" w:rsidTr="00C20442">
        <w:tc>
          <w:tcPr>
            <w:tcW w:w="675" w:type="dxa"/>
          </w:tcPr>
          <w:p w:rsidR="00AC4ACB" w:rsidRPr="0086463C" w:rsidRDefault="00AC4ACB" w:rsidP="00C2044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6463C" w:rsidRDefault="00AC4ACB" w:rsidP="00AC4ACB">
            <w:pPr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แบบคำขอรับรองมาตรฐานฝีมือแรงงานแบบรมฐ</w:t>
            </w: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.1</w:t>
            </w:r>
          </w:p>
        </w:tc>
        <w:tc>
          <w:tcPr>
            <w:tcW w:w="1843" w:type="dxa"/>
          </w:tcPr>
          <w:p w:rsidR="00AC4ACB" w:rsidRPr="0086463C" w:rsidRDefault="00A15094" w:rsidP="00A15094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86463C" w:rsidTr="00C20442">
        <w:tc>
          <w:tcPr>
            <w:tcW w:w="675" w:type="dxa"/>
          </w:tcPr>
          <w:p w:rsidR="00AC4ACB" w:rsidRPr="0086463C" w:rsidRDefault="00AC4ACB" w:rsidP="00C2044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6463C" w:rsidRDefault="00AC4ACB" w:rsidP="00AC4ACB">
            <w:pPr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แบบการตรวจคำขอรับรองมาตรฐานฝีมือแรงงานแบบรมฐ</w:t>
            </w: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:rsidR="00AC4ACB" w:rsidRPr="0086463C" w:rsidRDefault="00A15094" w:rsidP="00A15094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86463C" w:rsidTr="00C20442">
        <w:tc>
          <w:tcPr>
            <w:tcW w:w="675" w:type="dxa"/>
          </w:tcPr>
          <w:p w:rsidR="00AC4ACB" w:rsidRPr="0086463C" w:rsidRDefault="00AC4ACB" w:rsidP="00C2044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6463C" w:rsidRDefault="00AC4ACB" w:rsidP="00AC4ACB">
            <w:pPr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หนังสือรับรองมาตรฐานฝีมือแรงงานแบบรมฐ</w:t>
            </w: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</w:t>
            </w:r>
            <w:r w:rsidR="00A15094">
              <w:rPr>
                <w:rFonts w:ascii="CordiaUPC" w:hAnsi="CordiaUPC" w:cs="CordiaUPC" w:hint="cs"/>
                <w:noProof/>
                <w:sz w:val="32"/>
                <w:szCs w:val="32"/>
                <w:cs/>
                <w:lang w:bidi="th-TH"/>
              </w:rPr>
              <w:br/>
            </w: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</w:p>
        </w:tc>
        <w:tc>
          <w:tcPr>
            <w:tcW w:w="1559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86463C" w:rsidTr="00C20442">
        <w:tc>
          <w:tcPr>
            <w:tcW w:w="675" w:type="dxa"/>
          </w:tcPr>
          <w:p w:rsidR="00AC4ACB" w:rsidRPr="0086463C" w:rsidRDefault="00AC4ACB" w:rsidP="00C2044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6463C" w:rsidRDefault="00AC4ACB" w:rsidP="00AC4ACB">
            <w:pPr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หนังสือรับรองผู้ผ่านการทดสอบมาตรฐานฝีมือแรงงานแบบรมฐ</w:t>
            </w: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86463C" w:rsidRDefault="00A15094" w:rsidP="00A15094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86463C" w:rsidTr="00C20442">
        <w:tc>
          <w:tcPr>
            <w:tcW w:w="675" w:type="dxa"/>
          </w:tcPr>
          <w:p w:rsidR="00AC4ACB" w:rsidRPr="0086463C" w:rsidRDefault="00AC4ACB" w:rsidP="00C2044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6463C" w:rsidRDefault="00AC4ACB" w:rsidP="00AC4ACB">
            <w:pPr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แบบรายงานผลการทดสอบมาตรฐานฝีมือแรงงานแบบรมฐ</w:t>
            </w: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:rsidR="00AC4ACB" w:rsidRPr="0086463C" w:rsidRDefault="00A15094" w:rsidP="00A15094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86463C" w:rsidTr="00C20442">
        <w:tc>
          <w:tcPr>
            <w:tcW w:w="675" w:type="dxa"/>
          </w:tcPr>
          <w:p w:rsidR="00AC4ACB" w:rsidRPr="0086463C" w:rsidRDefault="00AC4ACB" w:rsidP="00C20442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86463C" w:rsidRDefault="00AC4ACB" w:rsidP="00AC4ACB">
            <w:pPr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รายงานผลการพิจารณาทบทวนมาตรฐานฝีมือแรงงานประจำปีแบบรมฐ</w:t>
            </w: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:rsidR="00AC4ACB" w:rsidRPr="0086463C" w:rsidRDefault="00A15094" w:rsidP="00A15094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86463C" w:rsidRDefault="00AC4ACB" w:rsidP="00A15094">
            <w:pPr>
              <w:jc w:val="center"/>
              <w:rPr>
                <w:rFonts w:asciiTheme="minorBidi" w:hAnsiTheme="minorBidi"/>
              </w:rPr>
            </w:pPr>
            <w:r w:rsidRPr="0086463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86463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86463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86463C" w:rsidTr="00C20442">
        <w:tc>
          <w:tcPr>
            <w:tcW w:w="534" w:type="dxa"/>
          </w:tcPr>
          <w:p w:rsidR="00A13B6C" w:rsidRPr="0086463C" w:rsidRDefault="00A13B6C" w:rsidP="00C2044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86463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Pr="0086463C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A15094"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="00F5490C"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86463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86463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D5E79" w:rsidRDefault="009D5E79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D5E79" w:rsidRPr="0086463C" w:rsidRDefault="009D5E79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86463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A15094" w:rsidRPr="0086463C" w:rsidTr="00C20442">
        <w:tc>
          <w:tcPr>
            <w:tcW w:w="534" w:type="dxa"/>
          </w:tcPr>
          <w:p w:rsidR="00A15094" w:rsidRPr="00D13B46" w:rsidRDefault="00A15094" w:rsidP="00C2044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15094" w:rsidRPr="00D13B46" w:rsidRDefault="00A15094" w:rsidP="00DB463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ศูนย์พัฒนาฝีมือแรงงานจังหวัดพิจิตร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33  หมู่ 2  ตำบลโรงช้าง  อำเภอเมือง  จังหวัดพิจิตร  66000  </w:t>
            </w:r>
          </w:p>
          <w:p w:rsidR="00A15094" w:rsidRPr="00D13B46" w:rsidRDefault="00A15094" w:rsidP="00DB463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056-655253-4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โทรสาร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056-655256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A15094" w:rsidRPr="00D13B46" w:rsidRDefault="00A15094" w:rsidP="00DB463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9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A15094" w:rsidRPr="00D13B46" w:rsidRDefault="00A15094" w:rsidP="00DB4635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</w:tc>
      </w:tr>
      <w:tr w:rsidR="00A15094" w:rsidRPr="0086463C" w:rsidTr="00C20442">
        <w:tc>
          <w:tcPr>
            <w:tcW w:w="534" w:type="dxa"/>
          </w:tcPr>
          <w:p w:rsidR="00A15094" w:rsidRPr="00D13B46" w:rsidRDefault="00A15094" w:rsidP="00C20442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15094" w:rsidRPr="00D13B46" w:rsidRDefault="00A15094" w:rsidP="00DB4635">
            <w:pPr>
              <w:rPr>
                <w:rFonts w:ascii="Cordia New" w:hAnsi="Cordia New" w:cs="Cordia New"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ศูนย์ดำรงธรรมจังหวัดพิจิตร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br/>
            </w:r>
            <w:r w:rsidR="00762CEB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ศาลากลางจังหวัดพิจิตร </w:t>
            </w:r>
            <w:r w:rsidR="00762CEB">
              <w:rPr>
                <w:rFonts w:ascii="Cordia New" w:hAnsi="Cordia New" w:cs="Cordia New"/>
                <w:sz w:val="32"/>
                <w:szCs w:val="32"/>
                <w:rtl/>
                <w:cs/>
              </w:rPr>
              <w:t xml:space="preserve"> </w:t>
            </w:r>
            <w:r w:rsidR="00762CEB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ชั้น </w:t>
            </w:r>
            <w:r w:rsidR="00762CEB">
              <w:rPr>
                <w:rFonts w:ascii="Cordia New" w:hAnsi="Cordia New" w:cs="Cordia New"/>
                <w:sz w:val="32"/>
                <w:szCs w:val="32"/>
              </w:rPr>
              <w:t xml:space="preserve">4  </w:t>
            </w:r>
            <w:r w:rsidR="00762CEB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ถนนพิจิตร-ตะพานหิน  อำเภอเมือง  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br/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056-615763</w:t>
            </w:r>
          </w:p>
          <w:p w:rsidR="00A15094" w:rsidRPr="00D13B46" w:rsidRDefault="00A15094" w:rsidP="00DB4635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>http://www.phichit.go.th/phichit/index.php/damrongtamphichit</w:t>
            </w:r>
          </w:p>
        </w:tc>
      </w:tr>
      <w:tr w:rsidR="00EA6950" w:rsidRPr="0086463C" w:rsidTr="00C20442">
        <w:tc>
          <w:tcPr>
            <w:tcW w:w="534" w:type="dxa"/>
          </w:tcPr>
          <w:p w:rsidR="00EA6950" w:rsidRPr="0086463C" w:rsidRDefault="009D5E79" w:rsidP="00C2044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D5E79" w:rsidRDefault="00EA6950" w:rsidP="009D5E79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86463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9D5E79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 </w:t>
            </w:r>
            <w:r w:rsidR="009D5E79"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="009D5E79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9D5E79" w:rsidRDefault="009D5E79" w:rsidP="009D5E79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ชั้น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7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อาคารกรมพัฒนาฝีมือแรงงาน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EA6950" w:rsidRPr="0086463C" w:rsidRDefault="009D5E79" w:rsidP="009D5E79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  <w:t xml:space="preserve">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0 2245 1822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0 2643 4987</w:t>
            </w:r>
          </w:p>
        </w:tc>
      </w:tr>
      <w:tr w:rsidR="009D5E79" w:rsidRPr="0086463C" w:rsidTr="00C20442">
        <w:tc>
          <w:tcPr>
            <w:tcW w:w="534" w:type="dxa"/>
          </w:tcPr>
          <w:p w:rsidR="009D5E79" w:rsidRPr="00D13B46" w:rsidRDefault="009D5E79" w:rsidP="00C2044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D5E79" w:rsidRDefault="009D5E79" w:rsidP="00DB4635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10400</w:t>
            </w:r>
          </w:p>
          <w:p w:rsidR="009D5E79" w:rsidRDefault="009D5E79" w:rsidP="00DB4635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ศัพท์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02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2451707 </w:t>
            </w:r>
          </w:p>
          <w:p w:rsidR="009D5E79" w:rsidRPr="00D13B46" w:rsidRDefault="009D5E79" w:rsidP="00DB4635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http://www.dsd.go.th</w:t>
            </w:r>
          </w:p>
        </w:tc>
      </w:tr>
      <w:tr w:rsidR="009D5E79" w:rsidRPr="0086463C" w:rsidTr="00C20442">
        <w:tc>
          <w:tcPr>
            <w:tcW w:w="534" w:type="dxa"/>
          </w:tcPr>
          <w:p w:rsidR="009D5E79" w:rsidRPr="00D13B46" w:rsidRDefault="009D5E79" w:rsidP="00C2044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D5E79" w:rsidRDefault="009D5E79" w:rsidP="00DB463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9D5E79" w:rsidRDefault="009D5E79" w:rsidP="00DB4635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1546 </w:t>
            </w:r>
          </w:p>
          <w:p w:rsidR="009D5E79" w:rsidRPr="00D13B46" w:rsidRDefault="009D5E79" w:rsidP="00DB4635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9D5E79" w:rsidRPr="0086463C" w:rsidTr="00C20442">
        <w:tc>
          <w:tcPr>
            <w:tcW w:w="534" w:type="dxa"/>
          </w:tcPr>
          <w:p w:rsidR="009D5E79" w:rsidRPr="00D13B46" w:rsidRDefault="009D5E79" w:rsidP="00C2044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D5E79" w:rsidRDefault="009D5E79" w:rsidP="00DB4635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สำนักปลัดสำนักนายกรัฐมนตรี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 </w:t>
            </w:r>
          </w:p>
          <w:p w:rsidR="009D5E79" w:rsidRDefault="009D5E79" w:rsidP="00DB4635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.1111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</w:t>
            </w:r>
          </w:p>
          <w:p w:rsidR="009D5E79" w:rsidRDefault="009D5E79" w:rsidP="00DB4635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1111 </w:t>
            </w:r>
          </w:p>
          <w:p w:rsidR="009D5E79" w:rsidRPr="00D13B46" w:rsidRDefault="009D5E79" w:rsidP="00DB4635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www.1111.go.th 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5094" w:rsidRPr="0086463C" w:rsidRDefault="00A15094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86463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86463C" w:rsidTr="00C20442">
        <w:tc>
          <w:tcPr>
            <w:tcW w:w="675" w:type="dxa"/>
          </w:tcPr>
          <w:p w:rsidR="00F064C0" w:rsidRPr="0086463C" w:rsidRDefault="00F064C0" w:rsidP="00C2044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 w:rsidRPr="0086463C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86463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86463C">
              <w:rPr>
                <w:rFonts w:asciiTheme="minorBidi" w:hAnsiTheme="minorBidi"/>
                <w:sz w:val="32"/>
                <w:szCs w:val="32"/>
              </w:rPr>
              <w:br/>
            </w: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86463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Pr="0086463C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86463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86463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86463C">
        <w:rPr>
          <w:rFonts w:asciiTheme="minorBidi" w:hAnsiTheme="minorBidi"/>
          <w:noProof/>
          <w:sz w:val="32"/>
          <w:szCs w:val="32"/>
        </w:rPr>
        <w:t>1.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คณะกรรมการส่งเสริมฯมีการประชุมเดือนละ </w:t>
      </w:r>
      <w:r w:rsidRPr="0086463C">
        <w:rPr>
          <w:rFonts w:asciiTheme="minorBidi" w:hAnsiTheme="minorBidi"/>
          <w:noProof/>
          <w:sz w:val="32"/>
          <w:szCs w:val="32"/>
        </w:rPr>
        <w:t xml:space="preserve">1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ครั้ง </w:t>
      </w:r>
      <w:r w:rsidRPr="0086463C">
        <w:rPr>
          <w:rFonts w:asciiTheme="minorBidi" w:hAnsiTheme="minorBidi"/>
          <w:noProof/>
          <w:sz w:val="32"/>
          <w:szCs w:val="32"/>
        </w:rPr>
        <w:t>(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86463C">
        <w:rPr>
          <w:rFonts w:asciiTheme="minorBidi" w:hAnsiTheme="minorBidi"/>
          <w:noProof/>
          <w:sz w:val="32"/>
          <w:szCs w:val="32"/>
        </w:rPr>
        <w:t xml:space="preserve">3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86463C">
        <w:rPr>
          <w:rFonts w:asciiTheme="minorBidi" w:hAnsiTheme="minorBidi"/>
          <w:noProof/>
          <w:sz w:val="32"/>
          <w:szCs w:val="32"/>
        </w:rPr>
        <w:t>)</w:t>
      </w:r>
      <w:r w:rsidRPr="0086463C">
        <w:rPr>
          <w:rFonts w:asciiTheme="minorBidi" w:hAnsiTheme="minorBidi"/>
          <w:noProof/>
          <w:sz w:val="32"/>
          <w:szCs w:val="32"/>
        </w:rPr>
        <w:br/>
      </w:r>
      <w:r w:rsidRPr="009D5E79">
        <w:rPr>
          <w:rFonts w:asciiTheme="minorBidi" w:hAnsiTheme="minorBidi"/>
          <w:noProof/>
          <w:sz w:val="16"/>
          <w:szCs w:val="16"/>
        </w:rPr>
        <w:br/>
      </w:r>
      <w:r w:rsidRPr="0086463C">
        <w:rPr>
          <w:rFonts w:asciiTheme="minorBidi" w:hAnsiTheme="minorBidi"/>
          <w:noProof/>
          <w:sz w:val="32"/>
          <w:szCs w:val="32"/>
        </w:rPr>
        <w:t>2.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เสนอเรื่องเข้าที่ประชุมคณะกรรมการส่งเสริมฯต้องแจ้งหน่วยงานของกรมพัฒนาฝีมือแรงงานที่สถานประกอบกิจการ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86463C">
        <w:rPr>
          <w:rFonts w:asciiTheme="minorBidi" w:hAnsiTheme="minorBidi"/>
          <w:noProof/>
          <w:sz w:val="32"/>
          <w:szCs w:val="32"/>
        </w:rPr>
        <w:t xml:space="preserve">20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86463C">
        <w:rPr>
          <w:rFonts w:asciiTheme="minorBidi" w:hAnsiTheme="minorBidi"/>
          <w:noProof/>
          <w:sz w:val="32"/>
          <w:szCs w:val="32"/>
        </w:rPr>
        <w:br/>
      </w:r>
      <w:r w:rsidRPr="009D5E79">
        <w:rPr>
          <w:rFonts w:asciiTheme="minorBidi" w:hAnsiTheme="minorBidi"/>
          <w:noProof/>
          <w:sz w:val="16"/>
          <w:szCs w:val="16"/>
        </w:rPr>
        <w:br/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เพื่อเสนอเข้าวาระการประชุมพร้อมจัดทำเอกสารมาตรฐานฝีมือแรงงาน</w:t>
      </w:r>
      <w:r w:rsidR="009D5E79">
        <w:rPr>
          <w:rFonts w:asciiTheme="minorBidi" w:hAnsiTheme="minorBidi" w:cs="Cordia New"/>
          <w:noProof/>
          <w:sz w:val="32"/>
          <w:szCs w:val="32"/>
          <w:lang w:bidi="th-TH"/>
        </w:rPr>
        <w:t xml:space="preserve"> 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 </w:t>
      </w:r>
      <w:r w:rsidRPr="0086463C">
        <w:rPr>
          <w:rFonts w:asciiTheme="minorBidi" w:hAnsiTheme="minorBidi"/>
          <w:noProof/>
          <w:sz w:val="32"/>
          <w:szCs w:val="32"/>
        </w:rPr>
        <w:t xml:space="preserve">20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ชุด</w:t>
      </w:r>
      <w:r w:rsidRPr="0086463C">
        <w:rPr>
          <w:rFonts w:asciiTheme="minorBidi" w:hAnsiTheme="minorBidi"/>
          <w:noProof/>
          <w:sz w:val="32"/>
          <w:szCs w:val="32"/>
        </w:rPr>
        <w:br/>
      </w:r>
      <w:r w:rsidRPr="0086463C">
        <w:rPr>
          <w:rFonts w:asciiTheme="minorBidi" w:hAnsiTheme="minorBidi"/>
          <w:noProof/>
          <w:sz w:val="32"/>
          <w:szCs w:val="32"/>
        </w:rPr>
        <w:br/>
      </w:r>
      <w:r w:rsidRPr="0086463C">
        <w:rPr>
          <w:rFonts w:asciiTheme="minorBidi" w:hAnsiTheme="minorBidi"/>
          <w:noProof/>
          <w:sz w:val="32"/>
          <w:szCs w:val="32"/>
        </w:rPr>
        <w:lastRenderedPageBreak/>
        <w:t>3.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โดยมีระยะเวลาการประชุมตามที่กำหนด </w:t>
      </w:r>
      <w:r w:rsidRPr="0086463C">
        <w:rPr>
          <w:rFonts w:asciiTheme="minorBidi" w:hAnsiTheme="minorBidi"/>
          <w:noProof/>
          <w:sz w:val="32"/>
          <w:szCs w:val="32"/>
        </w:rPr>
        <w:t>(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86463C">
        <w:rPr>
          <w:rFonts w:asciiTheme="minorBidi" w:hAnsiTheme="minorBidi"/>
          <w:noProof/>
          <w:sz w:val="32"/>
          <w:szCs w:val="32"/>
        </w:rPr>
        <w:t xml:space="preserve">3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86463C">
        <w:rPr>
          <w:rFonts w:asciiTheme="minorBidi" w:hAnsiTheme="minorBidi"/>
          <w:noProof/>
          <w:sz w:val="32"/>
          <w:szCs w:val="32"/>
        </w:rPr>
        <w:t>)</w:t>
      </w:r>
      <w:r w:rsidRPr="0086463C">
        <w:rPr>
          <w:rFonts w:asciiTheme="minorBidi" w:hAnsiTheme="minorBidi"/>
          <w:noProof/>
          <w:sz w:val="32"/>
          <w:szCs w:val="32"/>
        </w:rPr>
        <w:br/>
      </w:r>
      <w:r w:rsidRPr="009D5E79">
        <w:rPr>
          <w:rFonts w:asciiTheme="minorBidi" w:hAnsiTheme="minorBidi"/>
          <w:noProof/>
          <w:sz w:val="16"/>
          <w:szCs w:val="16"/>
        </w:rPr>
        <w:br/>
      </w:r>
      <w:r w:rsidRPr="0086463C">
        <w:rPr>
          <w:rFonts w:asciiTheme="minorBidi" w:hAnsiTheme="minorBidi"/>
          <w:noProof/>
          <w:sz w:val="32"/>
          <w:szCs w:val="32"/>
        </w:rPr>
        <w:t>4.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86463C">
        <w:rPr>
          <w:rFonts w:asciiTheme="minorBidi" w:hAnsiTheme="minorBidi"/>
          <w:noProof/>
          <w:sz w:val="32"/>
          <w:szCs w:val="32"/>
        </w:rPr>
        <w:t>(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 </w:t>
      </w:r>
      <w:r w:rsidRPr="0086463C">
        <w:rPr>
          <w:rFonts w:asciiTheme="minorBidi" w:hAnsiTheme="minorBidi"/>
          <w:noProof/>
          <w:sz w:val="32"/>
          <w:szCs w:val="32"/>
        </w:rPr>
        <w:t xml:space="preserve">7 </w:t>
      </w:r>
      <w:r w:rsidRPr="0086463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86463C">
        <w:rPr>
          <w:rFonts w:asciiTheme="minorBidi" w:hAnsiTheme="minorBidi"/>
          <w:noProof/>
          <w:sz w:val="32"/>
          <w:szCs w:val="32"/>
        </w:rPr>
        <w:t>)</w:t>
      </w:r>
      <w:r w:rsidRPr="0086463C">
        <w:rPr>
          <w:rFonts w:asciiTheme="minorBidi" w:hAnsiTheme="minorBidi"/>
          <w:noProof/>
          <w:sz w:val="32"/>
          <w:szCs w:val="32"/>
        </w:rPr>
        <w:br/>
      </w:r>
    </w:p>
    <w:p w:rsidR="0064558D" w:rsidRPr="0086463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86463C" w:rsidTr="0064558D">
        <w:tc>
          <w:tcPr>
            <w:tcW w:w="1418" w:type="dxa"/>
          </w:tcPr>
          <w:p w:rsidR="0064558D" w:rsidRPr="0086463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86463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86463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86463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86463C" w:rsidTr="0064558D">
        <w:tc>
          <w:tcPr>
            <w:tcW w:w="1418" w:type="dxa"/>
          </w:tcPr>
          <w:p w:rsidR="0064558D" w:rsidRPr="0086463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86463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86463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86463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9D5E79" w:rsidRPr="0086463C" w:rsidTr="0064558D">
        <w:tc>
          <w:tcPr>
            <w:tcW w:w="1418" w:type="dxa"/>
          </w:tcPr>
          <w:p w:rsidR="009D5E79" w:rsidRPr="00D13B46" w:rsidRDefault="009D5E79" w:rsidP="00DB4635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9D5E79" w:rsidRPr="00D13B46" w:rsidRDefault="009D5E79" w:rsidP="00DB4635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  <w:tr w:rsidR="009D5E79" w:rsidRPr="0086463C" w:rsidTr="0064558D">
        <w:tc>
          <w:tcPr>
            <w:tcW w:w="1418" w:type="dxa"/>
          </w:tcPr>
          <w:p w:rsidR="009D5E79" w:rsidRPr="00D13B46" w:rsidRDefault="009D5E79" w:rsidP="00DB4635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9D5E79" w:rsidRPr="00D13B46" w:rsidRDefault="009D5E79" w:rsidP="00DB4635">
            <w:pPr>
              <w:rPr>
                <w:rFonts w:asciiTheme="minorBidi" w:hAnsiTheme="minorBidi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นายประเสริฐ  ธัญญเจริญ</w:t>
            </w:r>
          </w:p>
        </w:tc>
      </w:tr>
      <w:tr w:rsidR="009D5E79" w:rsidRPr="0086463C" w:rsidTr="0064558D">
        <w:tc>
          <w:tcPr>
            <w:tcW w:w="1418" w:type="dxa"/>
          </w:tcPr>
          <w:p w:rsidR="009D5E79" w:rsidRPr="00D13B46" w:rsidRDefault="009D5E79" w:rsidP="00DB4635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9D5E79" w:rsidRPr="00D13B46" w:rsidRDefault="009D5E79" w:rsidP="00DB4635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</w:tbl>
    <w:p w:rsidR="0064558D" w:rsidRPr="0086463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86463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86463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86463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86463C" w:rsidSect="00C77AEA">
      <w:headerReference w:type="default" r:id="rId10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2443" w:rsidRDefault="00BB2443" w:rsidP="00C81DB8">
      <w:pPr>
        <w:spacing w:after="0" w:line="240" w:lineRule="auto"/>
      </w:pPr>
      <w:r>
        <w:separator/>
      </w:r>
    </w:p>
  </w:endnote>
  <w:endnote w:type="continuationSeparator" w:id="1">
    <w:p w:rsidR="00BB2443" w:rsidRDefault="00BB244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2443" w:rsidRDefault="00BB2443" w:rsidP="00C81DB8">
      <w:pPr>
        <w:spacing w:after="0" w:line="240" w:lineRule="auto"/>
      </w:pPr>
      <w:r>
        <w:separator/>
      </w:r>
    </w:p>
  </w:footnote>
  <w:footnote w:type="continuationSeparator" w:id="1">
    <w:p w:rsidR="00BB2443" w:rsidRDefault="00BB244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B3142D" w:rsidP="00C81DB8">
        <w:pPr>
          <w:pStyle w:val="Header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757993">
          <w:rPr>
            <w:noProof/>
          </w:rPr>
          <w:t>8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5799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0F739C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0777D"/>
    <w:rsid w:val="00313D38"/>
    <w:rsid w:val="003240F6"/>
    <w:rsid w:val="00325E3B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57993"/>
    <w:rsid w:val="00760D0B"/>
    <w:rsid w:val="00761FD0"/>
    <w:rsid w:val="00762CEB"/>
    <w:rsid w:val="00771FD1"/>
    <w:rsid w:val="00781575"/>
    <w:rsid w:val="007851BE"/>
    <w:rsid w:val="00790214"/>
    <w:rsid w:val="00790238"/>
    <w:rsid w:val="00793306"/>
    <w:rsid w:val="007E1E74"/>
    <w:rsid w:val="00811134"/>
    <w:rsid w:val="0085230C"/>
    <w:rsid w:val="00862FC5"/>
    <w:rsid w:val="0086463C"/>
    <w:rsid w:val="0087182F"/>
    <w:rsid w:val="0087509D"/>
    <w:rsid w:val="008A3CB7"/>
    <w:rsid w:val="008B3521"/>
    <w:rsid w:val="008D7B9E"/>
    <w:rsid w:val="008E2900"/>
    <w:rsid w:val="00914267"/>
    <w:rsid w:val="00934C64"/>
    <w:rsid w:val="00950E73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D5E79"/>
    <w:rsid w:val="00A05B9B"/>
    <w:rsid w:val="00A10CDA"/>
    <w:rsid w:val="00A13B6C"/>
    <w:rsid w:val="00A15094"/>
    <w:rsid w:val="00A47E94"/>
    <w:rsid w:val="00AA7734"/>
    <w:rsid w:val="00AC4ACB"/>
    <w:rsid w:val="00AE6A9D"/>
    <w:rsid w:val="00AF4A06"/>
    <w:rsid w:val="00B23DA2"/>
    <w:rsid w:val="00B3142D"/>
    <w:rsid w:val="00B509FC"/>
    <w:rsid w:val="00B95782"/>
    <w:rsid w:val="00BB2443"/>
    <w:rsid w:val="00BC5DA7"/>
    <w:rsid w:val="00BF6CA4"/>
    <w:rsid w:val="00C1539D"/>
    <w:rsid w:val="00C20442"/>
    <w:rsid w:val="00C21238"/>
    <w:rsid w:val="00C26ED0"/>
    <w:rsid w:val="00C3045F"/>
    <w:rsid w:val="00C31DEF"/>
    <w:rsid w:val="00C70D3C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26DBD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1B9A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d.go.th/phich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sd.go.th/phich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683</TotalTime>
  <Pages>8</Pages>
  <Words>1184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90</cp:revision>
  <cp:lastPrinted>2015-07-27T03:42:00Z</cp:lastPrinted>
  <dcterms:created xsi:type="dcterms:W3CDTF">2015-04-23T03:41:00Z</dcterms:created>
  <dcterms:modified xsi:type="dcterms:W3CDTF">2015-07-27T03:43:00Z</dcterms:modified>
</cp:coreProperties>
</file>