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326D5A" w:rsidRDefault="00D239AD" w:rsidP="00D239AD">
      <w:pPr>
        <w:spacing w:after="0" w:line="240" w:lineRule="auto"/>
        <w:rPr>
          <w:rFonts w:asciiTheme="minorBidi" w:hAnsiTheme="minorBidi"/>
          <w:b/>
          <w:bCs/>
          <w:noProof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="00326D5A">
        <w:rPr>
          <w:rFonts w:asciiTheme="minorBidi" w:hAnsiTheme="minorBidi" w:hint="cs"/>
          <w:sz w:val="32"/>
          <w:szCs w:val="32"/>
          <w:cs/>
          <w:lang w:bidi="th-TH"/>
        </w:rPr>
        <w:t xml:space="preserve">  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326D5A">
        <w:rPr>
          <w:rFonts w:asciiTheme="minorBidi" w:hAnsiTheme="minorBidi" w:cs="Cordia New"/>
          <w:noProof/>
          <w:sz w:val="32"/>
          <w:szCs w:val="32"/>
          <w:lang w:bidi="th-TH"/>
        </w:rPr>
        <w:t xml:space="preserve">  </w:t>
      </w:r>
      <w:r w:rsidR="00326D5A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ศูนย์พัฒนาฝีมือแรงงานจังหวัดพิจิตร  กรมพัฒนาฝีมือแรงงาน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10350E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326D5A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ศูนย์พัฒนาฝีมือแรงงานจังหวัดพิจิตร  </w:t>
      </w:r>
    </w:p>
    <w:p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9A24F4" w:rsidRDefault="00394708" w:rsidP="008C1396">
            <w:pPr>
              <w:rPr>
                <w:rFonts w:asciiTheme="minorBidi" w:hAnsiTheme="minorBidi"/>
                <w:i/>
                <w:sz w:val="32"/>
                <w:szCs w:val="32"/>
              </w:rPr>
            </w:pP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ร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บ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 xml:space="preserve">. 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 xml:space="preserve">. 2528  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 xml:space="preserve">2  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 xml:space="preserve">.2537 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 xml:space="preserve">3 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.2544</w:t>
            </w:r>
          </w:p>
          <w:p w:rsidR="00394708" w:rsidRPr="009A24F4" w:rsidRDefault="00394708" w:rsidP="008C1396">
            <w:pPr>
              <w:rPr>
                <w:rFonts w:asciiTheme="minorBidi" w:hAnsiTheme="minorBidi"/>
                <w:i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9A24F4" w:rsidRDefault="00394708" w:rsidP="008C1396">
            <w:pPr>
              <w:rPr>
                <w:rFonts w:asciiTheme="minorBidi" w:hAnsiTheme="minorBidi"/>
                <w:i/>
                <w:sz w:val="32"/>
                <w:szCs w:val="32"/>
              </w:rPr>
            </w:pP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ร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บ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 xml:space="preserve">. 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 xml:space="preserve">. 2528 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9A24F4" w:rsidRDefault="00394708" w:rsidP="008C1396">
            <w:pPr>
              <w:rPr>
                <w:rFonts w:asciiTheme="minorBidi" w:hAnsiTheme="minorBidi"/>
                <w:i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9A24F4" w:rsidRDefault="00394708" w:rsidP="008C1396">
            <w:pPr>
              <w:rPr>
                <w:rFonts w:asciiTheme="minorBidi" w:hAnsiTheme="minorBidi"/>
                <w:i/>
                <w:sz w:val="32"/>
                <w:szCs w:val="32"/>
              </w:rPr>
            </w:pP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ร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บ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 xml:space="preserve">. 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</w:t>
            </w:r>
            <w:r w:rsidRPr="009A24F4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9A24F4">
              <w:rPr>
                <w:rFonts w:asciiTheme="minorBidi" w:hAnsiTheme="minorBidi"/>
                <w:i/>
                <w:noProof/>
                <w:sz w:val="32"/>
                <w:szCs w:val="32"/>
              </w:rPr>
              <w:t>. 2545</w:t>
            </w:r>
          </w:p>
          <w:p w:rsidR="00394708" w:rsidRPr="009A24F4" w:rsidRDefault="00394708" w:rsidP="008C1396">
            <w:pPr>
              <w:rPr>
                <w:rFonts w:asciiTheme="minorBidi" w:hAnsiTheme="minorBidi"/>
                <w:i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326D5A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จังหวัดพิจิตร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326D5A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326D5A">
        <w:rPr>
          <w:rFonts w:asciiTheme="minorBidi" w:hAnsiTheme="minorBidi"/>
          <w:noProof/>
          <w:sz w:val="32"/>
          <w:szCs w:val="32"/>
        </w:rPr>
        <w:t xml:space="preserve"> 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326D5A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326D5A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326D5A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) </w:t>
      </w:r>
    </w:p>
    <w:p w:rsidR="00326D5A" w:rsidRDefault="00326D5A" w:rsidP="00326D5A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326D5A" w:rsidRDefault="00326D5A" w:rsidP="00326D5A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326D5A" w:rsidRDefault="00326D5A" w:rsidP="00326D5A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326D5A" w:rsidRPr="000C2AAC" w:rsidRDefault="00326D5A" w:rsidP="00326D5A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326D5A" w:rsidRPr="000C2AAC" w:rsidTr="009B7715">
        <w:tc>
          <w:tcPr>
            <w:tcW w:w="675" w:type="dxa"/>
          </w:tcPr>
          <w:p w:rsidR="00326D5A" w:rsidRPr="00D13B46" w:rsidRDefault="00326D5A" w:rsidP="00904E60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6D5A" w:rsidRPr="00D13B46" w:rsidRDefault="00326D5A" w:rsidP="00904E60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326D5A" w:rsidRDefault="00326D5A" w:rsidP="00904E60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326D5A" w:rsidRPr="00D13B46" w:rsidRDefault="00326D5A" w:rsidP="00904E60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326D5A" w:rsidRDefault="00326D5A" w:rsidP="00904E60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326D5A" w:rsidRPr="00D13B46" w:rsidRDefault="00326D5A" w:rsidP="00904E60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654DB5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ให้ยื่นคำขอได้ที่กรมพัฒนาฝีมือแรงงานสำหรับในเขตจังหวัดอื่นให้ยื่นณสถาบันพัฒนาฝีมือแรงงานภาคหรือศูนย์พัฒนาฝีมือแรงงานจังหวัด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654DB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26D5A">
        <w:tc>
          <w:tcPr>
            <w:tcW w:w="675" w:type="dxa"/>
          </w:tcPr>
          <w:p w:rsidR="00313D38" w:rsidRPr="00AC4ACB" w:rsidRDefault="00313D38" w:rsidP="00326D5A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326D5A">
            <w:pPr>
              <w:jc w:val="center"/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26D5A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0C2AAC" w:rsidRDefault="00313D38" w:rsidP="00326D5A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26D5A">
        <w:tc>
          <w:tcPr>
            <w:tcW w:w="675" w:type="dxa"/>
          </w:tcPr>
          <w:p w:rsidR="00313D38" w:rsidRPr="00AC4ACB" w:rsidRDefault="00313D38" w:rsidP="00326D5A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เจ้าหน้าที่ตรวจสอบความพร้อมของสถานที่เครื่องจักรเครื่องมือและอุปกรณ์และแจ้งผลการตรวจสอบกรณีไม่ผ่านการตรวจสอบต้องทำการแก้ไขปรับปรุงขึ้นอยู่กับความพร้อมของผู้ยื่นคำขอเพื่อกำหนดวันเข้าตรวจสอบอีกครั้งหนึ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326D5A">
            <w:pPr>
              <w:jc w:val="center"/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26D5A" w:rsidP="00326D5A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0C2AAC" w:rsidRDefault="00313D38" w:rsidP="00326D5A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26D5A">
        <w:tc>
          <w:tcPr>
            <w:tcW w:w="675" w:type="dxa"/>
          </w:tcPr>
          <w:p w:rsidR="00313D38" w:rsidRPr="00AC4ACB" w:rsidRDefault="00313D38" w:rsidP="00326D5A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326D5A">
            <w:pPr>
              <w:jc w:val="center"/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26D5A" w:rsidP="00326D5A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0C2AAC" w:rsidRDefault="00313D38" w:rsidP="00326D5A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9A24F4">
        <w:trPr>
          <w:jc w:val="center"/>
        </w:trPr>
        <w:tc>
          <w:tcPr>
            <w:tcW w:w="675" w:type="dxa"/>
          </w:tcPr>
          <w:p w:rsidR="00452B6B" w:rsidRPr="000C2AAC" w:rsidRDefault="00AC4ACB" w:rsidP="009A24F4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9A24F4">
        <w:tc>
          <w:tcPr>
            <w:tcW w:w="675" w:type="dxa"/>
          </w:tcPr>
          <w:p w:rsidR="00AC4ACB" w:rsidRPr="000C2AAC" w:rsidRDefault="00AC4ACB" w:rsidP="009A24F4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326D5A" w:rsidP="00326D5A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0C2AAC" w:rsidRDefault="00AC4ACB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326D5A">
            <w:pPr>
              <w:jc w:val="center"/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9A24F4">
        <w:tc>
          <w:tcPr>
            <w:tcW w:w="534" w:type="dxa"/>
          </w:tcPr>
          <w:p w:rsidR="00A13B6C" w:rsidRPr="000C2AAC" w:rsidRDefault="00A13B6C" w:rsidP="009A24F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การขอใบแทนใบอนุญาตคำขอฉบับละ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326D5A">
              <w:rPr>
                <w:rFonts w:asciiTheme="minorBidi" w:hAnsiTheme="minorBidi"/>
                <w:noProof/>
                <w:sz w:val="32"/>
                <w:szCs w:val="32"/>
              </w:rPr>
              <w:t xml:space="preserve"> 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9A24F4">
        <w:tc>
          <w:tcPr>
            <w:tcW w:w="534" w:type="dxa"/>
          </w:tcPr>
          <w:p w:rsidR="00A13B6C" w:rsidRPr="000C2AAC" w:rsidRDefault="00A13B6C" w:rsidP="009A24F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326D5A">
              <w:rPr>
                <w:rFonts w:asciiTheme="minorBidi" w:hAnsiTheme="minorBidi"/>
                <w:noProof/>
                <w:sz w:val="32"/>
                <w:szCs w:val="32"/>
              </w:rPr>
              <w:t xml:space="preserve"> 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326D5A" w:rsidRPr="000C2AAC" w:rsidTr="009A24F4">
        <w:tc>
          <w:tcPr>
            <w:tcW w:w="534" w:type="dxa"/>
          </w:tcPr>
          <w:p w:rsidR="00326D5A" w:rsidRPr="00D13B46" w:rsidRDefault="00326D5A" w:rsidP="009A24F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6D5A" w:rsidRPr="00D13B46" w:rsidRDefault="00326D5A" w:rsidP="00904E60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ศูนย์พัฒนาฝีมือแรงงานจังหวัดพิจิตร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หมู่ 2  ตำบลโรงช้าง  อำเภอเมือง  จังหวัดพิจิตร  66000  </w:t>
            </w:r>
          </w:p>
          <w:p w:rsidR="00326D5A" w:rsidRPr="00D13B46" w:rsidRDefault="00326D5A" w:rsidP="00904E60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326D5A" w:rsidRPr="00D13B46" w:rsidRDefault="00326D5A" w:rsidP="00904E60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326D5A" w:rsidRPr="00D13B46" w:rsidRDefault="00326D5A" w:rsidP="00904E60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326D5A" w:rsidRPr="000C2AAC" w:rsidTr="009A24F4">
        <w:tc>
          <w:tcPr>
            <w:tcW w:w="534" w:type="dxa"/>
          </w:tcPr>
          <w:p w:rsidR="00326D5A" w:rsidRPr="00D13B46" w:rsidRDefault="00326D5A" w:rsidP="009A24F4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6D5A" w:rsidRPr="00D13B46" w:rsidRDefault="00326D5A" w:rsidP="00904E60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 w:rsidR="009A5BAE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</w:t>
            </w:r>
            <w:r w:rsidR="009A5BAE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>ร-ตะพานหิน  อำเภอเมือง  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056-615763</w:t>
            </w:r>
          </w:p>
          <w:p w:rsidR="00326D5A" w:rsidRPr="00D13B46" w:rsidRDefault="00326D5A" w:rsidP="00904E60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326D5A" w:rsidRPr="000C2AAC" w:rsidTr="009A24F4">
        <w:tc>
          <w:tcPr>
            <w:tcW w:w="534" w:type="dxa"/>
          </w:tcPr>
          <w:p w:rsidR="00326D5A" w:rsidRPr="00D13B46" w:rsidRDefault="00326D5A" w:rsidP="009A24F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6D5A" w:rsidRDefault="00326D5A" w:rsidP="00904E60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326D5A" w:rsidRDefault="00326D5A" w:rsidP="00904E60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326D5A" w:rsidRPr="00D13B46" w:rsidRDefault="00326D5A" w:rsidP="00904E60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326D5A" w:rsidRPr="000C2AAC" w:rsidTr="009A24F4">
        <w:tc>
          <w:tcPr>
            <w:tcW w:w="534" w:type="dxa"/>
          </w:tcPr>
          <w:p w:rsidR="00326D5A" w:rsidRPr="00D13B46" w:rsidRDefault="00326D5A" w:rsidP="009A24F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6D5A" w:rsidRDefault="00326D5A" w:rsidP="00904E60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326D5A" w:rsidRDefault="00326D5A" w:rsidP="00904E60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326D5A" w:rsidRPr="00D13B46" w:rsidRDefault="00326D5A" w:rsidP="00904E6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326D5A" w:rsidRPr="000C2AAC" w:rsidTr="009A24F4">
        <w:tc>
          <w:tcPr>
            <w:tcW w:w="534" w:type="dxa"/>
          </w:tcPr>
          <w:p w:rsidR="00326D5A" w:rsidRPr="00D13B46" w:rsidRDefault="00326D5A" w:rsidP="009A24F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6D5A" w:rsidRDefault="00326D5A" w:rsidP="00904E60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326D5A" w:rsidRDefault="00326D5A" w:rsidP="00904E60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326D5A" w:rsidRDefault="00326D5A" w:rsidP="00904E60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326D5A" w:rsidRPr="00D13B46" w:rsidRDefault="00326D5A" w:rsidP="00904E60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9A24F4">
        <w:tc>
          <w:tcPr>
            <w:tcW w:w="675" w:type="dxa"/>
          </w:tcPr>
          <w:p w:rsidR="00F064C0" w:rsidRPr="000C2AAC" w:rsidRDefault="00F064C0" w:rsidP="009A24F4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26D5A" w:rsidRDefault="00326D5A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ตัวอย่างแบบฟอร์มสามารถดาวน์โหลดได้ที่</w:t>
      </w:r>
      <w:r w:rsidR="009A24F4">
        <w:rPr>
          <w:rFonts w:asciiTheme="minorBidi" w:hAnsiTheme="minorBidi" w:cs="Cordia New"/>
          <w:noProof/>
          <w:sz w:val="32"/>
          <w:szCs w:val="32"/>
          <w:lang w:bidi="th-TH"/>
        </w:rPr>
        <w:t xml:space="preserve">  </w:t>
      </w:r>
      <w:r w:rsidR="009A24F4" w:rsidRPr="009A24F4">
        <w:rPr>
          <w:rFonts w:asciiTheme="minorBidi" w:hAnsiTheme="minorBidi" w:cs="Cordia New"/>
          <w:noProof/>
          <w:sz w:val="32"/>
          <w:szCs w:val="32"/>
          <w:lang w:bidi="th-TH"/>
        </w:rPr>
        <w:t>http://www.dsd.go.th/phichit/Region/Doc_ShowDetails/2569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326D5A" w:rsidRPr="000C2AAC" w:rsidTr="0064558D">
        <w:tc>
          <w:tcPr>
            <w:tcW w:w="1418" w:type="dxa"/>
          </w:tcPr>
          <w:p w:rsidR="00326D5A" w:rsidRPr="000C2AAC" w:rsidRDefault="00326D5A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326D5A" w:rsidRPr="00D13B46" w:rsidRDefault="00326D5A" w:rsidP="00904E60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326D5A" w:rsidRPr="000C2AAC" w:rsidTr="0064558D">
        <w:tc>
          <w:tcPr>
            <w:tcW w:w="1418" w:type="dxa"/>
          </w:tcPr>
          <w:p w:rsidR="00326D5A" w:rsidRPr="000C2AAC" w:rsidRDefault="00326D5A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326D5A" w:rsidRPr="00D13B46" w:rsidRDefault="00326D5A" w:rsidP="00904E60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326D5A" w:rsidRPr="000C2AAC" w:rsidTr="0064558D">
        <w:tc>
          <w:tcPr>
            <w:tcW w:w="1418" w:type="dxa"/>
          </w:tcPr>
          <w:p w:rsidR="00326D5A" w:rsidRPr="000C2AAC" w:rsidRDefault="00326D5A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326D5A" w:rsidRPr="00D13B46" w:rsidRDefault="00326D5A" w:rsidP="00904E60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50A" w:rsidRDefault="0035250A" w:rsidP="00C81DB8">
      <w:pPr>
        <w:spacing w:after="0" w:line="240" w:lineRule="auto"/>
      </w:pPr>
      <w:r>
        <w:separator/>
      </w:r>
    </w:p>
  </w:endnote>
  <w:endnote w:type="continuationSeparator" w:id="1">
    <w:p w:rsidR="0035250A" w:rsidRDefault="0035250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50A" w:rsidRDefault="0035250A" w:rsidP="00C81DB8">
      <w:pPr>
        <w:spacing w:after="0" w:line="240" w:lineRule="auto"/>
      </w:pPr>
      <w:r>
        <w:separator/>
      </w:r>
    </w:p>
  </w:footnote>
  <w:footnote w:type="continuationSeparator" w:id="1">
    <w:p w:rsidR="0035250A" w:rsidRDefault="0035250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10350E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AD7950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AD795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0350E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26D5A"/>
    <w:rsid w:val="0035250A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84B73"/>
    <w:rsid w:val="004C0C85"/>
    <w:rsid w:val="004C3BDE"/>
    <w:rsid w:val="004E30D6"/>
    <w:rsid w:val="004E5749"/>
    <w:rsid w:val="004E651F"/>
    <w:rsid w:val="0050561E"/>
    <w:rsid w:val="005223AF"/>
    <w:rsid w:val="00531632"/>
    <w:rsid w:val="00541A32"/>
    <w:rsid w:val="00575FAF"/>
    <w:rsid w:val="00593E8D"/>
    <w:rsid w:val="005C6B68"/>
    <w:rsid w:val="00600A25"/>
    <w:rsid w:val="006437C0"/>
    <w:rsid w:val="0064558D"/>
    <w:rsid w:val="0065175D"/>
    <w:rsid w:val="006546FE"/>
    <w:rsid w:val="00654DB5"/>
    <w:rsid w:val="00686AAA"/>
    <w:rsid w:val="006974B7"/>
    <w:rsid w:val="006B37B7"/>
    <w:rsid w:val="006C07C4"/>
    <w:rsid w:val="006C6C22"/>
    <w:rsid w:val="006D5979"/>
    <w:rsid w:val="00707AED"/>
    <w:rsid w:val="00712638"/>
    <w:rsid w:val="00760D0B"/>
    <w:rsid w:val="00761FD0"/>
    <w:rsid w:val="00764D78"/>
    <w:rsid w:val="00771FD1"/>
    <w:rsid w:val="00781575"/>
    <w:rsid w:val="007851BE"/>
    <w:rsid w:val="00790214"/>
    <w:rsid w:val="00793306"/>
    <w:rsid w:val="007951E8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A24F4"/>
    <w:rsid w:val="009A5BAE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D7950"/>
    <w:rsid w:val="00AE6A9D"/>
    <w:rsid w:val="00AF4A06"/>
    <w:rsid w:val="00B23DA2"/>
    <w:rsid w:val="00B509FC"/>
    <w:rsid w:val="00B74EB7"/>
    <w:rsid w:val="00B95782"/>
    <w:rsid w:val="00BA0786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659</TotalTime>
  <Pages>6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89</cp:revision>
  <cp:lastPrinted>2015-07-27T03:41:00Z</cp:lastPrinted>
  <dcterms:created xsi:type="dcterms:W3CDTF">2015-04-23T03:41:00Z</dcterms:created>
  <dcterms:modified xsi:type="dcterms:W3CDTF">2015-07-27T03:42:00Z</dcterms:modified>
</cp:coreProperties>
</file>