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CD3CCD" w:rsidRDefault="00D239AD" w:rsidP="00D239AD">
      <w:pPr>
        <w:spacing w:after="0" w:line="240" w:lineRule="auto"/>
        <w:rPr>
          <w:rFonts w:asciiTheme="minorBidi" w:hAnsiTheme="minorBidi"/>
          <w:b/>
          <w:bCs/>
          <w:noProof/>
          <w:sz w:val="32"/>
          <w:szCs w:val="32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CD3CCD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การต่อใบอนุญาตการดำเนินการทดสอบฝีมือคนหางาน</w:t>
      </w:r>
      <w:r w:rsidR="009D7006">
        <w:rPr>
          <w:rFonts w:asciiTheme="minorBidi" w:hAnsiTheme="minorBidi" w:hint="cs"/>
          <w:b/>
          <w:bCs/>
          <w:noProof/>
          <w:sz w:val="32"/>
          <w:szCs w:val="32"/>
          <w:cs/>
          <w:lang w:bidi="th-TH"/>
        </w:rPr>
        <w:t xml:space="preserve"> </w:t>
      </w:r>
      <w:r w:rsidR="00C81DB8" w:rsidRPr="00CD3CCD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CD3CCD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CD3CCD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CD3CCD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CD3CCD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CD3CCD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="00CD3CCD" w:rsidRPr="00CD3CCD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Pr="00CD3CCD">
        <w:rPr>
          <w:rFonts w:asciiTheme="minorBidi" w:hAnsiTheme="minorBidi"/>
          <w:sz w:val="32"/>
          <w:szCs w:val="32"/>
          <w:lang w:bidi="th-TH"/>
        </w:rPr>
        <w:t>:</w:t>
      </w:r>
      <w:r w:rsidR="00CD3CCD" w:rsidRPr="00CD3CCD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ศูนย์พัฒนาฝีมือแรงงานจังหวัดพิจิตร  กรมพัฒนาฝีมือแรงงาน</w:t>
      </w:r>
    </w:p>
    <w:p w:rsidR="00D239AD" w:rsidRPr="00CD3CCD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CD3CCD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CD3CCD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CD3CCD" w:rsidRDefault="00C13C5B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CD3CCD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CD3CCD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CD3CCD">
        <w:rPr>
          <w:rFonts w:asciiTheme="minorBidi" w:hAnsiTheme="minorBidi"/>
          <w:noProof/>
          <w:sz w:val="32"/>
          <w:szCs w:val="32"/>
        </w:rPr>
        <w:t>(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CD3CCD">
        <w:rPr>
          <w:rFonts w:asciiTheme="minorBidi" w:hAnsiTheme="minorBidi"/>
          <w:noProof/>
          <w:sz w:val="32"/>
          <w:szCs w:val="32"/>
        </w:rPr>
        <w:t>)</w:t>
      </w:r>
    </w:p>
    <w:p w:rsidR="00132E1B" w:rsidRPr="00CD3CCD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D3CCD" w:rsidRPr="00CD3CCD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ศูนย์พัฒนาฝีมือแรงงานจังหวัดพิจิตร  </w:t>
      </w:r>
    </w:p>
    <w:p w:rsidR="00132E1B" w:rsidRPr="00CD3CCD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CD3CCD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CD3CCD">
        <w:rPr>
          <w:rFonts w:asciiTheme="minorBidi" w:hAnsiTheme="minorBidi"/>
          <w:noProof/>
          <w:sz w:val="32"/>
          <w:szCs w:val="32"/>
        </w:rPr>
        <w:t>/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CD3CCD">
        <w:rPr>
          <w:rFonts w:asciiTheme="minorBidi" w:hAnsiTheme="minorBidi"/>
          <w:noProof/>
          <w:sz w:val="32"/>
          <w:szCs w:val="32"/>
        </w:rPr>
        <w:t>/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CD3CCD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CD3CCD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CD3CCD" w:rsidTr="008C1396">
        <w:tc>
          <w:tcPr>
            <w:tcW w:w="675" w:type="dxa"/>
          </w:tcPr>
          <w:p w:rsidR="00394708" w:rsidRPr="00CD3CCD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CD3CCD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. 2528 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2 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.2537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.2544</w:t>
            </w:r>
          </w:p>
          <w:p w:rsidR="00394708" w:rsidRPr="00CD3CCD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87182F" w:rsidRPr="00CD3CCD" w:rsidTr="008C1396">
        <w:tc>
          <w:tcPr>
            <w:tcW w:w="675" w:type="dxa"/>
          </w:tcPr>
          <w:p w:rsidR="00394708" w:rsidRPr="00CD3CCD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CD3CCD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. 2528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CD3CCD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87182F" w:rsidRPr="00CD3CCD" w:rsidTr="008C1396">
        <w:tc>
          <w:tcPr>
            <w:tcW w:w="675" w:type="dxa"/>
          </w:tcPr>
          <w:p w:rsidR="00394708" w:rsidRPr="00CD3CCD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CD3CCD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CD3CCD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CD3CCD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CD3CCD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CD3CCD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D3CCD" w:rsidRPr="00CD3CCD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จังหวัดพิจิตร  </w:t>
      </w:r>
    </w:p>
    <w:p w:rsidR="00C77AEA" w:rsidRPr="00CD3CCD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CD3CCD">
        <w:rPr>
          <w:rFonts w:asciiTheme="minorBidi" w:hAnsiTheme="minorBidi"/>
          <w:noProof/>
          <w:sz w:val="32"/>
          <w:szCs w:val="32"/>
        </w:rPr>
        <w:t>.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CD3CCD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CD3CCD">
        <w:rPr>
          <w:rFonts w:asciiTheme="minorBidi" w:hAnsiTheme="minorBidi"/>
          <w:noProof/>
          <w:sz w:val="32"/>
          <w:szCs w:val="32"/>
        </w:rPr>
        <w:t>(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CD3CCD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CD3CCD">
        <w:rPr>
          <w:rFonts w:asciiTheme="minorBidi" w:hAnsiTheme="minorBidi"/>
          <w:noProof/>
          <w:sz w:val="32"/>
          <w:szCs w:val="32"/>
        </w:rPr>
        <w:t>.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CD3CCD">
        <w:rPr>
          <w:rFonts w:asciiTheme="minorBidi" w:hAnsiTheme="minorBidi"/>
          <w:noProof/>
          <w:sz w:val="32"/>
          <w:szCs w:val="32"/>
        </w:rPr>
        <w:t>. 2537</w:t>
      </w:r>
      <w:r w:rsidR="00C77AEA"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CD3CCD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CD3CCD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CD3CCD">
        <w:rPr>
          <w:rFonts w:asciiTheme="minorBidi" w:hAnsiTheme="minorBidi"/>
          <w:noProof/>
          <w:sz w:val="32"/>
          <w:szCs w:val="32"/>
        </w:rPr>
        <w:t>7</w:t>
      </w:r>
      <w:r w:rsidR="009D7006">
        <w:rPr>
          <w:rFonts w:asciiTheme="minorBidi" w:hAnsiTheme="minorBidi"/>
          <w:noProof/>
          <w:sz w:val="32"/>
          <w:szCs w:val="32"/>
        </w:rPr>
        <w:t xml:space="preserve">  </w:t>
      </w:r>
      <w:r w:rsidR="00C81DB8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CD3CCD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CD3CCD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9D7006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CD3CCD">
        <w:rPr>
          <w:rFonts w:asciiTheme="minorBidi" w:hAnsiTheme="minorBidi"/>
          <w:noProof/>
          <w:sz w:val="32"/>
          <w:szCs w:val="32"/>
        </w:rPr>
        <w:t>0</w:t>
      </w:r>
      <w:r w:rsidR="00C81DB8"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CD3CCD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CD3CCD">
        <w:rPr>
          <w:rFonts w:asciiTheme="minorBidi" w:hAnsiTheme="minorBidi"/>
          <w:noProof/>
          <w:sz w:val="32"/>
          <w:szCs w:val="32"/>
        </w:rPr>
        <w:t>0</w:t>
      </w:r>
      <w:r w:rsidR="00C81DB8"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CD3CCD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CD3CCD">
        <w:rPr>
          <w:rFonts w:asciiTheme="minorBidi" w:hAnsiTheme="minorBidi"/>
          <w:noProof/>
          <w:sz w:val="32"/>
          <w:szCs w:val="32"/>
        </w:rPr>
        <w:t>0</w:t>
      </w:r>
      <w:r w:rsidR="00C81DB8"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D3CCD" w:rsidRPr="00CD3CCD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CD3CCD">
        <w:rPr>
          <w:rFonts w:asciiTheme="minorBidi" w:hAnsiTheme="minorBidi"/>
          <w:noProof/>
          <w:sz w:val="32"/>
          <w:szCs w:val="32"/>
        </w:rPr>
        <w:t>[</w:t>
      </w:r>
      <w:r w:rsidR="00094F82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CD3CCD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094F82" w:rsidRPr="00CD3CCD">
        <w:rPr>
          <w:rFonts w:asciiTheme="minorBidi" w:hAnsiTheme="minorBidi"/>
          <w:noProof/>
          <w:sz w:val="32"/>
          <w:szCs w:val="32"/>
        </w:rPr>
        <w:t>(</w:t>
      </w:r>
      <w:r w:rsidR="00094F82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CD3CCD">
        <w:rPr>
          <w:rFonts w:asciiTheme="minorBidi" w:hAnsiTheme="minorBidi"/>
          <w:noProof/>
          <w:sz w:val="32"/>
          <w:szCs w:val="32"/>
        </w:rPr>
        <w:t>)</w:t>
      </w:r>
    </w:p>
    <w:p w:rsidR="00CD3CCD" w:rsidRPr="00CD3CCD" w:rsidRDefault="00CD3CCD" w:rsidP="00CD3CC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D3CCD" w:rsidRPr="00CD3CCD" w:rsidRDefault="00CD3CCD" w:rsidP="00CD3CC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D3CCD" w:rsidRPr="00CD3CCD" w:rsidRDefault="00CD3CCD" w:rsidP="00CD3CC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60D0B" w:rsidRPr="00CD3CCD" w:rsidRDefault="00094F82" w:rsidP="00CD3CC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CD3CCD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CD3CCD" w:rsidRPr="00CD3CCD" w:rsidTr="009B7715">
        <w:tc>
          <w:tcPr>
            <w:tcW w:w="675" w:type="dxa"/>
          </w:tcPr>
          <w:p w:rsidR="00CD3CCD" w:rsidRPr="00CD3CCD" w:rsidRDefault="00CD3CCD" w:rsidP="00F23B7A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Pr="00CD3CCD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CD3CCD" w:rsidRPr="00CD3CCD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CD3CCD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CD3CCD" w:rsidRPr="00CD3CCD" w:rsidRDefault="00CD3CCD" w:rsidP="00F23B7A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http://www.facebook.com/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CD3CCD" w:rsidRPr="00CD3CCD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CD3CCD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CD3CCD" w:rsidRPr="00CD3CCD" w:rsidRDefault="00CD3CCD" w:rsidP="00F23B7A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Pr="00CD3CCD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CD3CCD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CD3CCD" w:rsidRPr="00CD3CCD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16"/>
          <w:szCs w:val="16"/>
        </w:rPr>
      </w:pP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CD3CCD">
        <w:rPr>
          <w:rFonts w:asciiTheme="minorBidi" w:hAnsiTheme="minorBidi"/>
          <w:noProof/>
          <w:sz w:val="32"/>
          <w:szCs w:val="32"/>
        </w:rPr>
        <w:t>(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CD3CCD">
        <w:rPr>
          <w:rFonts w:asciiTheme="minorBidi" w:hAnsiTheme="minorBidi"/>
          <w:noProof/>
          <w:sz w:val="32"/>
          <w:szCs w:val="32"/>
        </w:rPr>
        <w:t xml:space="preserve">) 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CD3CCD">
        <w:rPr>
          <w:rFonts w:asciiTheme="minorBidi" w:hAnsiTheme="minorBidi"/>
          <w:noProof/>
          <w:sz w:val="32"/>
          <w:szCs w:val="32"/>
        </w:rPr>
        <w:t>.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CD3CCD">
        <w:rPr>
          <w:rFonts w:asciiTheme="minorBidi" w:hAnsiTheme="minorBidi"/>
          <w:noProof/>
          <w:sz w:val="32"/>
          <w:szCs w:val="32"/>
        </w:rPr>
        <w:t xml:space="preserve">. 2528 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CD3CCD">
        <w:rPr>
          <w:rFonts w:asciiTheme="minorBidi" w:hAnsiTheme="minorBidi"/>
          <w:noProof/>
          <w:sz w:val="32"/>
          <w:szCs w:val="32"/>
        </w:rPr>
        <w:t>(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CD3CCD">
        <w:rPr>
          <w:rFonts w:asciiTheme="minorBidi" w:hAnsiTheme="minorBidi"/>
          <w:noProof/>
          <w:sz w:val="32"/>
          <w:szCs w:val="32"/>
        </w:rPr>
        <w:t xml:space="preserve">2) 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CD3CCD">
        <w:rPr>
          <w:rFonts w:asciiTheme="minorBidi" w:hAnsiTheme="minorBidi"/>
          <w:noProof/>
          <w:sz w:val="32"/>
          <w:szCs w:val="32"/>
        </w:rPr>
        <w:t>.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CD3CCD">
        <w:rPr>
          <w:rFonts w:asciiTheme="minorBidi" w:hAnsiTheme="minorBidi"/>
          <w:noProof/>
          <w:sz w:val="32"/>
          <w:szCs w:val="32"/>
        </w:rPr>
        <w:t>. 2537 (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CD3CCD">
        <w:rPr>
          <w:rFonts w:asciiTheme="minorBidi" w:hAnsiTheme="minorBidi"/>
          <w:noProof/>
          <w:sz w:val="32"/>
          <w:szCs w:val="32"/>
        </w:rPr>
        <w:t>www.dsd.go.th)</w:t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การต่อใบอนุญาตยื่นคำขอพร้อมเอกสารหลักฐานตามแบบทค</w:t>
      </w:r>
      <w:r w:rsidRPr="00CD3CCD">
        <w:rPr>
          <w:rFonts w:asciiTheme="minorBidi" w:hAnsiTheme="minorBidi"/>
          <w:noProof/>
          <w:sz w:val="32"/>
          <w:szCs w:val="32"/>
        </w:rPr>
        <w:t>.3</w:t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  <w:t>**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CD3CCD">
        <w:rPr>
          <w:rFonts w:asciiTheme="minorBidi" w:hAnsiTheme="minorBidi"/>
          <w:noProof/>
          <w:sz w:val="32"/>
          <w:szCs w:val="32"/>
        </w:rPr>
        <w:t>/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CD3CCD">
        <w:rPr>
          <w:rFonts w:asciiTheme="minorBidi" w:hAnsiTheme="minorBidi"/>
          <w:noProof/>
          <w:sz w:val="32"/>
          <w:szCs w:val="32"/>
        </w:rPr>
        <w:t>/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CD3CCD">
        <w:rPr>
          <w:rFonts w:asciiTheme="minorBidi" w:hAnsiTheme="minorBidi"/>
          <w:noProof/>
          <w:sz w:val="32"/>
          <w:szCs w:val="32"/>
        </w:rPr>
        <w:t>/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CD3CCD">
        <w:rPr>
          <w:rFonts w:asciiTheme="minorBidi" w:hAnsiTheme="minorBidi"/>
          <w:noProof/>
          <w:sz w:val="32"/>
          <w:szCs w:val="32"/>
        </w:rPr>
        <w:t>/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  <w:t>**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3A1C1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  <w:r w:rsidR="003A1C1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  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  <w:t>**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CD3CCD">
        <w:rPr>
          <w:rFonts w:asciiTheme="minorBidi" w:hAnsiTheme="minorBidi"/>
          <w:noProof/>
          <w:sz w:val="32"/>
          <w:szCs w:val="32"/>
        </w:rPr>
        <w:br/>
      </w:r>
    </w:p>
    <w:p w:rsidR="00575FAF" w:rsidRPr="00CD3CCD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noProof/>
          <w:sz w:val="32"/>
          <w:szCs w:val="32"/>
        </w:rPr>
        <w:t>**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CD3CCD">
        <w:rPr>
          <w:rFonts w:asciiTheme="minorBidi" w:hAnsiTheme="minorBidi"/>
          <w:noProof/>
          <w:sz w:val="32"/>
          <w:szCs w:val="32"/>
        </w:rPr>
        <w:t xml:space="preserve">7 </w:t>
      </w: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CD3CCD">
        <w:rPr>
          <w:rFonts w:asciiTheme="minorBidi" w:hAnsiTheme="minorBidi"/>
          <w:noProof/>
          <w:sz w:val="32"/>
          <w:szCs w:val="32"/>
        </w:rPr>
        <w:br/>
      </w:r>
    </w:p>
    <w:p w:rsidR="008E2900" w:rsidRPr="00CD3CCD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CD3CCD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CD3CCD" w:rsidTr="00313D38">
        <w:trPr>
          <w:tblHeader/>
        </w:trPr>
        <w:tc>
          <w:tcPr>
            <w:tcW w:w="675" w:type="dxa"/>
            <w:vAlign w:val="center"/>
          </w:tcPr>
          <w:p w:rsidR="00313D38" w:rsidRPr="00CD3CCD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CD3CCD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CD3CCD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CD3CCD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CD3CCD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CD3CCD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CD3CCD" w:rsidTr="00CD3CCD">
        <w:tc>
          <w:tcPr>
            <w:tcW w:w="675" w:type="dxa"/>
          </w:tcPr>
          <w:p w:rsidR="00313D38" w:rsidRPr="00CD3CCD" w:rsidRDefault="00313D38" w:rsidP="00CD3CCD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CD3CCD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CD3CCD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CD3CCD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CD3CCD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CD3CCD" w:rsidRDefault="00313D38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CD3CCD" w:rsidRDefault="00CD3CCD" w:rsidP="00CD3CCD">
            <w:pPr>
              <w:jc w:val="center"/>
              <w:rPr>
                <w:rFonts w:asciiTheme="minorBidi" w:hAnsiTheme="minorBidi"/>
                <w:lang w:bidi="th-TH"/>
              </w:rPr>
            </w:pP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CD3CCD" w:rsidRDefault="00313D38" w:rsidP="00CD3CC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CD3CCD" w:rsidRPr="00CD3CCD" w:rsidTr="00CD3CCD">
        <w:tc>
          <w:tcPr>
            <w:tcW w:w="675" w:type="dxa"/>
          </w:tcPr>
          <w:p w:rsidR="00CD3CCD" w:rsidRPr="00CD3CCD" w:rsidRDefault="00CD3CCD" w:rsidP="00CD3CCD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CD3CCD" w:rsidRPr="00CD3CCD" w:rsidRDefault="00CD3CCD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CD3CCD" w:rsidRPr="00CD3CCD" w:rsidRDefault="00CD3CCD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CD3CCD" w:rsidRPr="00CD3CCD" w:rsidRDefault="00CD3CCD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CD3CCD" w:rsidRPr="00CD3CCD" w:rsidRDefault="00CD3CCD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CD3CCD" w:rsidRPr="00CD3CCD" w:rsidRDefault="00CD3CCD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CD3CCD" w:rsidRPr="00CD3CCD" w:rsidRDefault="00CD3CCD" w:rsidP="00F23B7A">
            <w:pPr>
              <w:jc w:val="center"/>
              <w:rPr>
                <w:rFonts w:asciiTheme="minorBidi" w:hAnsiTheme="minorBidi"/>
                <w:lang w:bidi="th-TH"/>
              </w:rPr>
            </w:pP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CD3CCD" w:rsidRPr="00CD3CCD" w:rsidRDefault="00CD3CCD" w:rsidP="00F23B7A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CD3CCD" w:rsidRPr="00CD3CCD" w:rsidTr="00CD3CCD">
        <w:tc>
          <w:tcPr>
            <w:tcW w:w="675" w:type="dxa"/>
          </w:tcPr>
          <w:p w:rsidR="00CD3CCD" w:rsidRPr="00CD3CCD" w:rsidRDefault="00CD3CCD" w:rsidP="00CD3CCD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CD3CCD" w:rsidRPr="00CD3CCD" w:rsidRDefault="00CD3CCD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CD3CCD" w:rsidRPr="00CD3CCD" w:rsidRDefault="00CD3CCD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CD3CCD" w:rsidRPr="00CD3CCD" w:rsidRDefault="00CD3CCD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CD3CCD" w:rsidRPr="00CD3CCD" w:rsidRDefault="00CD3CCD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CD3CCD" w:rsidRPr="00CD3CCD" w:rsidRDefault="00CD3CCD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CD3CCD" w:rsidRPr="00CD3CCD" w:rsidRDefault="00CD3CCD" w:rsidP="00F23B7A">
            <w:pPr>
              <w:jc w:val="center"/>
              <w:rPr>
                <w:rFonts w:asciiTheme="minorBidi" w:hAnsiTheme="minorBidi"/>
                <w:lang w:bidi="th-TH"/>
              </w:rPr>
            </w:pP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CD3CCD" w:rsidRPr="00CD3CCD" w:rsidRDefault="00CD3CCD" w:rsidP="00F23B7A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CD3CCD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CD3CCD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CD3CCD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CD3CCD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CD3CCD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CD3CCD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CD3CCD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CD3CCD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CD3CCD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CD3CCD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CD3CCD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CD3CCD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CD3CCD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CD3CCD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CD3CCD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CD3CCD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CD3CCD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CD3CCD" w:rsidTr="009D7006">
        <w:trPr>
          <w:jc w:val="center"/>
        </w:trPr>
        <w:tc>
          <w:tcPr>
            <w:tcW w:w="675" w:type="dxa"/>
          </w:tcPr>
          <w:p w:rsidR="00452B6B" w:rsidRPr="00CD3CCD" w:rsidRDefault="00AC4ACB" w:rsidP="009D700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CD3CCD" w:rsidRDefault="00AC4ACB" w:rsidP="00452B6B">
            <w:pPr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CCD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CD3CCD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CD3CCD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CD3CCD" w:rsidTr="004E651F">
        <w:trPr>
          <w:tblHeader/>
        </w:trPr>
        <w:tc>
          <w:tcPr>
            <w:tcW w:w="675" w:type="dxa"/>
            <w:vAlign w:val="center"/>
          </w:tcPr>
          <w:p w:rsidR="00422EAB" w:rsidRPr="00CD3CCD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CD3CCD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CD3CCD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CD3CCD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CD3CCD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CD3CCD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CD3CCD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CD3CCD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CCD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CD3CCD" w:rsidTr="009D7006">
        <w:tc>
          <w:tcPr>
            <w:tcW w:w="675" w:type="dxa"/>
          </w:tcPr>
          <w:p w:rsidR="00AC4ACB" w:rsidRPr="00CD3CCD" w:rsidRDefault="00AC4ACB" w:rsidP="009D700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CD3CCD" w:rsidRDefault="00AC4ACB" w:rsidP="00AC4ACB">
            <w:pPr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แบบต่อใบอนุญาตทค</w:t>
            </w: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CD3CCD" w:rsidRDefault="00CD3CCD" w:rsidP="00CD3CCD">
            <w:pPr>
              <w:jc w:val="center"/>
              <w:rPr>
                <w:rFonts w:asciiTheme="minorBidi" w:hAnsiTheme="minorBidi"/>
                <w:lang w:bidi="th-TH"/>
              </w:rPr>
            </w:pP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 w:rsidRPr="00CD3CCD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CCD" w:rsidRDefault="00AC4ACB" w:rsidP="00CD3CCD">
            <w:pPr>
              <w:jc w:val="center"/>
              <w:rPr>
                <w:rFonts w:asciiTheme="minorBidi" w:hAnsiTheme="minorBidi"/>
              </w:rPr>
            </w:pPr>
            <w:r w:rsidRPr="00CD3CCD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CD3CCD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CD3CCD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CD3CCD" w:rsidTr="009D7006">
        <w:tc>
          <w:tcPr>
            <w:tcW w:w="534" w:type="dxa"/>
          </w:tcPr>
          <w:p w:rsidR="00A13B6C" w:rsidRPr="00CD3CCD" w:rsidRDefault="00A13B6C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CD3CCD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การขอต่อใบอนุญาตฉบับละ</w:t>
            </w:r>
          </w:p>
          <w:p w:rsidR="00E90756" w:rsidRPr="00CD3CCD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CD3CCD"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F5490C"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CD3CCD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CD3CCD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CD3CCD" w:rsidTr="009D7006">
        <w:tc>
          <w:tcPr>
            <w:tcW w:w="534" w:type="dxa"/>
          </w:tcPr>
          <w:p w:rsidR="00A13B6C" w:rsidRPr="00CD3CCD" w:rsidRDefault="00A13B6C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CD3CCD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การขอต่อใบอนุญาตใบอนุญาตดำเนินการทดสอบฝีมือคนหางานฉบับละ</w:t>
            </w:r>
          </w:p>
          <w:p w:rsidR="00E90756" w:rsidRPr="00CD3CCD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CD3CCD"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F5490C" w:rsidRPr="00CD3CCD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CD3CCD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CD3CCD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Pr="00CD3CCD" w:rsidRDefault="00CD3CCD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CD3CCD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CD3CCD" w:rsidRPr="00CD3CCD" w:rsidTr="009D7006">
        <w:tc>
          <w:tcPr>
            <w:tcW w:w="534" w:type="dxa"/>
          </w:tcPr>
          <w:p w:rsidR="00CD3CCD" w:rsidRPr="00D13B46" w:rsidRDefault="00CD3CCD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Pr="00D13B46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CD3CCD" w:rsidRPr="00D13B46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CD3CCD" w:rsidRPr="00D13B46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CD3CCD" w:rsidRPr="00CD3CCD" w:rsidTr="009D7006">
        <w:tc>
          <w:tcPr>
            <w:tcW w:w="534" w:type="dxa"/>
          </w:tcPr>
          <w:p w:rsidR="00CD3CCD" w:rsidRPr="00D13B46" w:rsidRDefault="00CD3CCD" w:rsidP="009D7006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Pr="00D13B46" w:rsidRDefault="00CD3CCD" w:rsidP="00F23B7A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 w:rsidR="002B3894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 w:rsidR="002B3894"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 w:rsidR="002B3894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 w:rsidR="002B3894"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 w:rsidR="002B3894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CD3CCD" w:rsidRPr="00CD3CCD" w:rsidTr="009D7006">
        <w:tc>
          <w:tcPr>
            <w:tcW w:w="534" w:type="dxa"/>
          </w:tcPr>
          <w:p w:rsidR="00CD3CCD" w:rsidRPr="00D13B46" w:rsidRDefault="00CD3CCD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Default="00CD3CCD" w:rsidP="00F23B7A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CD3CCD" w:rsidRDefault="00CD3CCD" w:rsidP="00F23B7A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CD3CCD" w:rsidRPr="00CD3CCD" w:rsidTr="009D7006">
        <w:tc>
          <w:tcPr>
            <w:tcW w:w="534" w:type="dxa"/>
          </w:tcPr>
          <w:p w:rsidR="00CD3CCD" w:rsidRPr="00D13B46" w:rsidRDefault="00CD3CCD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CD3CCD" w:rsidRDefault="00CD3CCD" w:rsidP="00F23B7A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CD3CCD" w:rsidRPr="00CD3CCD" w:rsidTr="009D7006">
        <w:tc>
          <w:tcPr>
            <w:tcW w:w="534" w:type="dxa"/>
          </w:tcPr>
          <w:p w:rsidR="00CD3CCD" w:rsidRPr="00D13B46" w:rsidRDefault="00CD3CCD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CCD" w:rsidRDefault="00CD3CCD" w:rsidP="00F23B7A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CD3CCD" w:rsidRDefault="00CD3CCD" w:rsidP="00F23B7A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CD3CCD" w:rsidRDefault="00CD3CCD" w:rsidP="00F23B7A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CD3CC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CD3CCD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CD3CCD" w:rsidTr="009D7006">
        <w:tc>
          <w:tcPr>
            <w:tcW w:w="675" w:type="dxa"/>
          </w:tcPr>
          <w:p w:rsidR="00F064C0" w:rsidRPr="00CD3CCD" w:rsidRDefault="00F064C0" w:rsidP="009D700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CD3CC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CD3CCD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CD3CCD">
              <w:rPr>
                <w:rFonts w:asciiTheme="minorBidi" w:hAnsiTheme="minorBidi"/>
                <w:sz w:val="32"/>
                <w:szCs w:val="32"/>
              </w:rPr>
              <w:br/>
            </w: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CD3CCD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Default="00CD3CC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CCD" w:rsidRPr="00CD3CCD" w:rsidRDefault="00CD3CC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CD3CCD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CD3CC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CCD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9D700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="009D7006" w:rsidRPr="009D7006">
        <w:rPr>
          <w:rFonts w:asciiTheme="minorBidi" w:hAnsiTheme="minorBidi" w:cs="Cordia New"/>
          <w:noProof/>
          <w:sz w:val="32"/>
          <w:szCs w:val="32"/>
          <w:lang w:bidi="th-TH"/>
        </w:rPr>
        <w:t>http://www.dsd.go.th/phichit/Region/Doc_ShowDetails/</w:t>
      </w:r>
      <w:r w:rsidR="009D7006" w:rsidRPr="009D7006">
        <w:rPr>
          <w:rFonts w:asciiTheme="minorBidi" w:hAnsiTheme="minorBidi" w:cs="Cordia New"/>
          <w:noProof/>
          <w:sz w:val="32"/>
          <w:szCs w:val="32"/>
          <w:cs/>
          <w:lang w:bidi="th-TH"/>
        </w:rPr>
        <w:t>2568</w:t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</w:r>
      <w:r w:rsidRPr="00CD3CCD">
        <w:rPr>
          <w:rFonts w:asciiTheme="minorBidi" w:hAnsiTheme="minorBidi"/>
          <w:noProof/>
          <w:sz w:val="32"/>
          <w:szCs w:val="32"/>
        </w:rPr>
        <w:br/>
      </w:r>
    </w:p>
    <w:p w:rsidR="0064558D" w:rsidRPr="00CD3CC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CD3CCD" w:rsidTr="0064558D">
        <w:tc>
          <w:tcPr>
            <w:tcW w:w="1418" w:type="dxa"/>
          </w:tcPr>
          <w:p w:rsidR="0064558D" w:rsidRPr="00CD3CCD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CD3CCD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CD3CCD" w:rsidTr="0064558D">
        <w:tc>
          <w:tcPr>
            <w:tcW w:w="1418" w:type="dxa"/>
          </w:tcPr>
          <w:p w:rsidR="0064558D" w:rsidRPr="00CD3CCD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CD3CCD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CD3CCD" w:rsidRPr="00CD3CCD" w:rsidTr="0064558D">
        <w:tc>
          <w:tcPr>
            <w:tcW w:w="1418" w:type="dxa"/>
          </w:tcPr>
          <w:p w:rsidR="00CD3CCD" w:rsidRPr="00CD3CCD" w:rsidRDefault="00CD3CC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CD3CCD" w:rsidRPr="00CD3CCD" w:rsidTr="0064558D">
        <w:tc>
          <w:tcPr>
            <w:tcW w:w="1418" w:type="dxa"/>
          </w:tcPr>
          <w:p w:rsidR="00CD3CCD" w:rsidRPr="00CD3CCD" w:rsidRDefault="00CD3CC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CD3CCD" w:rsidRPr="00CD3CCD" w:rsidTr="0064558D">
        <w:tc>
          <w:tcPr>
            <w:tcW w:w="1418" w:type="dxa"/>
          </w:tcPr>
          <w:p w:rsidR="00CD3CCD" w:rsidRPr="00CD3CCD" w:rsidRDefault="00CD3CC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CCD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CD3CCD" w:rsidRPr="00D13B46" w:rsidRDefault="00CD3CCD" w:rsidP="00F23B7A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CD3CC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CD3CCD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CD3CCD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CD3CCD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CD3CCD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B7A" w:rsidRDefault="00780B7A" w:rsidP="00C81DB8">
      <w:pPr>
        <w:spacing w:after="0" w:line="240" w:lineRule="auto"/>
      </w:pPr>
      <w:r>
        <w:separator/>
      </w:r>
    </w:p>
  </w:endnote>
  <w:endnote w:type="continuationSeparator" w:id="1">
    <w:p w:rsidR="00780B7A" w:rsidRDefault="00780B7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B7A" w:rsidRDefault="00780B7A" w:rsidP="00C81DB8">
      <w:pPr>
        <w:spacing w:after="0" w:line="240" w:lineRule="auto"/>
      </w:pPr>
      <w:r>
        <w:separator/>
      </w:r>
    </w:p>
  </w:footnote>
  <w:footnote w:type="continuationSeparator" w:id="1">
    <w:p w:rsidR="00780B7A" w:rsidRDefault="00780B7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C13C5B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B7491E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7491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35BC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55D3F"/>
    <w:rsid w:val="00261D40"/>
    <w:rsid w:val="00263F10"/>
    <w:rsid w:val="00290086"/>
    <w:rsid w:val="00291120"/>
    <w:rsid w:val="002B2D62"/>
    <w:rsid w:val="002B3894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A1C12"/>
    <w:rsid w:val="003C25A4"/>
    <w:rsid w:val="003E1671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55173"/>
    <w:rsid w:val="00575FAF"/>
    <w:rsid w:val="00593E8D"/>
    <w:rsid w:val="005C6B68"/>
    <w:rsid w:val="00600A25"/>
    <w:rsid w:val="006173C1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50981"/>
    <w:rsid w:val="00760B2B"/>
    <w:rsid w:val="00760D0B"/>
    <w:rsid w:val="00761FD0"/>
    <w:rsid w:val="00771FD1"/>
    <w:rsid w:val="00780B7A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A6C64"/>
    <w:rsid w:val="009B06C0"/>
    <w:rsid w:val="009B68CC"/>
    <w:rsid w:val="009B7715"/>
    <w:rsid w:val="009D7006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7491E"/>
    <w:rsid w:val="00B95782"/>
    <w:rsid w:val="00BC5DA7"/>
    <w:rsid w:val="00BF6CA4"/>
    <w:rsid w:val="00C13C5B"/>
    <w:rsid w:val="00C1539D"/>
    <w:rsid w:val="00C21238"/>
    <w:rsid w:val="00C26ED0"/>
    <w:rsid w:val="00C3045F"/>
    <w:rsid w:val="00C77AEA"/>
    <w:rsid w:val="00C81DB8"/>
    <w:rsid w:val="00CA51BD"/>
    <w:rsid w:val="00CD3CCD"/>
    <w:rsid w:val="00CD3DDC"/>
    <w:rsid w:val="00CD4407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13D69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E43AD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657</TotalTime>
  <Pages>6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90</cp:revision>
  <cp:lastPrinted>2015-07-27T03:40:00Z</cp:lastPrinted>
  <dcterms:created xsi:type="dcterms:W3CDTF">2015-04-23T03:41:00Z</dcterms:created>
  <dcterms:modified xsi:type="dcterms:W3CDTF">2015-07-27T03:41:00Z</dcterms:modified>
</cp:coreProperties>
</file>