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D13B46" w:rsidRDefault="00D239AD" w:rsidP="00DB0708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D13B46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D13B46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D13B46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D13B46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D13B46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D13B46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D13B46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D13B46">
        <w:rPr>
          <w:rFonts w:asciiTheme="minorBidi" w:hAnsiTheme="minorBidi"/>
          <w:sz w:val="32"/>
          <w:szCs w:val="32"/>
          <w:lang w:bidi="th-TH"/>
        </w:rPr>
        <w:t>:</w:t>
      </w:r>
      <w:r w:rsidR="00DB35F4">
        <w:rPr>
          <w:rFonts w:asciiTheme="minorBidi" w:hAnsiTheme="minorBidi" w:cs="Cordia New"/>
          <w:noProof/>
          <w:sz w:val="32"/>
          <w:szCs w:val="32"/>
          <w:lang w:bidi="th-TH"/>
        </w:rPr>
        <w:t xml:space="preserve">  </w:t>
      </w:r>
      <w:r w:rsidR="00DB35F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ศูนย์พัฒนาฝีมือแรงงานจังหวัดพิจิตร  กรมพัฒนาฝีมือแรงงาน</w:t>
      </w:r>
    </w:p>
    <w:p w:rsidR="00D239AD" w:rsidRPr="00D13B46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D13B46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DB35F4">
        <w:rPr>
          <w:rFonts w:asciiTheme="minorBidi" w:hAnsiTheme="minorBidi"/>
          <w:sz w:val="32"/>
          <w:szCs w:val="32"/>
          <w:lang w:bidi="th-TH"/>
        </w:rPr>
        <w:t xml:space="preserve"> </w:t>
      </w:r>
      <w:r w:rsidRPr="00D13B46">
        <w:rPr>
          <w:rFonts w:asciiTheme="minorBidi" w:hAnsiTheme="minorBidi"/>
          <w:sz w:val="32"/>
          <w:szCs w:val="32"/>
          <w:lang w:bidi="th-TH"/>
        </w:rPr>
        <w:t>:</w:t>
      </w:r>
      <w:r w:rsidR="00DB35F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D13B46" w:rsidRDefault="001744A4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D13B46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="00DB35F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D13B46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DB35F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D13B46">
        <w:rPr>
          <w:rFonts w:asciiTheme="minorBidi" w:hAnsiTheme="minorBidi"/>
          <w:noProof/>
          <w:sz w:val="32"/>
          <w:szCs w:val="32"/>
        </w:rPr>
        <w:t>(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D13B46">
        <w:rPr>
          <w:rFonts w:asciiTheme="minorBidi" w:hAnsiTheme="minorBidi"/>
          <w:noProof/>
          <w:sz w:val="32"/>
          <w:szCs w:val="32"/>
        </w:rPr>
        <w:t>)</w:t>
      </w:r>
    </w:p>
    <w:p w:rsidR="00132E1B" w:rsidRPr="00D13B46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DB35F4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 </w:t>
      </w:r>
      <w:r w:rsidR="00C81DB8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DB35F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ศูนย์พัฒนาฝีมือแรงงานจังหวัดพิจิตร</w:t>
      </w:r>
    </w:p>
    <w:p w:rsidR="00132E1B" w:rsidRPr="00D13B46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DB35F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D13B46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DB35F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D13B46">
        <w:rPr>
          <w:rFonts w:asciiTheme="minorBidi" w:hAnsiTheme="minorBidi"/>
          <w:noProof/>
          <w:sz w:val="32"/>
          <w:szCs w:val="32"/>
        </w:rPr>
        <w:t>/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D13B46">
        <w:rPr>
          <w:rFonts w:asciiTheme="minorBidi" w:hAnsiTheme="minorBidi"/>
          <w:noProof/>
          <w:sz w:val="32"/>
          <w:szCs w:val="32"/>
        </w:rPr>
        <w:t>/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D13B46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D13B46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D13B46" w:rsidTr="00D13B46">
        <w:tc>
          <w:tcPr>
            <w:tcW w:w="675" w:type="dxa"/>
          </w:tcPr>
          <w:p w:rsidR="00394708" w:rsidRPr="00D13B46" w:rsidRDefault="00394708" w:rsidP="00D13B4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D13B46" w:rsidRDefault="00394708" w:rsidP="00D13B4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 2528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.2537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.2544</w:t>
            </w:r>
          </w:p>
          <w:p w:rsidR="00394708" w:rsidRPr="00D13B46" w:rsidRDefault="00394708" w:rsidP="00D13B4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87182F" w:rsidRPr="00D13B46" w:rsidTr="00D13B46">
        <w:tc>
          <w:tcPr>
            <w:tcW w:w="675" w:type="dxa"/>
          </w:tcPr>
          <w:p w:rsidR="00394708" w:rsidRPr="00D13B46" w:rsidRDefault="00394708" w:rsidP="00D13B4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D13B46" w:rsidRDefault="00394708" w:rsidP="00D13B4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 2528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D13B46" w:rsidRDefault="00394708" w:rsidP="00D13B4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87182F" w:rsidRPr="00D13B46" w:rsidTr="00D13B46">
        <w:tc>
          <w:tcPr>
            <w:tcW w:w="675" w:type="dxa"/>
          </w:tcPr>
          <w:p w:rsidR="00394708" w:rsidRPr="00D13B46" w:rsidRDefault="00394708" w:rsidP="00D13B4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D13B46" w:rsidRDefault="00394708" w:rsidP="00D13B4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D13B46" w:rsidRDefault="00394708" w:rsidP="00D13B4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D13B46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D13B46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D13B46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300B6D" w:rsidRPr="00D13B4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จังหวัดพิจิตร</w:t>
      </w:r>
      <w:r w:rsidR="00C81DB8"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D13B46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D13B46">
        <w:rPr>
          <w:rFonts w:asciiTheme="minorBidi" w:hAnsiTheme="minorBidi"/>
          <w:noProof/>
          <w:sz w:val="32"/>
          <w:szCs w:val="32"/>
        </w:rPr>
        <w:t>.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D13B46">
        <w:rPr>
          <w:rFonts w:asciiTheme="minorBidi" w:hAnsiTheme="minorBidi"/>
          <w:noProof/>
          <w:sz w:val="32"/>
          <w:szCs w:val="32"/>
        </w:rPr>
        <w:t>. 2528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D13B46">
        <w:rPr>
          <w:rFonts w:asciiTheme="minorBidi" w:hAnsiTheme="minorBidi"/>
          <w:noProof/>
          <w:sz w:val="32"/>
          <w:szCs w:val="32"/>
        </w:rPr>
        <w:t>(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D13B46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D13B46">
        <w:rPr>
          <w:rFonts w:asciiTheme="minorBidi" w:hAnsiTheme="minorBidi"/>
          <w:noProof/>
          <w:sz w:val="32"/>
          <w:szCs w:val="32"/>
        </w:rPr>
        <w:t>.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D13B46">
        <w:rPr>
          <w:rFonts w:asciiTheme="minorBidi" w:hAnsiTheme="minorBidi"/>
          <w:noProof/>
          <w:sz w:val="32"/>
          <w:szCs w:val="32"/>
        </w:rPr>
        <w:t>. 2537</w:t>
      </w:r>
      <w:r w:rsidR="00C77AEA"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D13B46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D13B46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D13B46">
        <w:rPr>
          <w:rFonts w:asciiTheme="minorBidi" w:hAnsiTheme="minorBidi"/>
          <w:noProof/>
          <w:sz w:val="32"/>
          <w:szCs w:val="32"/>
        </w:rPr>
        <w:t>7</w:t>
      </w:r>
      <w:r w:rsidR="00DB35F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  <w:r w:rsidR="00C81DB8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D13B46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D13B46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DB35F4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 </w:t>
      </w:r>
      <w:r w:rsidR="00C81DB8" w:rsidRPr="00D13B46">
        <w:rPr>
          <w:rFonts w:asciiTheme="minorBidi" w:hAnsiTheme="minorBidi"/>
          <w:noProof/>
          <w:sz w:val="32"/>
          <w:szCs w:val="32"/>
        </w:rPr>
        <w:t>0</w:t>
      </w:r>
      <w:r w:rsidR="00C81DB8"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D13B46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D13B46">
        <w:rPr>
          <w:rFonts w:asciiTheme="minorBidi" w:hAnsiTheme="minorBidi"/>
          <w:noProof/>
          <w:sz w:val="32"/>
          <w:szCs w:val="32"/>
        </w:rPr>
        <w:t>0</w:t>
      </w:r>
      <w:r w:rsidR="00C81DB8"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D13B46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D13B46">
        <w:rPr>
          <w:rFonts w:asciiTheme="minorBidi" w:hAnsiTheme="minorBidi"/>
          <w:noProof/>
          <w:sz w:val="32"/>
          <w:szCs w:val="32"/>
        </w:rPr>
        <w:t>0</w:t>
      </w:r>
      <w:r w:rsidR="00C81DB8"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00B6D" w:rsidRPr="00D13B46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D13B46">
        <w:rPr>
          <w:rFonts w:asciiTheme="minorBidi" w:hAnsiTheme="minorBidi"/>
          <w:noProof/>
          <w:sz w:val="32"/>
          <w:szCs w:val="32"/>
        </w:rPr>
        <w:t>[</w:t>
      </w:r>
      <w:r w:rsidR="00094F82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D13B46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094F82" w:rsidRPr="00D13B46">
        <w:rPr>
          <w:rFonts w:asciiTheme="minorBidi" w:hAnsiTheme="minorBidi"/>
          <w:noProof/>
          <w:sz w:val="32"/>
          <w:szCs w:val="32"/>
        </w:rPr>
        <w:t>(</w:t>
      </w:r>
      <w:r w:rsidR="00094F82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D13B46">
        <w:rPr>
          <w:rFonts w:asciiTheme="minorBidi" w:hAnsiTheme="minorBidi"/>
          <w:noProof/>
          <w:sz w:val="32"/>
          <w:szCs w:val="32"/>
        </w:rPr>
        <w:t>)</w:t>
      </w:r>
    </w:p>
    <w:p w:rsidR="00300B6D" w:rsidRPr="00D13B46" w:rsidRDefault="00300B6D" w:rsidP="00300B6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300B6D" w:rsidRPr="00D13B46" w:rsidRDefault="00300B6D" w:rsidP="00300B6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300B6D" w:rsidRPr="00D13B46" w:rsidRDefault="00300B6D" w:rsidP="00300B6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760D0B" w:rsidRPr="00D13B46" w:rsidRDefault="00094F82" w:rsidP="00300B6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D13B46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D13B46" w:rsidTr="009B7715">
        <w:tc>
          <w:tcPr>
            <w:tcW w:w="675" w:type="dxa"/>
          </w:tcPr>
          <w:p w:rsidR="00094F82" w:rsidRPr="00D13B46" w:rsidRDefault="00094F82" w:rsidP="00D13B4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00B6D" w:rsidRPr="00D13B46" w:rsidRDefault="00A13B6C" w:rsidP="00D13B46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DB35F4" w:rsidRDefault="00300B6D" w:rsidP="00D13B46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300B6D" w:rsidRPr="00D13B46" w:rsidRDefault="00DB35F4" w:rsidP="00D13B46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</w:t>
            </w:r>
            <w:r w:rsidR="00300B6D"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DB35F4" w:rsidRDefault="00A13B6C" w:rsidP="00D13B46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DB35F4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DB35F4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094F82"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="00094F82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313D38" w:rsidRPr="00D13B46" w:rsidRDefault="00094F82" w:rsidP="00DB35F4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Pr="00D13B46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D13B46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Pr="00D13B46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D13B46">
        <w:rPr>
          <w:rFonts w:asciiTheme="minorBidi" w:hAnsiTheme="minorBidi"/>
          <w:noProof/>
          <w:sz w:val="32"/>
          <w:szCs w:val="32"/>
        </w:rPr>
        <w:t>(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D13B46">
        <w:rPr>
          <w:rFonts w:asciiTheme="minorBidi" w:hAnsiTheme="minorBidi"/>
          <w:noProof/>
          <w:sz w:val="32"/>
          <w:szCs w:val="32"/>
        </w:rPr>
        <w:t xml:space="preserve">) 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D13B46">
        <w:rPr>
          <w:rFonts w:asciiTheme="minorBidi" w:hAnsiTheme="minorBidi"/>
          <w:noProof/>
          <w:sz w:val="32"/>
          <w:szCs w:val="32"/>
        </w:rPr>
        <w:t>.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D13B46">
        <w:rPr>
          <w:rFonts w:asciiTheme="minorBidi" w:hAnsiTheme="minorBidi"/>
          <w:noProof/>
          <w:sz w:val="32"/>
          <w:szCs w:val="32"/>
        </w:rPr>
        <w:t xml:space="preserve">. 2528 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D13B46">
        <w:rPr>
          <w:rFonts w:asciiTheme="minorBidi" w:hAnsiTheme="minorBidi"/>
          <w:noProof/>
          <w:sz w:val="32"/>
          <w:szCs w:val="32"/>
        </w:rPr>
        <w:t>(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D13B46">
        <w:rPr>
          <w:rFonts w:asciiTheme="minorBidi" w:hAnsiTheme="minorBidi"/>
          <w:noProof/>
          <w:sz w:val="32"/>
          <w:szCs w:val="32"/>
        </w:rPr>
        <w:t xml:space="preserve">2) 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D13B46">
        <w:rPr>
          <w:rFonts w:asciiTheme="minorBidi" w:hAnsiTheme="minorBidi"/>
          <w:noProof/>
          <w:sz w:val="32"/>
          <w:szCs w:val="32"/>
        </w:rPr>
        <w:t>.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D13B46">
        <w:rPr>
          <w:rFonts w:asciiTheme="minorBidi" w:hAnsiTheme="minorBidi"/>
          <w:noProof/>
          <w:sz w:val="32"/>
          <w:szCs w:val="32"/>
        </w:rPr>
        <w:t>. 2537 (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D13B46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สามารถยื่นคำขอต่อนายทะเบียนพร้อมด้วยเอกสารหลักฐานตามที่กำหนดไว้ในแบบทค</w:t>
      </w:r>
      <w:r w:rsidRPr="00D13B46">
        <w:rPr>
          <w:rFonts w:asciiTheme="minorBidi" w:hAnsiTheme="minorBidi"/>
          <w:noProof/>
          <w:sz w:val="32"/>
          <w:szCs w:val="32"/>
        </w:rPr>
        <w:t>.1</w:t>
      </w:r>
      <w:r w:rsidRPr="00D13B46">
        <w:rPr>
          <w:rFonts w:asciiTheme="minorBidi" w:hAnsiTheme="minorBidi"/>
          <w:noProof/>
          <w:sz w:val="32"/>
          <w:szCs w:val="32"/>
        </w:rPr>
        <w:br/>
      </w:r>
      <w:r w:rsidRPr="00D13B46">
        <w:rPr>
          <w:rFonts w:asciiTheme="minorBidi" w:hAnsiTheme="minorBidi"/>
          <w:noProof/>
          <w:sz w:val="32"/>
          <w:szCs w:val="32"/>
        </w:rPr>
        <w:br/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D13B46">
        <w:rPr>
          <w:rFonts w:asciiTheme="minorBidi" w:hAnsiTheme="minorBidi"/>
          <w:noProof/>
          <w:sz w:val="32"/>
          <w:szCs w:val="32"/>
        </w:rPr>
        <w:br/>
      </w:r>
      <w:r w:rsidRPr="00D13B46">
        <w:rPr>
          <w:rFonts w:asciiTheme="minorBidi" w:hAnsiTheme="minorBidi"/>
          <w:noProof/>
          <w:sz w:val="32"/>
          <w:szCs w:val="32"/>
        </w:rPr>
        <w:br/>
        <w:t>**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D13B46">
        <w:rPr>
          <w:rFonts w:asciiTheme="minorBidi" w:hAnsiTheme="minorBidi"/>
          <w:noProof/>
          <w:sz w:val="32"/>
          <w:szCs w:val="32"/>
        </w:rPr>
        <w:t>/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D13B46">
        <w:rPr>
          <w:rFonts w:asciiTheme="minorBidi" w:hAnsiTheme="minorBidi"/>
          <w:noProof/>
          <w:sz w:val="32"/>
          <w:szCs w:val="32"/>
        </w:rPr>
        <w:t>/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D13B46">
        <w:rPr>
          <w:rFonts w:asciiTheme="minorBidi" w:hAnsiTheme="minorBidi"/>
          <w:noProof/>
          <w:sz w:val="32"/>
          <w:szCs w:val="32"/>
        </w:rPr>
        <w:t>/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D13B46">
        <w:rPr>
          <w:rFonts w:asciiTheme="minorBidi" w:hAnsiTheme="minorBidi"/>
          <w:noProof/>
          <w:sz w:val="32"/>
          <w:szCs w:val="32"/>
        </w:rPr>
        <w:t>/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D13B46">
        <w:rPr>
          <w:rFonts w:asciiTheme="minorBidi" w:hAnsiTheme="minorBidi"/>
          <w:noProof/>
          <w:sz w:val="32"/>
          <w:szCs w:val="32"/>
        </w:rPr>
        <w:br/>
      </w:r>
      <w:r w:rsidRPr="00D13B46">
        <w:rPr>
          <w:rFonts w:asciiTheme="minorBidi" w:hAnsiTheme="minorBidi"/>
          <w:noProof/>
          <w:sz w:val="32"/>
          <w:szCs w:val="32"/>
        </w:rPr>
        <w:br/>
        <w:t>**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BC591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  <w:r w:rsidR="00BC591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  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D13B46">
        <w:rPr>
          <w:rFonts w:asciiTheme="minorBidi" w:hAnsiTheme="minorBidi"/>
          <w:noProof/>
          <w:sz w:val="32"/>
          <w:szCs w:val="32"/>
        </w:rPr>
        <w:br/>
      </w:r>
      <w:r w:rsidRPr="00D13B46">
        <w:rPr>
          <w:rFonts w:asciiTheme="minorBidi" w:hAnsiTheme="minorBidi"/>
          <w:noProof/>
          <w:sz w:val="32"/>
          <w:szCs w:val="32"/>
        </w:rPr>
        <w:br/>
        <w:t>**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D13B46">
        <w:rPr>
          <w:rFonts w:asciiTheme="minorBidi" w:hAnsiTheme="minorBidi"/>
          <w:noProof/>
          <w:sz w:val="32"/>
          <w:szCs w:val="32"/>
        </w:rPr>
        <w:br/>
      </w:r>
      <w:r w:rsidRPr="00D13B46">
        <w:rPr>
          <w:rFonts w:asciiTheme="minorBidi" w:hAnsiTheme="minorBidi"/>
          <w:noProof/>
          <w:sz w:val="32"/>
          <w:szCs w:val="32"/>
        </w:rPr>
        <w:br/>
        <w:t>**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D13B46">
        <w:rPr>
          <w:rFonts w:asciiTheme="minorBidi" w:hAnsiTheme="minorBidi"/>
          <w:noProof/>
          <w:sz w:val="32"/>
          <w:szCs w:val="32"/>
        </w:rPr>
        <w:t xml:space="preserve">7 </w:t>
      </w: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D13B46">
        <w:rPr>
          <w:rFonts w:asciiTheme="minorBidi" w:hAnsiTheme="minorBidi"/>
          <w:noProof/>
          <w:sz w:val="32"/>
          <w:szCs w:val="32"/>
        </w:rPr>
        <w:br/>
      </w:r>
    </w:p>
    <w:p w:rsidR="008E2900" w:rsidRPr="00D13B46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D13B46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D13B46" w:rsidTr="00313D38">
        <w:trPr>
          <w:tblHeader/>
        </w:trPr>
        <w:tc>
          <w:tcPr>
            <w:tcW w:w="675" w:type="dxa"/>
            <w:vAlign w:val="center"/>
          </w:tcPr>
          <w:p w:rsidR="00313D38" w:rsidRPr="00D13B46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D13B46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D13B46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D13B46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D13B46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D13B46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D13B46" w:rsidTr="00C941F1">
        <w:tc>
          <w:tcPr>
            <w:tcW w:w="675" w:type="dxa"/>
          </w:tcPr>
          <w:p w:rsidR="00313D38" w:rsidRPr="00D13B46" w:rsidRDefault="00313D38" w:rsidP="00C941F1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D13B46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D13B46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D13B46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D13B46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D13B46" w:rsidRDefault="00313D38" w:rsidP="00D12FC7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D13B46" w:rsidRDefault="00DB35F4" w:rsidP="00D12FC7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="00313D38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="00313D38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D13B46" w:rsidRDefault="00313D38" w:rsidP="00D12FC7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D13B46" w:rsidTr="00C941F1">
        <w:tc>
          <w:tcPr>
            <w:tcW w:w="675" w:type="dxa"/>
          </w:tcPr>
          <w:p w:rsidR="00313D38" w:rsidRPr="00D13B46" w:rsidRDefault="00313D38" w:rsidP="00C941F1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D13B46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D13B46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D13B46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D13B46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D13B46" w:rsidRDefault="00313D38" w:rsidP="00D12FC7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D13B46" w:rsidRDefault="00DB35F4" w:rsidP="00D12FC7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D13B46" w:rsidRDefault="00313D38" w:rsidP="00D12FC7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D13B46" w:rsidTr="00C941F1">
        <w:tc>
          <w:tcPr>
            <w:tcW w:w="675" w:type="dxa"/>
          </w:tcPr>
          <w:p w:rsidR="00313D38" w:rsidRPr="00D13B46" w:rsidRDefault="00313D38" w:rsidP="00C941F1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D13B46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D13B46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D13B46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D13B46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D13B46" w:rsidRDefault="00313D38" w:rsidP="00D12FC7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D13B46" w:rsidRDefault="00DB35F4" w:rsidP="00D12FC7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D13B46" w:rsidRDefault="00313D38" w:rsidP="00D12FC7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Pr="00D13B46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D13B46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B35F4" w:rsidRDefault="00DB35F4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B35F4" w:rsidRPr="00D13B46" w:rsidRDefault="00DB35F4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D13B46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D13B46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D13B46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D13B46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D13B46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D13B46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D13B4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D13B4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D13B46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D13B46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D13B4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D13B4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D13B46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D13B4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D13B46" w:rsidTr="00DB0708">
        <w:trPr>
          <w:jc w:val="center"/>
        </w:trPr>
        <w:tc>
          <w:tcPr>
            <w:tcW w:w="675" w:type="dxa"/>
          </w:tcPr>
          <w:p w:rsidR="00452B6B" w:rsidRPr="00D13B46" w:rsidRDefault="00AC4ACB" w:rsidP="00DB0708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D13B46" w:rsidRDefault="00AC4ACB" w:rsidP="00452B6B">
            <w:pPr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D13B46" w:rsidRDefault="00AC4ACB" w:rsidP="00DB35F4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D13B46" w:rsidRDefault="00AC4ACB" w:rsidP="00DB35F4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D13B46" w:rsidRDefault="00AC4ACB" w:rsidP="00DB35F4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D13B46" w:rsidRDefault="00AC4ACB" w:rsidP="00DB35F4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D13B46" w:rsidRDefault="00AC4ACB" w:rsidP="00452B6B">
            <w:pPr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D13B4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D13B4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D13B46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D13B46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D13B46" w:rsidTr="004E651F">
        <w:trPr>
          <w:tblHeader/>
        </w:trPr>
        <w:tc>
          <w:tcPr>
            <w:tcW w:w="675" w:type="dxa"/>
            <w:vAlign w:val="center"/>
          </w:tcPr>
          <w:p w:rsidR="00422EAB" w:rsidRPr="00D13B46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D13B46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D13B46" w:rsidRDefault="004E651F" w:rsidP="00D13B46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D13B46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D13B46" w:rsidRDefault="00422EAB" w:rsidP="00D13B46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D13B46" w:rsidRDefault="00422EAB" w:rsidP="00D13B46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D13B46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D13B46" w:rsidRDefault="00422EAB" w:rsidP="00D13B46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D13B46" w:rsidTr="00DB0708">
        <w:tc>
          <w:tcPr>
            <w:tcW w:w="675" w:type="dxa"/>
          </w:tcPr>
          <w:p w:rsidR="00AC4ACB" w:rsidRPr="00D13B46" w:rsidRDefault="00AC4ACB" w:rsidP="00DB0708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D13B46" w:rsidRDefault="00AC4ACB" w:rsidP="00AC4ACB">
            <w:pPr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="00DB35F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D13B4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D13B46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D13B46" w:rsidRDefault="00DB35F4" w:rsidP="00DB35F4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D13B46" w:rsidRDefault="00AC4ACB" w:rsidP="00DB35F4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D13B46" w:rsidRDefault="00AC4ACB" w:rsidP="00DB35F4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D13B46" w:rsidRDefault="00AC4ACB" w:rsidP="00DB35F4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D13B46" w:rsidRDefault="00AC4ACB" w:rsidP="00DB35F4">
            <w:pPr>
              <w:jc w:val="center"/>
              <w:rPr>
                <w:rFonts w:asciiTheme="minorBidi" w:hAnsiTheme="minorBidi"/>
              </w:rPr>
            </w:pPr>
            <w:r w:rsidRPr="00D13B4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D13B46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D13B46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D13B46" w:rsidTr="00DB0708">
        <w:tc>
          <w:tcPr>
            <w:tcW w:w="534" w:type="dxa"/>
          </w:tcPr>
          <w:p w:rsidR="00A13B6C" w:rsidRPr="00D13B46" w:rsidRDefault="00A13B6C" w:rsidP="00DB07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D13B46" w:rsidRDefault="00A13B6C" w:rsidP="00D13B4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การขอใบอนุญาตคำขอฉบับละ</w:t>
            </w:r>
          </w:p>
          <w:p w:rsidR="00E90756" w:rsidRPr="00D13B4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DB35F4">
              <w:rPr>
                <w:rFonts w:asciiTheme="minorBidi" w:hAnsiTheme="minorBidi"/>
                <w:noProof/>
                <w:sz w:val="32"/>
                <w:szCs w:val="32"/>
              </w:rPr>
              <w:t xml:space="preserve">  </w:t>
            </w:r>
            <w:r w:rsidR="00F5490C"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DB35F4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F5490C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D13B46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D13B46" w:rsidTr="00DB0708">
        <w:tc>
          <w:tcPr>
            <w:tcW w:w="534" w:type="dxa"/>
          </w:tcPr>
          <w:p w:rsidR="00A13B6C" w:rsidRPr="00D13B46" w:rsidRDefault="00A13B6C" w:rsidP="00DB07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D13B46" w:rsidRDefault="00A13B6C" w:rsidP="00D13B4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การขอใบอนุญาตดำเนินการทดสอบฝีมือคนหางานฉบับละ</w:t>
            </w:r>
          </w:p>
          <w:p w:rsidR="00E90756" w:rsidRPr="00D13B4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DB35F4">
              <w:rPr>
                <w:rFonts w:asciiTheme="minorBidi" w:hAnsiTheme="minorBidi"/>
                <w:noProof/>
                <w:sz w:val="32"/>
                <w:szCs w:val="32"/>
              </w:rPr>
              <w:t xml:space="preserve">  </w:t>
            </w:r>
            <w:r w:rsidR="00F5490C"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D13B46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B35F4" w:rsidRPr="00D13B46" w:rsidRDefault="00DB35F4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D13B46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D13B46" w:rsidTr="00DB0708">
        <w:tc>
          <w:tcPr>
            <w:tcW w:w="534" w:type="dxa"/>
          </w:tcPr>
          <w:p w:rsidR="00EA6950" w:rsidRPr="00D13B46" w:rsidRDefault="00EA6950" w:rsidP="00DB07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13B46" w:rsidRPr="00D13B46" w:rsidRDefault="00EA6950" w:rsidP="00300B6D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D13B46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 </w:t>
            </w:r>
            <w:r w:rsidR="00D13B46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</w:t>
            </w:r>
            <w:r w:rsidR="00D13B46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2  </w:t>
            </w:r>
            <w:r w:rsidR="00D13B46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ตำบล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โรงช้าง  </w:t>
            </w:r>
            <w:r w:rsidR="00D13B46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อำเภอ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เมือง  </w:t>
            </w:r>
            <w:r w:rsidR="00D13B46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พิจิตร  66000  </w:t>
            </w:r>
          </w:p>
          <w:p w:rsidR="00300B6D" w:rsidRPr="00D13B46" w:rsidRDefault="00300B6D" w:rsidP="00300B6D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="00D13B46"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="00D13B46"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D13B46" w:rsidRPr="00D13B46" w:rsidRDefault="00300B6D" w:rsidP="00D13B46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EA6950" w:rsidRPr="00D13B46" w:rsidRDefault="00D13B46" w:rsidP="00D13B4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="00300B6D"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="00300B6D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300B6D" w:rsidRPr="00D13B46" w:rsidTr="00DB0708">
        <w:tc>
          <w:tcPr>
            <w:tcW w:w="534" w:type="dxa"/>
          </w:tcPr>
          <w:p w:rsidR="00300B6D" w:rsidRPr="00D13B46" w:rsidRDefault="00D13B46" w:rsidP="00DB0708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00B6D" w:rsidRPr="00D13B46" w:rsidRDefault="00300B6D" w:rsidP="00D13B46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13B46"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="00D13B46"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="00D13B46"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 w:rsidR="00FF1DB7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 w:rsidR="00FF1DB7">
              <w:rPr>
                <w:rFonts w:ascii="Cordia New" w:hAnsi="Cordia New" w:cs="Cordia New"/>
                <w:sz w:val="32"/>
                <w:szCs w:val="32"/>
                <w:rtl/>
                <w:cs/>
              </w:rPr>
              <w:t xml:space="preserve"> </w:t>
            </w:r>
            <w:r w:rsidR="00FF1DB7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 w:rsidR="00FF1DB7"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 w:rsidR="00FF1DB7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ถนนพิจิตร-ตะพานหิน  อำเภอเมือง  จังหวัดพิจิตร</w:t>
            </w:r>
            <w:r w:rsidR="00D13B46"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D13B46"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>056-615763</w:t>
            </w:r>
          </w:p>
          <w:p w:rsidR="00300B6D" w:rsidRPr="00D13B46" w:rsidRDefault="00D13B46" w:rsidP="00EA6950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EA6950" w:rsidRPr="00D13B46" w:rsidTr="00DB0708">
        <w:tc>
          <w:tcPr>
            <w:tcW w:w="534" w:type="dxa"/>
          </w:tcPr>
          <w:p w:rsidR="00EA6950" w:rsidRPr="00D13B46" w:rsidRDefault="00D13B46" w:rsidP="00DB07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13B46" w:rsidRDefault="00EA6950" w:rsidP="00D13B46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13B46"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D13B46" w:rsidRDefault="00EA6950" w:rsidP="00D13B46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 w:rsid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EA6950" w:rsidRPr="00D13B46" w:rsidRDefault="00D13B46" w:rsidP="00D13B4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="00EA6950"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EA6950" w:rsidRPr="00D13B46" w:rsidTr="00DB0708">
        <w:tc>
          <w:tcPr>
            <w:tcW w:w="534" w:type="dxa"/>
          </w:tcPr>
          <w:p w:rsidR="00EA6950" w:rsidRPr="00D13B46" w:rsidRDefault="00D13B46" w:rsidP="00DB07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13B46" w:rsidRDefault="00EA6950" w:rsidP="00D13B46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="00D13B46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D13B46" w:rsidRDefault="00D13B46" w:rsidP="00D13B46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="00EA6950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="00EA6950"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EA6950" w:rsidRPr="00D13B46" w:rsidRDefault="00D13B46" w:rsidP="00D13B4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="00EA6950"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EA6950" w:rsidRPr="00D13B46" w:rsidTr="00DB0708">
        <w:tc>
          <w:tcPr>
            <w:tcW w:w="534" w:type="dxa"/>
          </w:tcPr>
          <w:p w:rsidR="00EA6950" w:rsidRPr="00D13B46" w:rsidRDefault="00D13B46" w:rsidP="00DB07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13B46" w:rsidRDefault="00EA6950" w:rsidP="00D13B46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="00D13B46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D13B46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 w:rsid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D13B46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="00D13B46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D13B46" w:rsidRDefault="00D13B46" w:rsidP="00D13B46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D13B46" w:rsidRDefault="00D13B46" w:rsidP="00D13B46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="00EA6950"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="00EA6950"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EA6950" w:rsidRPr="00D13B46" w:rsidRDefault="00D13B46" w:rsidP="00D13B46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="00EA6950"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D13B46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D13B46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D13B46" w:rsidTr="00DB0708">
        <w:tc>
          <w:tcPr>
            <w:tcW w:w="675" w:type="dxa"/>
          </w:tcPr>
          <w:p w:rsidR="00F064C0" w:rsidRPr="00D13B46" w:rsidRDefault="00F064C0" w:rsidP="00DB07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D13B46" w:rsidRDefault="00F064C0" w:rsidP="00D13B46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B35F4" w:rsidRDefault="00DB35F4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B35F4" w:rsidRDefault="00DB35F4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B35F4" w:rsidRPr="00D13B46" w:rsidRDefault="00DB35F4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D13B46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D13B46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ตัวอย่างแบบฟอร์มสามารถดาวน์โหลดได้ที่</w:t>
      </w:r>
      <w:r w:rsidR="00DB070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  <w:r w:rsidR="00DB0708" w:rsidRPr="00DB0708">
        <w:rPr>
          <w:rFonts w:asciiTheme="minorBidi" w:hAnsiTheme="minorBidi" w:cs="Cordia New"/>
          <w:noProof/>
          <w:sz w:val="32"/>
          <w:szCs w:val="32"/>
          <w:lang w:bidi="th-TH"/>
        </w:rPr>
        <w:t>http://www.dsd.go.th/phichit/Region/Doc_ShowDetails/</w:t>
      </w:r>
      <w:r w:rsidR="00DB0708" w:rsidRPr="00DB0708">
        <w:rPr>
          <w:rFonts w:asciiTheme="minorBidi" w:hAnsiTheme="minorBidi" w:cs="Cordia New"/>
          <w:noProof/>
          <w:sz w:val="32"/>
          <w:szCs w:val="32"/>
          <w:cs/>
          <w:lang w:bidi="th-TH"/>
        </w:rPr>
        <w:t>2567</w:t>
      </w:r>
      <w:r w:rsidRPr="00D13B46">
        <w:rPr>
          <w:rFonts w:asciiTheme="minorBidi" w:hAnsiTheme="minorBidi"/>
          <w:noProof/>
          <w:sz w:val="32"/>
          <w:szCs w:val="32"/>
        </w:rPr>
        <w:br/>
      </w:r>
    </w:p>
    <w:p w:rsidR="0064558D" w:rsidRPr="00D13B46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D13B46" w:rsidTr="0064558D">
        <w:tc>
          <w:tcPr>
            <w:tcW w:w="1418" w:type="dxa"/>
          </w:tcPr>
          <w:p w:rsidR="0064558D" w:rsidRPr="00D13B46" w:rsidRDefault="0064558D" w:rsidP="00D13B4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D13B46" w:rsidRDefault="0064558D" w:rsidP="00D13B4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D13B46" w:rsidTr="0064558D">
        <w:tc>
          <w:tcPr>
            <w:tcW w:w="1418" w:type="dxa"/>
          </w:tcPr>
          <w:p w:rsidR="0064558D" w:rsidRPr="00D13B46" w:rsidRDefault="0064558D" w:rsidP="00D13B4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D13B46" w:rsidRDefault="0064558D" w:rsidP="00D13B4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D13B46" w:rsidTr="0064558D">
        <w:tc>
          <w:tcPr>
            <w:tcW w:w="1418" w:type="dxa"/>
          </w:tcPr>
          <w:p w:rsidR="0064558D" w:rsidRPr="00D13B46" w:rsidRDefault="0064558D" w:rsidP="00D13B4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D13B46" w:rsidRDefault="005B17D7" w:rsidP="00D13B4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64558D" w:rsidRPr="00D13B46" w:rsidTr="0064558D">
        <w:tc>
          <w:tcPr>
            <w:tcW w:w="1418" w:type="dxa"/>
          </w:tcPr>
          <w:p w:rsidR="0064558D" w:rsidRPr="00D13B46" w:rsidRDefault="0064558D" w:rsidP="00D13B4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D13B46" w:rsidRDefault="005B17D7" w:rsidP="00D13B46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64558D" w:rsidRPr="00D13B46" w:rsidTr="0064558D">
        <w:tc>
          <w:tcPr>
            <w:tcW w:w="1418" w:type="dxa"/>
          </w:tcPr>
          <w:p w:rsidR="0064558D" w:rsidRPr="00D13B46" w:rsidRDefault="0064558D" w:rsidP="00D13B4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D13B46" w:rsidRDefault="005B17D7" w:rsidP="00D13B46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D13B46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D13B46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D13B46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D13B46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D13B46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F89" w:rsidRDefault="00640F89" w:rsidP="00C81DB8">
      <w:pPr>
        <w:spacing w:after="0" w:line="240" w:lineRule="auto"/>
      </w:pPr>
      <w:r>
        <w:separator/>
      </w:r>
    </w:p>
  </w:endnote>
  <w:endnote w:type="continuationSeparator" w:id="1">
    <w:p w:rsidR="00640F89" w:rsidRDefault="00640F8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F89" w:rsidRDefault="00640F89" w:rsidP="00C81DB8">
      <w:pPr>
        <w:spacing w:after="0" w:line="240" w:lineRule="auto"/>
      </w:pPr>
      <w:r>
        <w:separator/>
      </w:r>
    </w:p>
  </w:footnote>
  <w:footnote w:type="continuationSeparator" w:id="1">
    <w:p w:rsidR="00640F89" w:rsidRDefault="00640F8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D13B46" w:rsidRDefault="001744A4" w:rsidP="00C81DB8">
        <w:pPr>
          <w:pStyle w:val="Header"/>
          <w:jc w:val="right"/>
        </w:pPr>
        <w:fldSimple w:instr=" PAGE   \* MERGEFORMAT ">
          <w:r w:rsidR="001151A3">
            <w:rPr>
              <w:noProof/>
            </w:rPr>
            <w:t>6</w:t>
          </w:r>
        </w:fldSimple>
        <w:r w:rsidR="00D13B46">
          <w:rPr>
            <w:noProof/>
          </w:rPr>
          <w:t>/</w:t>
        </w:r>
        <w:r>
          <w:rPr>
            <w:noProof/>
          </w:rPr>
          <w:fldChar w:fldCharType="begin"/>
        </w:r>
        <w:r w:rsidR="00D13B46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1151A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13B46" w:rsidRDefault="00D13B4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16CA6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151A3"/>
    <w:rsid w:val="00132E1B"/>
    <w:rsid w:val="00164004"/>
    <w:rsid w:val="001744A4"/>
    <w:rsid w:val="0017533B"/>
    <w:rsid w:val="0018441F"/>
    <w:rsid w:val="0019582A"/>
    <w:rsid w:val="001B1C8D"/>
    <w:rsid w:val="001E05C0"/>
    <w:rsid w:val="00201E94"/>
    <w:rsid w:val="002025E8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D1F51"/>
    <w:rsid w:val="00300B6D"/>
    <w:rsid w:val="00313D38"/>
    <w:rsid w:val="0032010C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A43BB"/>
    <w:rsid w:val="004A5A02"/>
    <w:rsid w:val="004C0C85"/>
    <w:rsid w:val="004C3BDE"/>
    <w:rsid w:val="004E30D6"/>
    <w:rsid w:val="004E5749"/>
    <w:rsid w:val="004E651F"/>
    <w:rsid w:val="0050561E"/>
    <w:rsid w:val="005223AF"/>
    <w:rsid w:val="0052523B"/>
    <w:rsid w:val="00541A32"/>
    <w:rsid w:val="00575FAF"/>
    <w:rsid w:val="00593E8D"/>
    <w:rsid w:val="005B17D7"/>
    <w:rsid w:val="005B6F50"/>
    <w:rsid w:val="005C6B68"/>
    <w:rsid w:val="005D6C1F"/>
    <w:rsid w:val="00600A25"/>
    <w:rsid w:val="00640F89"/>
    <w:rsid w:val="006437C0"/>
    <w:rsid w:val="0064558D"/>
    <w:rsid w:val="0065175D"/>
    <w:rsid w:val="00686AAA"/>
    <w:rsid w:val="00694EBC"/>
    <w:rsid w:val="006974B7"/>
    <w:rsid w:val="006B37B7"/>
    <w:rsid w:val="006C07C4"/>
    <w:rsid w:val="006C6C22"/>
    <w:rsid w:val="0070334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D385C"/>
    <w:rsid w:val="007E1E74"/>
    <w:rsid w:val="00811134"/>
    <w:rsid w:val="008356DD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4380"/>
    <w:rsid w:val="00995D16"/>
    <w:rsid w:val="009A11E7"/>
    <w:rsid w:val="009A1805"/>
    <w:rsid w:val="009B06C0"/>
    <w:rsid w:val="009B2885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918"/>
    <w:rsid w:val="00BC5DA7"/>
    <w:rsid w:val="00BF6CA4"/>
    <w:rsid w:val="00C1539D"/>
    <w:rsid w:val="00C21238"/>
    <w:rsid w:val="00C26ED0"/>
    <w:rsid w:val="00C3045F"/>
    <w:rsid w:val="00C77AEA"/>
    <w:rsid w:val="00C81DB8"/>
    <w:rsid w:val="00C941F1"/>
    <w:rsid w:val="00CA51BD"/>
    <w:rsid w:val="00CD3DDC"/>
    <w:rsid w:val="00CE3871"/>
    <w:rsid w:val="00CE4A67"/>
    <w:rsid w:val="00CE687B"/>
    <w:rsid w:val="00CF27C9"/>
    <w:rsid w:val="00D0421D"/>
    <w:rsid w:val="00D1127F"/>
    <w:rsid w:val="00D12FC7"/>
    <w:rsid w:val="00D13B46"/>
    <w:rsid w:val="00D13F2E"/>
    <w:rsid w:val="00D239AD"/>
    <w:rsid w:val="00D2626C"/>
    <w:rsid w:val="00D3016A"/>
    <w:rsid w:val="00D317AD"/>
    <w:rsid w:val="00D5060E"/>
    <w:rsid w:val="00D51311"/>
    <w:rsid w:val="00DB0708"/>
    <w:rsid w:val="00DB35F4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EF4A70"/>
    <w:rsid w:val="00F028A3"/>
    <w:rsid w:val="00F064C0"/>
    <w:rsid w:val="00F5490C"/>
    <w:rsid w:val="00F62F55"/>
    <w:rsid w:val="00F8122B"/>
    <w:rsid w:val="00FE45C1"/>
    <w:rsid w:val="00FE5795"/>
    <w:rsid w:val="00FF1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NormalWeb">
    <w:name w:val="Normal (Web)"/>
    <w:basedOn w:val="Normal"/>
    <w:uiPriority w:val="99"/>
    <w:semiHidden/>
    <w:unhideWhenUsed/>
    <w:rsid w:val="00300B6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  <w:lang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6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710</TotalTime>
  <Pages>6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95</cp:revision>
  <cp:lastPrinted>2015-07-27T03:39:00Z</cp:lastPrinted>
  <dcterms:created xsi:type="dcterms:W3CDTF">2015-04-23T03:41:00Z</dcterms:created>
  <dcterms:modified xsi:type="dcterms:W3CDTF">2015-07-27T03:39:00Z</dcterms:modified>
</cp:coreProperties>
</file>