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bookmarkStart w:id="0" w:name="_GoBack"/>
      <w:bookmarkEnd w:id="0"/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การให้ความเห็นชอบรายละเอียดเกี่ยวกับการฝึกเตรียมเข้าทำงาน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กรณีเป็นผู้ดำเนินการฝึกเอง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14:paraId="16FCEC75" w14:textId="1DC63F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ศูนย์พัฒนาฝีมือแรงงานจังหวัดเพชรบุรี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การให้ความเห็นชอบรายละเอียดเกี่ยวกับการฝึกเตรียมเข้าทำงาน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กรณีเป็นผู้ดำเนินการฝึกเอง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14:paraId="57553D54" w14:textId="1B3FE95E"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ศูนย์พัฒนาฝีมือแรงงานจังหวัดเพชรบุรี</w:t>
      </w:r>
    </w:p>
    <w:p w14:paraId="7C1EA770" w14:textId="557C84CF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A25E14C"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3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49.33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410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 24/07/2015 13:12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2F37EF7F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ศูนย์พัฒนาฝีมือแรงงานจังหวัดเพชรบุรี เลขที่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58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หมู่ที่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2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ตำบลเขาใหญ่ อำเภอชะอำ จังหวัดเพชรบุรี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76120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: 032 470 391 -3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: 032470 391, 032 470 393 http://www.dsd.go.th/Phetchaburi /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</w:tbl>
    <w:p w14:paraId="3CD2E102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1324ABD2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>การยื่นคำขอให้ผู้ประกอบกิจการยื่นคำขอตามจังหวัดที่สถานประกอบกิจการของผู้ซึ่งจัดให้มีการฝึกนั้นตั้งอยู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เงื่อนไขการยื่นขอความเห็นชอบหลักสูตรเตรียมเข้าทำงาน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การฝึกเตรียมเข้าทำงาน คือ การฝึกอบรมฝีมือแรงงานก่อนเข้าทำงาน เพื่อให้สามารถทำงานได้ตามมาตรฐานฝีมือแรงงาน ซึ่งไม่ใช่ลูกจ้างของตน ไม่มีสัญญาจ้าง ไม่ได้จ่ายประกันสังคม ไม่ได้จ่ายค่าจ้างให้จ่ายเพียงค่าเบี้ยเลี้ยงระหว่างฝึกอบรมตามกฎหมายเท่านั้น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ถ้าเป็นลูกจ้างแล้วเมื่อจัดฝึกอบรมให้จะเป็นการฝึกยกระดับฝีมือแรงงานหรือการฝึกเปลี่ยนสาขาอาชีพ ซึ่งคำจำกัดความของการฝึกยกระดับฝีมือแรงงานหรือการฝึกเปลี่ยนสาขาอาชีพ กำหนดไว้ชัดเจนว่าจัดฝึกอบรมให้ลูกจ้าง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ดังนั้นกฎหมายเกี่ยวกับการฝึกเตรียมเข้าทำงานจึงกำหนดหลักเกณฑ์เกี่ยวกับการคุ้มครองผู้รับการฝึกให้ใกล้เคียงกับกฎหมายว่าด้วยการคุ้มครองแรงงาน เพื่อเป็นหลักประกันในการฝึกอบรมของผู้รับการฝึก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เนื่องจากการฝึกเตรียมเข้าทำงานเป็นการฝึกอบรมฝีมือแรงงาน ซึ่งไม่ใช่ลูกจ้างของตนดังนั้น กรณีฝึกเตรียมเข้าทำงานให้บุคคลทั่วไปทั้งกรณีอบรมเองหรือส่งไปฝึกอบรมภายนอก ไม่สามารถนำคนต่างด้าวที่ยังมิใช่ลูกจ้างของตนเข้ารับการฝึกเตรียมเข้าทำงานได้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การฝึกเตรียมเข้าทำงานให้กับบุคคลทั่วไปและการรับนักเรียน นิสิต นักศึกษาหรือบุคคลที่ทางราชการ ส่งมาฝึกเข้ารับการฝึก ไม่สามารถนำจำนวนผู้เข้ารับการฝึกมาประเมินเงินสมทบได้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1.4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การฝึกเตรียมเข้าทำงาน ต้องยื่นขอความเห็นชอบก่อนดำเนินการฝึก </w:t>
      </w:r>
      <w:r w:rsidRPr="000C2AAC">
        <w:rPr>
          <w:rFonts w:asciiTheme="minorBidi" w:hAnsiTheme="minorBidi"/>
          <w:noProof/>
          <w:sz w:val="32"/>
          <w:szCs w:val="32"/>
        </w:rPr>
        <w:t xml:space="preserve">30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หลักสูตรที่ผ่านความเห็นชอบแล้ว สามารถนำไปใช้ฝึกอบรมได้ตลอดปีปฏิทิน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1.6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การพิจารณาหลักสูตรและค่าใช้จ่ายในการฝึกอบรมเพื่อยกเว้นภาษีเงินได้ เป็นไปตามประกาศคณะกรรมการส่งเสริมการพัฒนาฝีมือแรงงาน เรื่อง หลักเกณฑ์ วิธีการ และเงื่อนไขในการให้ความเห็นชอบรายละเอียดเกี่ยวกับการฝึกเตรียมเข้าทำงาน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กุมภาพันธ์ </w:t>
      </w:r>
      <w:r w:rsidRPr="000C2AAC">
        <w:rPr>
          <w:rFonts w:asciiTheme="minorBidi" w:hAnsiTheme="minorBidi"/>
          <w:noProof/>
          <w:sz w:val="32"/>
          <w:szCs w:val="32"/>
        </w:rPr>
        <w:t xml:space="preserve">2557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และประกาศคณะกรรมการส่งเสริมการพัฒนาฝีมือแรงงาน เรื่อง กำหนดรายการค่าใช้จ่ายในการฝึกเตรียมเข้าทำงาน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กุมภาพันธ์ </w:t>
      </w:r>
      <w:r w:rsidRPr="000C2AAC">
        <w:rPr>
          <w:rFonts w:asciiTheme="minorBidi" w:hAnsiTheme="minorBidi"/>
          <w:noProof/>
          <w:sz w:val="32"/>
          <w:szCs w:val="32"/>
        </w:rPr>
        <w:t>2557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หลักเกณฑ์ วิธีการ และเงื่อนไขในการให้ความเห็นชอบ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หลักสูตร ต้องเป็นหลักสูตรที่จัดขึ้นเพื่อพัฒนาฝีมือแรงงานก่อนเข้าทำงานในสถานประกอบกิจการ เพื่อให้สามารถทำงานได้ตามมาตรฐานฝีมือแรงงาน โดยมีเนื้อหาวิชาของหลักสูตรสอดคล้องและเป็นประโยชน์ต่อกิจการของ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>ผู้ดำเนินการฝึก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กรณีผู้ดำเนินการฝึกรับนักเรียน นิสิต หรือนักศึกษาที่สถานศึกษาส่งเข้ารับการฝึกหรือบุคคลที่ทางราชการส่งมาฝึกกับผู้ดำเนินการฝึก ให้ใช้หลักสูตรของสถานศึกษา หรือหลักสูตรของส่วนราชการ หรือหลักสูตรของผู้ดำเนินการฝึก หรือหลักสูตรที่สถานศึกษากับผู้ดำเนินการฝึกได้ร่วมกันจัดทำขึ้น หรือหลักสูตรที่ส่วนราชการกับผู้ดำเนินการฝึกได้ร่วมกันจัดทำขึ้นก็ได้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สถานที่ฝึกหรือศูนย์ฝึกอบรมฝีมือแรงงาน ต้องมีพื้นที่เพียงพอ เหมาะสมและปลอดภัยต่อการฝึกอบรมฝีมือแรงงาน หรือเป็นสถานที่เดียวกันกับสถานที่ปฏิบัติงานตามปกติของพนักงานของสถานประกอบกิจการซึ่งเป็นผู้ดำเนิน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3.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ชื่อและคุณสมบัติของครูฝึก ต้องมีคุณสมบัติตามที่คณะกรรมการประกาศกำหนด และมีจำนวนครูฝึกต่อจำนวนผู้รับการฝึกในสัดส่วนครูฝึกหนึ่งคนต่อผู้รับการฝึกไม่เกินสิบหกคน ครูฝึกต้องมีคุณสมบัติตามประกาศคณะกรรมการส่งเสริมการพัฒนาฝีมือแรงงาน เรื่อง คุณสมบัติของครูฝึกเตรียมเข้าทำงาน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สิงหาคม </w:t>
      </w:r>
      <w:r w:rsidRPr="000C2AAC">
        <w:rPr>
          <w:rFonts w:asciiTheme="minorBidi" w:hAnsiTheme="minorBidi"/>
          <w:noProof/>
          <w:sz w:val="32"/>
          <w:szCs w:val="32"/>
        </w:rPr>
        <w:t>2546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4.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กำหนดระยะเวลาการฝึก ต้องสอดคล้องกับหลักสูตรตามสาขาอาชีพที่กระทรวงแรงงานประกาศกำหนด ทั้งนี้ต้องไม่น้อยกว่า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30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5.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การอุปกรณ์อันจำเป็นที่จะใช้ในการฝึกที่มีอยู่แล้วและที่ต้องหามาเพิ่มเติมในภายหลังต้องมีตามความจำเป็นเพียงพอเหมาะสมกับจำนวนผู้รับการฝึกอยู่ในสภาพที่ดีและปลอดภัยสำหรับการฝึกในแต่ละหลักสูตร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6.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วิธีการและมาตรฐานในการวัดผลการฝึก ต้องจัดให้มีการทดสอบทั้งภาคทฤษฎีและภาคปฏิบัติด้วยวิธีการอื่นๆ ซึ่งต้องกำหนดหลักเกณฑ์ผ่านการฝึกโดยเฉลี่ยไม่ต่ำกว่าร้อยละ </w:t>
      </w:r>
      <w:r w:rsidRPr="000C2AAC">
        <w:rPr>
          <w:rFonts w:asciiTheme="minorBidi" w:hAnsiTheme="minorBidi"/>
          <w:noProof/>
          <w:sz w:val="32"/>
          <w:szCs w:val="32"/>
        </w:rPr>
        <w:t>60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7.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รายละเอียดที่แสดงให้เห็นถึงประโยชน์ของกิจการของผู้ดำเนินการฝึก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8.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รายละเอียดเกี่ยวกับรายการค่าใช้จ่ายในการดำเนินการฝึก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9.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สถานประกอบกิจการที่เป็นผู้ดำเนินการฝึกต้องทำสัญญาการฝึกกับผู้รับการฝึก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10.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ผู้ดำเนินการฝึกต้องปฏิบัติตามหลักเกณฑ์เกี่ยวกับการคุ้มครองผู้รับการฝึก โดยต้องจ่ายเบี้ยเลี้ยงให้แก่ผู้เข้ารับการฝึกอบรมในอัตราไม่น้อยกว่าร้อยละห้าสิบของอัตราค่าจ้างขั้นต่ำสูงสุด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br/>
        <w:t xml:space="preserve"> 11.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ออกหนังสือรับรองให้แก่ผู้รับการฝึกที่สำเร็จการฝึกภายใน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15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วันนับแต่วันเสร็จสิ้นการวัดผลแล้วแจ้งให้ นายทะเบียนทราบ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ผู้ดำเนินการฝึกจะต้องจัดให้มีข้อบังคับหรือระเบียบเกี่ยวกับการฝึกเป็นภาษาไทย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13.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ผู้ดำเนินการฝึกจะต้องจัดทำทะเบียนประวัติผู้รับการฝึกไว้เป็นหลักฐาน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14.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ห้ามมิให้ผู้ประกอบกิจการเรียกหรือรับเงินค่าฝึกอบรมฝีมือแรงงานจากผู้รับการฝึก 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7254DDEE" w14:textId="77777777"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ผู้ประกอบการยื่นคำขอ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เจ้าหน้าที่ตรวจสอบความครบถ้วนของเอกสาร</w:t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ศูนย์พัฒนาฝีมือแรงงานจังหวัดเพชรบุรี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20620074" w14:textId="77777777" w:rsidTr="00313D38">
        <w:tc>
          <w:tcPr>
            <w:tcW w:w="675" w:type="dxa"/>
            <w:vAlign w:val="center"/>
          </w:tcPr>
          <w:p w14:paraId="35AC292A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28B3FB7D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1BC3ABFA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3CA946D3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เจ้าหน้าที่พิจารณาหลักสูตรและค่าใช้จ่ายในการจัดฝึกอบรม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450EDE8D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667C8F27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538CB364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ศูนย์พัฒนาฝีมือแรงงานจังหวัดเพชรบุรี</w:t>
            </w:r>
          </w:p>
        </w:tc>
        <w:tc>
          <w:tcPr>
            <w:tcW w:w="1799" w:type="dxa"/>
          </w:tcPr>
          <w:p w14:paraId="57CAF691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6CEF86EC" w14:textId="77777777" w:rsidTr="00313D38">
        <w:tc>
          <w:tcPr>
            <w:tcW w:w="675" w:type="dxa"/>
            <w:vAlign w:val="center"/>
          </w:tcPr>
          <w:p w14:paraId="6AB82B91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366C5A2E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14:paraId="75CC5DE4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3C3AE319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นายทะเบียนพิจารณาลงนามอนุมัติและแจ้งสถานประกอบกิจการ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3A2705E2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061973BD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1979DBD3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ศูนย์พัฒนาฝีมือแรงงานจังหวัดเพชรบุรี</w:t>
            </w:r>
          </w:p>
        </w:tc>
        <w:tc>
          <w:tcPr>
            <w:tcW w:w="1799" w:type="dxa"/>
          </w:tcPr>
          <w:p w14:paraId="72F2F009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lastRenderedPageBreak/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แบบคำขอความเห็นชอบรายละเอียดเกี่ยวกับการฝึกเตรียมเข้าทำงาน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088D397A" w14:textId="77777777" w:rsidTr="004E651F">
        <w:tc>
          <w:tcPr>
            <w:tcW w:w="675" w:type="dxa"/>
            <w:vAlign w:val="center"/>
          </w:tcPr>
          <w:p w14:paraId="3C17FD1A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7F55A18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หนังสือแสดงการจดทะเบียนและวัตถุประสงค์ของกิจการของผู้ขอรับความเห็นชอบและหนังสือมอบอำนาจให้กระทำการแทนนิติบุคคล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กรณีผู้ยื่นคำขอเป็นนิติบุคคล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132315D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กรมพัฒนาธุรกิจการค้า</w:t>
            </w:r>
          </w:p>
        </w:tc>
        <w:tc>
          <w:tcPr>
            <w:tcW w:w="1559" w:type="dxa"/>
          </w:tcPr>
          <w:p w14:paraId="4409590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14:paraId="35A95AC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3D0C5A1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1DE8D70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116B6674" w14:textId="77777777" w:rsidTr="004E651F">
        <w:tc>
          <w:tcPr>
            <w:tcW w:w="675" w:type="dxa"/>
            <w:vAlign w:val="center"/>
          </w:tcPr>
          <w:p w14:paraId="2CE2B751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109F688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หลักสูตรและรายละเอียดเกี่ยวกับการฝึกเตรียมเข้าทำงาน</w:t>
            </w:r>
          </w:p>
        </w:tc>
        <w:tc>
          <w:tcPr>
            <w:tcW w:w="1843" w:type="dxa"/>
          </w:tcPr>
          <w:p w14:paraId="4E79F58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37CD513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5AB1EA5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76782EB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7BA5599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รับรองสำเนาถูกต้องจากผู้มีอำนาจหรือผู้รับมอบอำนาจลงนามรับรอง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14:paraId="6681DC0E" w14:textId="77777777" w:rsidTr="004E651F">
        <w:tc>
          <w:tcPr>
            <w:tcW w:w="675" w:type="dxa"/>
            <w:vAlign w:val="center"/>
          </w:tcPr>
          <w:p w14:paraId="60462D35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7F41258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สัญญาการฝึกเตรียมเข้าทำงาน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ต้นฉบับเก็บไว้ ณ สถานประกอบกิจการเพื่อเป็น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หลักฐาน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01491BF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14:paraId="6CC177B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551A83C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753EDFB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0819F2B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ต้นฉบับเก็บไว้ ณ สถานประกอบกิจการเพื่อเป็นหลักฐาน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14:paraId="439CD090" w14:textId="77777777" w:rsidTr="004E651F">
        <w:tc>
          <w:tcPr>
            <w:tcW w:w="675" w:type="dxa"/>
            <w:vAlign w:val="center"/>
          </w:tcPr>
          <w:p w14:paraId="1EE3E30C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78A14A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ทะเบียนประวัติผู้รับการฝึกเตรียมเข้าทำงาน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ต้นฉบับเก็บไว้ ณ สถานประกอบกิจการเพื่อเป็นหลักฐาน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77474DF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0585F96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7FBCEE8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0E18A22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62110FE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D942E5F" w14:textId="77777777" w:rsidTr="004E651F">
        <w:tc>
          <w:tcPr>
            <w:tcW w:w="675" w:type="dxa"/>
            <w:vAlign w:val="center"/>
          </w:tcPr>
          <w:p w14:paraId="71F9F981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1DE5B7D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เอกสารหลักฐานแสดงคุณสมบัติครูฝึก</w:t>
            </w:r>
          </w:p>
        </w:tc>
        <w:tc>
          <w:tcPr>
            <w:tcW w:w="1843" w:type="dxa"/>
          </w:tcPr>
          <w:p w14:paraId="10CB3F4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60473DC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281A54A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152EAEE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AF9007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3A82E969" w14:textId="77777777" w:rsidTr="004E651F">
        <w:tc>
          <w:tcPr>
            <w:tcW w:w="675" w:type="dxa"/>
            <w:vAlign w:val="center"/>
          </w:tcPr>
          <w:p w14:paraId="38C3DB7D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7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4CC8105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ตารางการฝึก</w:t>
            </w:r>
          </w:p>
        </w:tc>
        <w:tc>
          <w:tcPr>
            <w:tcW w:w="1843" w:type="dxa"/>
          </w:tcPr>
          <w:p w14:paraId="3226DF5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18523C3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25DC9AE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1B2FDEC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1682FF2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2CF5E500" w14:textId="77777777" w:rsidTr="004E651F">
        <w:tc>
          <w:tcPr>
            <w:tcW w:w="675" w:type="dxa"/>
            <w:vAlign w:val="center"/>
          </w:tcPr>
          <w:p w14:paraId="4B41391C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8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038CA7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ข้อบังคับหรือระเบียบเกี่ยวกับการฝึกเตรียมเข้าทำงาน</w:t>
            </w:r>
          </w:p>
        </w:tc>
        <w:tc>
          <w:tcPr>
            <w:tcW w:w="1843" w:type="dxa"/>
          </w:tcPr>
          <w:p w14:paraId="3DBB917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FC86D7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271BD23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715C17A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7503C6F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04138AD8" w14:textId="77777777" w:rsidTr="004E651F">
        <w:tc>
          <w:tcPr>
            <w:tcW w:w="675" w:type="dxa"/>
            <w:vAlign w:val="center"/>
          </w:tcPr>
          <w:p w14:paraId="705F0C09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9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095DA9B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แบบแจ้งพร้อมทะเบียนรายชื่อผู้สำเร็จการฝึกเตรียมเข้าทำงาน ตามมาตรา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13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แห่งพระราชบัญญัติส่งเสริมการพัฒนาฝีมือแรงงาน พ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ศ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 2545 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แจ้งภายหลังสำเร็จ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การฝึก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6944691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14:paraId="00802CC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5042F2E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336DB0F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122A83E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แจ้งภายหลังสำเร็จการฝึกอบรม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14:paraId="1341808C" w14:textId="77777777" w:rsidTr="004E651F">
        <w:tc>
          <w:tcPr>
            <w:tcW w:w="675" w:type="dxa"/>
            <w:vAlign w:val="center"/>
          </w:tcPr>
          <w:p w14:paraId="7CC223FB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10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3EEB582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หนังสือส่งตัวผู้รับการฝึกจากสถานศึกษา กรณีที่รับนิสิต นักศึกษา เข้าฝึกอบรม</w:t>
            </w:r>
          </w:p>
        </w:tc>
        <w:tc>
          <w:tcPr>
            <w:tcW w:w="1843" w:type="dxa"/>
          </w:tcPr>
          <w:p w14:paraId="65A0E53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6887740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2F7A4D9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01FE692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1815B15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390B197" w14:textId="77777777" w:rsidTr="004E651F">
        <w:tc>
          <w:tcPr>
            <w:tcW w:w="675" w:type="dxa"/>
            <w:vAlign w:val="center"/>
          </w:tcPr>
          <w:p w14:paraId="52ED43D7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735065C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แผนที่ตั้งสถานที่ฝึกโดยสังเขป</w:t>
            </w:r>
          </w:p>
        </w:tc>
        <w:tc>
          <w:tcPr>
            <w:tcW w:w="1843" w:type="dxa"/>
          </w:tcPr>
          <w:p w14:paraId="6E5E230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2C723D7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5AD2FE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012E4A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7FDA44D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14:paraId="201E5AF3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25DD3C1F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187DD50" w14:textId="77777777"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EA6950" w:rsidRPr="000C2AAC" w14:paraId="6D9F56E5" w14:textId="77777777" w:rsidTr="00C1539D">
        <w:tc>
          <w:tcPr>
            <w:tcW w:w="534" w:type="dxa"/>
          </w:tcPr>
          <w:p w14:paraId="10F9EFDC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5F738417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.022451707 http://www.dsd.go.th)</w:t>
            </w:r>
          </w:p>
        </w:tc>
      </w:tr>
      <w:tr w:rsidR="00EA6950" w:rsidRPr="000C2AAC" w14:paraId="0CFC59E4" w14:textId="77777777" w:rsidTr="00C1539D">
        <w:tc>
          <w:tcPr>
            <w:tcW w:w="534" w:type="dxa"/>
          </w:tcPr>
          <w:p w14:paraId="14D588A7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5EE83313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กองส่งเสริมการพัฒนาฝีมือแรงงาน กรมพัฒนาฝีมือแรงงาน ถ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มิตรไมตรี ดินแดง กทม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.10400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022451707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ต่อ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415 416 417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กล่องรับข้อร้องเรียน เว็ปไซด์กองส่งเสริมการพัฒนาฝมือแรงงาน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www.dsd.go.th/sdpaa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EA6950" w:rsidRPr="000C2AAC" w14:paraId="2AB3334D" w14:textId="77777777" w:rsidTr="00C1539D">
        <w:tc>
          <w:tcPr>
            <w:tcW w:w="534" w:type="dxa"/>
          </w:tcPr>
          <w:p w14:paraId="48112837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55409C26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ศูนย์พัฒนาฝีมือแรงงานจังหวัดเพชรบุรี เลขที่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58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หมู่ที่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ตำบลเขาใหญ่ อำเภอชะอำ จังหวัดเพชรบุรี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76120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: 032 470 391 -3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: 032470 391, 032 470 393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http://www.dsd.go.th/Phetchaburi /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EA6950" w:rsidRPr="000C2AAC" w14:paraId="08DB0E11" w14:textId="77777777" w:rsidTr="00C1539D">
        <w:tc>
          <w:tcPr>
            <w:tcW w:w="534" w:type="dxa"/>
          </w:tcPr>
          <w:p w14:paraId="37C3CE1D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6DC710C4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 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14:paraId="3D5866BE" w14:textId="77777777"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คำขอรับความเห็นชอบรายละเอียดเกี่ยวกับการฝึกเตรียมเข้าทำงาน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ดาวน์โหลดเอกสารได้จาก เว็ปไซด์กองส่งเสริมการพัฒนาฝีมือแรงงาน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www.dsd.go.th/sdpaa)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036A5900" w14:textId="77777777"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345BEE2" w14:textId="77777777"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ระยะเวลาแล้วเสร็จอาจคลาดเคลื่อนได้จากลำดับที่ยื่นคำขอ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จำนวนคำขอ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ต่อรุ่น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จำนวนเจ้าหน้าทีพิจารณา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ต่อวัน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สามารถดาวโหลดได้ที่ </w:t>
      </w:r>
      <w:r w:rsidRPr="000C2AAC">
        <w:rPr>
          <w:rFonts w:asciiTheme="minorBidi" w:hAnsiTheme="minorBidi"/>
          <w:noProof/>
          <w:sz w:val="32"/>
          <w:szCs w:val="32"/>
        </w:rPr>
        <w:t>http://home.dsd.go.th/sdpaa/index.php?option=com_content&amp;amp;amp;view=article&amp;amp;amp;id=123&amp;amp;amp;Itemid=125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04/08/2558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รออนุมัติขั้นที่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โดยสำนักงาน ก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. (OPDC)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 เพชรบุรี กรมพัฒนาฝีมือแรงงาน กระทรวงแรงงาน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9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7D20EA" w14:textId="77777777" w:rsidR="000F2631" w:rsidRDefault="000F2631" w:rsidP="00C81DB8">
      <w:pPr>
        <w:spacing w:after="0" w:line="240" w:lineRule="auto"/>
      </w:pPr>
      <w:r>
        <w:separator/>
      </w:r>
    </w:p>
  </w:endnote>
  <w:endnote w:type="continuationSeparator" w:id="0">
    <w:p w14:paraId="795B9B9F" w14:textId="77777777" w:rsidR="000F2631" w:rsidRDefault="000F2631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4F7990" w14:textId="77777777" w:rsidR="000F2631" w:rsidRDefault="000F2631" w:rsidP="00C81DB8">
      <w:pPr>
        <w:spacing w:after="0" w:line="240" w:lineRule="auto"/>
      </w:pPr>
      <w:r>
        <w:separator/>
      </w:r>
    </w:p>
  </w:footnote>
  <w:footnote w:type="continuationSeparator" w:id="0">
    <w:p w14:paraId="379E0C9C" w14:textId="77777777" w:rsidR="000F2631" w:rsidRDefault="000F2631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B12B2">
          <w:rPr>
            <w:noProof/>
          </w:rPr>
          <w:t>1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BB12B2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0F2631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B12B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066E13-1D1E-4BCA-B79D-31AC3CB4B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649</TotalTime>
  <Pages>1</Pages>
  <Words>1563</Words>
  <Characters>8915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Kai</cp:lastModifiedBy>
  <cp:revision>84</cp:revision>
  <cp:lastPrinted>2015-08-04T08:10:00Z</cp:lastPrinted>
  <dcterms:created xsi:type="dcterms:W3CDTF">2015-04-23T03:41:00Z</dcterms:created>
  <dcterms:modified xsi:type="dcterms:W3CDTF">2015-08-04T08:10:00Z</dcterms:modified>
</cp:coreProperties>
</file>