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ศูนย์พัฒนาฝีมือแรงงานจังหวัดเพชรบุรี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00474C3A" w14:textId="77777777" w:rsidTr="008C1396">
        <w:tc>
          <w:tcPr>
            <w:tcW w:w="675" w:type="dxa"/>
          </w:tcPr>
          <w:p w14:paraId="127045A9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82D2DA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14:paraId="783E120C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  <w:tr w:rsidR="0087182F" w:rsidRPr="0087182F" w14:paraId="1B2608B7" w14:textId="77777777" w:rsidTr="008C1396">
        <w:tc>
          <w:tcPr>
            <w:tcW w:w="675" w:type="dxa"/>
          </w:tcPr>
          <w:p w14:paraId="4A43F5E8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C3D9EE6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305A8B5" w14:textId="77777777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สำเนาคู่มือประชาชน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24/07/2015 13:07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58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76120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: 032 470 391 -3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: 032 470 391, 032 470 393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br/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lastRenderedPageBreak/>
              <w:t xml:space="preserve">เว็บไซต์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http://www.dsd.go.th/Phetchaburi/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6AB83D0E" w14:textId="77777777" w:rsidTr="00313D38">
        <w:tc>
          <w:tcPr>
            <w:tcW w:w="675" w:type="dxa"/>
            <w:vAlign w:val="center"/>
          </w:tcPr>
          <w:p w14:paraId="1D29099B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A6250D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38C3C6D5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9AFAFD9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นัดหมายคณะทำงานตรวจสอบ 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เจ้าหน้าที่ตรวจสอบความพร้อมของสถานที่ เครื่องจักร เครื่องมือและ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73F9E2D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47FFEC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4D5D629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129B4BD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60A2244" w14:textId="77777777" w:rsidTr="00313D38">
        <w:tc>
          <w:tcPr>
            <w:tcW w:w="675" w:type="dxa"/>
            <w:vAlign w:val="center"/>
          </w:tcPr>
          <w:p w14:paraId="390B41C4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FE6C375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52E555B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431725C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6A110F4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B83AAF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754200CB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ศูนย์พัฒนาฝีมือแรงงานจังหวัดเพชรบุรี</w:t>
            </w:r>
          </w:p>
        </w:tc>
        <w:tc>
          <w:tcPr>
            <w:tcW w:w="1799" w:type="dxa"/>
          </w:tcPr>
          <w:p w14:paraId="002567C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lastRenderedPageBreak/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2587642A" w14:textId="77777777" w:rsidTr="00090552">
        <w:tc>
          <w:tcPr>
            <w:tcW w:w="534" w:type="dxa"/>
          </w:tcPr>
          <w:p w14:paraId="3DD16BAA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61C1C45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1F754FCC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7282F895" w14:textId="77777777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19926EF1" w14:textId="77777777" w:rsidTr="00C1539D">
        <w:tc>
          <w:tcPr>
            <w:tcW w:w="534" w:type="dxa"/>
          </w:tcPr>
          <w:p w14:paraId="561A78C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0990645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0B316187" w14:textId="77777777" w:rsidTr="00C1539D">
        <w:tc>
          <w:tcPr>
            <w:tcW w:w="534" w:type="dxa"/>
          </w:tcPr>
          <w:p w14:paraId="21B6E04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FC6DDA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06A841BE" w14:textId="77777777" w:rsidTr="00C1539D">
        <w:tc>
          <w:tcPr>
            <w:tcW w:w="534" w:type="dxa"/>
          </w:tcPr>
          <w:p w14:paraId="00772B3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6C1DF81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หมู่ที่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ตำบลเขาใหญ่ อำเภอชะอำ จังหวัดเพชรบุรี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76120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032 470 391 -3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: 032 470 391, 032 470 393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เว็บไซต์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http://www.dsd.go.th/Phetchaburi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4C13FCB6" w14:textId="77777777" w:rsidTr="00C1539D">
        <w:tc>
          <w:tcPr>
            <w:tcW w:w="534" w:type="dxa"/>
          </w:tcPr>
          <w:p w14:paraId="7FEEC7FF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67B87C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04/08/2558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รออนุมัติขั้นที่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โดยสำนักงาน ก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. (OPDC)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 เพชรบุรี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9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BA2DED" w14:textId="77777777" w:rsidR="00E261C4" w:rsidRDefault="00E261C4" w:rsidP="00C81DB8">
      <w:pPr>
        <w:spacing w:after="0" w:line="240" w:lineRule="auto"/>
      </w:pPr>
      <w:r>
        <w:separator/>
      </w:r>
    </w:p>
  </w:endnote>
  <w:endnote w:type="continuationSeparator" w:id="0">
    <w:p w14:paraId="37493E33" w14:textId="77777777" w:rsidR="00E261C4" w:rsidRDefault="00E261C4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49ECB7" w14:textId="77777777" w:rsidR="00E261C4" w:rsidRDefault="00E261C4" w:rsidP="00C81DB8">
      <w:pPr>
        <w:spacing w:after="0" w:line="240" w:lineRule="auto"/>
      </w:pPr>
      <w:r>
        <w:separator/>
      </w:r>
    </w:p>
  </w:footnote>
  <w:footnote w:type="continuationSeparator" w:id="0">
    <w:p w14:paraId="1389DCC3" w14:textId="77777777" w:rsidR="00E261C4" w:rsidRDefault="00E261C4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28BD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9128BD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28BD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61C4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1DFD3E-F7CD-4949-A115-F71D9BBD5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650</TotalTime>
  <Pages>1</Pages>
  <Words>890</Words>
  <Characters>5079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Kai</cp:lastModifiedBy>
  <cp:revision>84</cp:revision>
  <cp:lastPrinted>2015-08-04T08:07:00Z</cp:lastPrinted>
  <dcterms:created xsi:type="dcterms:W3CDTF">2015-04-23T03:41:00Z</dcterms:created>
  <dcterms:modified xsi:type="dcterms:W3CDTF">2015-08-04T08:08:00Z</dcterms:modified>
</cp:coreProperties>
</file>