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24/07/2015 13:14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76120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032 470 391 -3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 032470 391, 032 470 393 http://www.dsd.go.th/Phetchaburi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ให้ผู้ขอรับอนุญาตยื่นในเขตจังหวัดที่ศูนย์ฝึกอบรมฝีมือแรงงานนั้นตั้งอยู่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มิถุนายน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 เครื่องมือ เครื่องจักรอุปกรณ์ 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 มีความพร้อมและความเหมาะสมจะออกใบอนุญาตจัดตั้งศูนย์ฝึกอบรมฝีมือแรงงานให้แก่ผู้ยื่นคำขอ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ผู้ยื่นคำขอ เจ้าหน้าที่ตรวจสอบความครบถ้วนของเอกสารและลงทะเบียนเอกสาร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E1844EA" w14:textId="77777777" w:rsidTr="00313D38">
        <w:tc>
          <w:tcPr>
            <w:tcW w:w="675" w:type="dxa"/>
            <w:vAlign w:val="center"/>
          </w:tcPr>
          <w:p w14:paraId="1FEB488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04B368C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0784CDD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2297003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เจ้าหน้าที่ออก ตรวจสอบพร้อมของสถานที่ฝึก เครื่องจักร อุปกรณ์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BADFA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E22263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F205AA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77421B25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5AF39E5" w14:textId="77777777" w:rsidTr="00313D38">
        <w:tc>
          <w:tcPr>
            <w:tcW w:w="675" w:type="dxa"/>
            <w:vAlign w:val="center"/>
          </w:tcPr>
          <w:p w14:paraId="4418A33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0397502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374A77E9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EE7099A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นายทะเบียนพิจารณาให้ความเห็นชอบและออกใบอนุญาต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ให้แก่ผู้ยื่นคำขอ   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406826A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69F6FA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5D8ACF6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314380C1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และเอกสารอื่น ๆ ที่เกี่ยวข้องตามรายละเอียดในแบบฟอร์ม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FB31D6D" w14:textId="77777777" w:rsidTr="004E651F">
        <w:tc>
          <w:tcPr>
            <w:tcW w:w="675" w:type="dxa"/>
            <w:vAlign w:val="center"/>
          </w:tcPr>
          <w:p w14:paraId="2E4CA82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DDB050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บ้าน</w:t>
            </w:r>
          </w:p>
        </w:tc>
        <w:tc>
          <w:tcPr>
            <w:tcW w:w="1843" w:type="dxa"/>
          </w:tcPr>
          <w:p w14:paraId="665DC8B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14:paraId="36EA247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F86D3F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27E443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10B75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98EF7D7" w14:textId="77777777" w:rsidTr="004E651F">
        <w:tc>
          <w:tcPr>
            <w:tcW w:w="675" w:type="dxa"/>
            <w:vAlign w:val="center"/>
          </w:tcPr>
          <w:p w14:paraId="457CDB4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1F5163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14:paraId="126263F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3A2041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598324B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7247C3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DBD13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69E27BE" w14:textId="77777777" w:rsidTr="004E651F">
        <w:tc>
          <w:tcPr>
            <w:tcW w:w="675" w:type="dxa"/>
            <w:vAlign w:val="center"/>
          </w:tcPr>
          <w:p w14:paraId="4CC6AAE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C982C4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14:paraId="74E8568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04C105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11BECB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7540B4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E419FD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217C74B" w14:textId="77777777" w:rsidTr="004E651F">
        <w:tc>
          <w:tcPr>
            <w:tcW w:w="675" w:type="dxa"/>
            <w:vAlign w:val="center"/>
          </w:tcPr>
          <w:p w14:paraId="1C676AA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6747A1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บัญชีรายชื่อผู้เป็นหุ้นส่วนทุกคน</w:t>
            </w:r>
          </w:p>
        </w:tc>
        <w:tc>
          <w:tcPr>
            <w:tcW w:w="1843" w:type="dxa"/>
          </w:tcPr>
          <w:p w14:paraId="7D7BA46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B5E250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5BE9CA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C8CDE8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342BB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6E69A9B" w14:textId="77777777" w:rsidTr="004E651F">
        <w:tc>
          <w:tcPr>
            <w:tcW w:w="675" w:type="dxa"/>
            <w:vAlign w:val="center"/>
          </w:tcPr>
          <w:p w14:paraId="4545781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51DD1A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34006A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EEF71A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E7932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904C1D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68E29C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5A88267" w14:textId="77777777" w:rsidTr="004E651F">
        <w:tc>
          <w:tcPr>
            <w:tcW w:w="675" w:type="dxa"/>
            <w:vAlign w:val="center"/>
          </w:tcPr>
          <w:p w14:paraId="47C5ECD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F1B1D3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1E3B9FA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06925C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CDC43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90337E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B83ADA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85DEA60" w14:textId="77777777" w:rsidTr="004E651F">
        <w:tc>
          <w:tcPr>
            <w:tcW w:w="675" w:type="dxa"/>
            <w:vAlign w:val="center"/>
          </w:tcPr>
          <w:p w14:paraId="3C9F9AD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204C3E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14:paraId="1BDCA14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A230BC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D8706D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01D44C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DE4AA1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6898BCA" w14:textId="77777777" w:rsidTr="004E651F">
        <w:tc>
          <w:tcPr>
            <w:tcW w:w="675" w:type="dxa"/>
            <w:vAlign w:val="center"/>
          </w:tcPr>
          <w:p w14:paraId="45F563B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1FFC45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14:paraId="7C1C1B6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D549B3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1D40BA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ED03B7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585513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2A700690" w14:textId="77777777" w:rsidTr="00C1539D">
        <w:tc>
          <w:tcPr>
            <w:tcW w:w="534" w:type="dxa"/>
          </w:tcPr>
          <w:p w14:paraId="25C491E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11F5798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10400 http://www.dsd.go.th)</w:t>
            </w:r>
          </w:p>
        </w:tc>
      </w:tr>
      <w:tr w:rsidR="00EA6950" w:rsidRPr="000C2AAC" w14:paraId="5C88AB44" w14:textId="77777777" w:rsidTr="00C1539D">
        <w:tc>
          <w:tcPr>
            <w:tcW w:w="534" w:type="dxa"/>
          </w:tcPr>
          <w:p w14:paraId="26B87976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E187D3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5AF2BA81" w14:textId="77777777" w:rsidTr="00C1539D">
        <w:tc>
          <w:tcPr>
            <w:tcW w:w="534" w:type="dxa"/>
          </w:tcPr>
          <w:p w14:paraId="021F30B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19C0EDC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76120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 032 470 391 -3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: 032470 391, 032 470 393 http://www.dsd.go.th/Phetchaburi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797C1F90" w14:textId="77777777" w:rsidTr="00C1539D">
        <w:tc>
          <w:tcPr>
            <w:tcW w:w="534" w:type="dxa"/>
          </w:tcPr>
          <w:p w14:paraId="2CE9DAA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274E4D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04/08/2558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รออนุมัติขั้นที่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โดยสำนักงาน 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 (OPDC)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 เพชรบุรี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C0AC20" w14:textId="77777777" w:rsidR="006744E7" w:rsidRDefault="006744E7" w:rsidP="00C81DB8">
      <w:pPr>
        <w:spacing w:after="0" w:line="240" w:lineRule="auto"/>
      </w:pPr>
      <w:r>
        <w:separator/>
      </w:r>
    </w:p>
  </w:endnote>
  <w:endnote w:type="continuationSeparator" w:id="0">
    <w:p w14:paraId="0D02F8F8" w14:textId="77777777" w:rsidR="006744E7" w:rsidRDefault="006744E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B6AAE3" w14:textId="77777777" w:rsidR="006744E7" w:rsidRDefault="006744E7" w:rsidP="00C81DB8">
      <w:pPr>
        <w:spacing w:after="0" w:line="240" w:lineRule="auto"/>
      </w:pPr>
      <w:r>
        <w:separator/>
      </w:r>
    </w:p>
  </w:footnote>
  <w:footnote w:type="continuationSeparator" w:id="0">
    <w:p w14:paraId="184BE12E" w14:textId="77777777" w:rsidR="006744E7" w:rsidRDefault="006744E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0479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E3047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744E7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0479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90B2F-C80E-4865-A74D-32DDD77A3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1</Pages>
  <Words>1044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Kai</cp:lastModifiedBy>
  <cp:revision>84</cp:revision>
  <cp:lastPrinted>2015-08-04T08:15:00Z</cp:lastPrinted>
  <dcterms:created xsi:type="dcterms:W3CDTF">2015-04-23T03:41:00Z</dcterms:created>
  <dcterms:modified xsi:type="dcterms:W3CDTF">2015-08-04T08:16:00Z</dcterms:modified>
</cp:coreProperties>
</file>