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11:53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 032 470 391,032 470 393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ทางเว็บไซต์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http://www.dsd.go.th/Phetchaburi/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14:paraId="34A08568" w14:textId="77777777" w:rsidTr="00313D38">
        <w:tc>
          <w:tcPr>
            <w:tcW w:w="675" w:type="dxa"/>
            <w:vAlign w:val="center"/>
          </w:tcPr>
          <w:p w14:paraId="343AF8F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56F14F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185439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07FDB1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1404E14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A42B45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C0E124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12DFF40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96AFA8A" w14:textId="77777777" w:rsidTr="00313D38">
        <w:tc>
          <w:tcPr>
            <w:tcW w:w="675" w:type="dxa"/>
            <w:vAlign w:val="center"/>
          </w:tcPr>
          <w:p w14:paraId="0D2AC5B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CEFDCA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8F04D4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5D1847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ทดสอบฝีมือแรงงาน นับจากวันที่แจ้งมติที่ประชุม</w:t>
            </w:r>
          </w:p>
          <w:p w14:paraId="21D4BE9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9A0D1D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99F124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568CFA4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A45FC30" w14:textId="77777777" w:rsidTr="00313D38">
        <w:tc>
          <w:tcPr>
            <w:tcW w:w="675" w:type="dxa"/>
            <w:vAlign w:val="center"/>
          </w:tcPr>
          <w:p w14:paraId="181A848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C5B2DB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0F6D825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8CEE28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33D51BC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19766C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84DBC3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5939D24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แบบคำขอรับรองมาตรฐานฝีมือแรงงาน  แบบ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76784C3" w14:textId="77777777" w:rsidTr="004E651F">
        <w:tc>
          <w:tcPr>
            <w:tcW w:w="675" w:type="dxa"/>
            <w:vAlign w:val="center"/>
          </w:tcPr>
          <w:p w14:paraId="09E88EF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9C13ED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4593D4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355E17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0B7FE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DB323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C572D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59D36C5" w14:textId="77777777" w:rsidTr="004E651F">
        <w:tc>
          <w:tcPr>
            <w:tcW w:w="675" w:type="dxa"/>
            <w:vAlign w:val="center"/>
          </w:tcPr>
          <w:p w14:paraId="095D2C9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68491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36CC8E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076D3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9A075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BC72A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2BFDD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BAFE9AD" w14:textId="77777777" w:rsidTr="004E651F">
        <w:tc>
          <w:tcPr>
            <w:tcW w:w="675" w:type="dxa"/>
            <w:vAlign w:val="center"/>
          </w:tcPr>
          <w:p w14:paraId="5B4AFD8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6EE10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5F01F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77EE0F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2C3B7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95D742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13EA7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53E7CF1" w14:textId="77777777" w:rsidTr="004E651F">
        <w:tc>
          <w:tcPr>
            <w:tcW w:w="675" w:type="dxa"/>
            <w:vAlign w:val="center"/>
          </w:tcPr>
          <w:p w14:paraId="06A476E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E7348A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57B7E1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4611D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CBE29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654D2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1720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7139312" w14:textId="77777777" w:rsidTr="004E651F">
        <w:tc>
          <w:tcPr>
            <w:tcW w:w="675" w:type="dxa"/>
            <w:vAlign w:val="center"/>
          </w:tcPr>
          <w:p w14:paraId="394BFD1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3396F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3D854B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DB11B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E79A45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BA2947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72590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14:paraId="268F6657" w14:textId="77777777" w:rsidTr="00C1539D">
        <w:tc>
          <w:tcPr>
            <w:tcW w:w="534" w:type="dxa"/>
          </w:tcPr>
          <w:p w14:paraId="64FDDF4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A6C449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0B57E0C6" w14:textId="77777777" w:rsidTr="00C1539D">
        <w:tc>
          <w:tcPr>
            <w:tcW w:w="534" w:type="dxa"/>
          </w:tcPr>
          <w:p w14:paraId="6655CE3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4D570D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59F95D84" w14:textId="77777777" w:rsidTr="00C1539D">
        <w:tc>
          <w:tcPr>
            <w:tcW w:w="534" w:type="dxa"/>
          </w:tcPr>
          <w:p w14:paraId="4556C38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97E35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032 470391, 032 470 393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51E3E824" w14:textId="77777777" w:rsidTr="00C1539D">
        <w:tc>
          <w:tcPr>
            <w:tcW w:w="534" w:type="dxa"/>
          </w:tcPr>
          <w:p w14:paraId="4E8573C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0B7AFE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297D3" w14:textId="77777777" w:rsidR="006A68E8" w:rsidRDefault="006A68E8" w:rsidP="00C81DB8">
      <w:pPr>
        <w:spacing w:after="0" w:line="240" w:lineRule="auto"/>
      </w:pPr>
      <w:r>
        <w:separator/>
      </w:r>
    </w:p>
  </w:endnote>
  <w:endnote w:type="continuationSeparator" w:id="0">
    <w:p w14:paraId="653870E0" w14:textId="77777777" w:rsidR="006A68E8" w:rsidRDefault="006A68E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C5A8F" w14:textId="77777777" w:rsidR="006A68E8" w:rsidRDefault="006A68E8" w:rsidP="00C81DB8">
      <w:pPr>
        <w:spacing w:after="0" w:line="240" w:lineRule="auto"/>
      </w:pPr>
      <w:r>
        <w:separator/>
      </w:r>
    </w:p>
  </w:footnote>
  <w:footnote w:type="continuationSeparator" w:id="0">
    <w:p w14:paraId="3E07C62A" w14:textId="77777777" w:rsidR="006A68E8" w:rsidRDefault="006A68E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188A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C188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188A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A68E8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C5930-AF1E-41AC-89AE-1A75E163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2015-08-04T08:06:00Z</cp:lastPrinted>
  <dcterms:created xsi:type="dcterms:W3CDTF">2015-04-23T03:41:00Z</dcterms:created>
  <dcterms:modified xsi:type="dcterms:W3CDTF">2015-08-04T08:07:00Z</dcterms:modified>
</cp:coreProperties>
</file>