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ศูนย์พัฒนาฝีมือแรงงานจังหวัดเพชรบุรี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ศูนย์พัฒนาฝีมือแรงงานจังหวัดเพชรบุรี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1A507E37" w14:textId="77777777" w:rsidTr="008C1396">
        <w:tc>
          <w:tcPr>
            <w:tcW w:w="675" w:type="dxa"/>
          </w:tcPr>
          <w:p w14:paraId="40A40363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F22D4E3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264E0632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29449E24" w14:textId="77777777" w:rsidTr="008C1396">
        <w:tc>
          <w:tcPr>
            <w:tcW w:w="675" w:type="dxa"/>
          </w:tcPr>
          <w:p w14:paraId="1D06B37D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5207C08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6A430C88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24/07/2015 13:10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ศูนย์พัฒนาฝีมือแรงงานจังหวัดเพชรบุรี เลขที่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58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2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ตำบลเขาใหญ่ อำเภอชะอำ จังหวัดเพชรบุรี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76120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lastRenderedPageBreak/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032 470 391 -3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032470 391, 032 470 393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>http://www.dsd.go.th/Phetchaburi/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สามารถยื่นคำขอต่อนายทะเบียนพร้อมด้วยเอกสารหลักฐานตามที่กำหนดไว้ในแบบ ทค</w:t>
      </w:r>
      <w:r w:rsidRPr="000C2AAC">
        <w:rPr>
          <w:rFonts w:asciiTheme="minorBidi" w:hAnsiTheme="minorBidi"/>
          <w:noProof/>
          <w:sz w:val="32"/>
          <w:szCs w:val="32"/>
        </w:rPr>
        <w:t>.1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ขั้นตอนการขอใบอนุญาต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1.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ผู้มีความประสงค์ยื่นคำขอและตรวจสอบความถูกต้องครบถ้วนของเอกสาร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2.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นัดหมายคณะทำงานตรวจสอบ และผู้ยื่นคำขอ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675C122C" w14:textId="77777777" w:rsidTr="00313D38">
        <w:tc>
          <w:tcPr>
            <w:tcW w:w="675" w:type="dxa"/>
            <w:vAlign w:val="center"/>
          </w:tcPr>
          <w:p w14:paraId="487391A9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14A7DE48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07073A7D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B5B8814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 เครื่องจักร 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418049B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71990B9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175F2B8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3914A072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72785F4" w14:textId="77777777" w:rsidTr="00313D38">
        <w:tc>
          <w:tcPr>
            <w:tcW w:w="675" w:type="dxa"/>
            <w:vAlign w:val="center"/>
          </w:tcPr>
          <w:p w14:paraId="52321D3E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798A5A5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661787C7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FC0B928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0F8C018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09239B9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615D4B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7E8F366A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แบบคำขอรับใบอนุญาตดำเนินการทดสอบฝีมือคนหางาน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คำขอ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13BEE852" w14:textId="77777777" w:rsidTr="00090552">
        <w:tc>
          <w:tcPr>
            <w:tcW w:w="534" w:type="dxa"/>
          </w:tcPr>
          <w:p w14:paraId="224ACED0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AECCDFE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 ใบอนุญาตดำเนินการทดสอบฝีมือคนหางาน ฉบับละ</w:t>
            </w:r>
          </w:p>
          <w:p w14:paraId="59A7473D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0164D152" w14:textId="77777777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  <w:tr w:rsidR="00EA6950" w:rsidRPr="000C2AAC" w14:paraId="51F205CE" w14:textId="77777777" w:rsidTr="00C1539D">
        <w:tc>
          <w:tcPr>
            <w:tcW w:w="534" w:type="dxa"/>
          </w:tcPr>
          <w:p w14:paraId="1DE347BE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343FA9C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167A37F3" w14:textId="77777777" w:rsidTr="00C1539D">
        <w:tc>
          <w:tcPr>
            <w:tcW w:w="534" w:type="dxa"/>
          </w:tcPr>
          <w:p w14:paraId="4CD58AD6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3C118E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363EEEE6" w14:textId="77777777" w:rsidTr="00C1539D">
        <w:tc>
          <w:tcPr>
            <w:tcW w:w="534" w:type="dxa"/>
          </w:tcPr>
          <w:p w14:paraId="69C12411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1918242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ศูนย์พัฒนาฝีมือแรงงานจังหวัดเพชรบุรี เลขที่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ตำบลเขาใหญ่ อำเภอชะอำ จังหวัดเพชรบุรี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76120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: 032 470 391 -3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: 032470 391, 032 470 393  http://www.dsd.go.th/Phetchaburi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1BCD128E" w14:textId="77777777" w:rsidTr="00C1539D">
        <w:tc>
          <w:tcPr>
            <w:tcW w:w="534" w:type="dxa"/>
          </w:tcPr>
          <w:p w14:paraId="275FCDFD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16E33FC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.1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04/08/2558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รออนุมัติขั้นที่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โดยสำนักงาน 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 (OPDC)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 เพชรบุรี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D97EC0" w14:textId="77777777" w:rsidR="00DC4D70" w:rsidRDefault="00DC4D70" w:rsidP="00C81DB8">
      <w:pPr>
        <w:spacing w:after="0" w:line="240" w:lineRule="auto"/>
      </w:pPr>
      <w:r>
        <w:separator/>
      </w:r>
    </w:p>
  </w:endnote>
  <w:endnote w:type="continuationSeparator" w:id="0">
    <w:p w14:paraId="283C1F56" w14:textId="77777777" w:rsidR="00DC4D70" w:rsidRDefault="00DC4D70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DBFCD9" w14:textId="77777777" w:rsidR="00DC4D70" w:rsidRDefault="00DC4D70" w:rsidP="00C81DB8">
      <w:pPr>
        <w:spacing w:after="0" w:line="240" w:lineRule="auto"/>
      </w:pPr>
      <w:r>
        <w:separator/>
      </w:r>
    </w:p>
  </w:footnote>
  <w:footnote w:type="continuationSeparator" w:id="0">
    <w:p w14:paraId="6F91BA3A" w14:textId="77777777" w:rsidR="00DC4D70" w:rsidRDefault="00DC4D70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7CC4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937CC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37CC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C4D70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CDF90-7A6C-4481-BCB0-B6076DE53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650</TotalTime>
  <Pages>1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Kai</cp:lastModifiedBy>
  <cp:revision>84</cp:revision>
  <cp:lastPrinted>2015-08-04T08:21:00Z</cp:lastPrinted>
  <dcterms:created xsi:type="dcterms:W3CDTF">2015-04-23T03:41:00Z</dcterms:created>
  <dcterms:modified xsi:type="dcterms:W3CDTF">2015-08-04T08:22:00Z</dcterms:modified>
</cp:coreProperties>
</file>