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การออกใบแทนใบอนุญาตการดำเนินการทดสอบฝีมือคนหางาน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045650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821409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821409">
        <w:rPr>
          <w:rFonts w:ascii="Cordia New" w:hAnsi="Cordia New"/>
          <w:sz w:val="32"/>
          <w:szCs w:val="32"/>
          <w:cs/>
          <w:lang w:bidi="th-TH"/>
        </w:rPr>
        <w:br/>
      </w:r>
      <w:r w:rsidR="00C3045F"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="00C3045F"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101235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821409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821409"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 w:rsidR="00821409">
        <w:rPr>
          <w:rFonts w:ascii="Cordia New" w:hAnsi="Cordia New"/>
          <w:noProof/>
          <w:sz w:val="32"/>
          <w:szCs w:val="32"/>
          <w:lang w:bidi="th-TH"/>
        </w:rPr>
        <w:br/>
      </w:r>
      <w:r w:rsidR="00821409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 w:rsidR="00821409">
        <w:rPr>
          <w:rFonts w:ascii="Cordia New" w:hAnsi="Cordia New"/>
          <w:noProof/>
          <w:sz w:val="32"/>
          <w:szCs w:val="32"/>
          <w:lang w:bidi="th-TH"/>
        </w:rPr>
        <w:t>–</w:t>
      </w:r>
      <w:r w:rsidR="00821409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 w:rsidR="00821409">
        <w:rPr>
          <w:rFonts w:ascii="Cordia New" w:hAnsi="Cordia New"/>
          <w:sz w:val="32"/>
          <w:szCs w:val="32"/>
          <w:cs/>
          <w:lang w:bidi="th-TH"/>
        </w:rPr>
        <w:tab/>
      </w:r>
      <w:r w:rsidR="00821409">
        <w:rPr>
          <w:rFonts w:ascii="Cordia New" w:hAnsi="Cordia New"/>
          <w:sz w:val="32"/>
          <w:szCs w:val="32"/>
          <w:lang w:bidi="th-TH"/>
        </w:rPr>
        <w:br/>
        <w:t>www.dsd.go.th/Phayao</w:t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 14/07/2558 04:59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E2900" w:rsidRDefault="00821409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lang w:bidi="th-TH"/>
        </w:rPr>
      </w:pPr>
      <w:r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>
        <w:rPr>
          <w:rFonts w:ascii="Cordia New" w:hAnsi="Cordia New"/>
          <w:noProof/>
          <w:sz w:val="32"/>
          <w:szCs w:val="32"/>
          <w:lang w:bidi="th-TH"/>
        </w:rPr>
        <w:br/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>
        <w:rPr>
          <w:rFonts w:ascii="Cordia New" w:hAnsi="Cordia New"/>
          <w:noProof/>
          <w:sz w:val="32"/>
          <w:szCs w:val="32"/>
          <w:lang w:bidi="th-TH"/>
        </w:rPr>
        <w:t>–</w:t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>
        <w:rPr>
          <w:rFonts w:ascii="Cordia New" w:hAnsi="Cordia New"/>
          <w:sz w:val="32"/>
          <w:szCs w:val="32"/>
          <w:cs/>
          <w:lang w:bidi="th-TH"/>
        </w:rPr>
        <w:tab/>
      </w:r>
      <w:r>
        <w:rPr>
          <w:rFonts w:ascii="Cordia New" w:hAnsi="Cordia New"/>
          <w:sz w:val="32"/>
          <w:szCs w:val="32"/>
          <w:lang w:bidi="th-TH"/>
        </w:rPr>
        <w:br/>
        <w:t>www.dsd.go.th/Phayao</w:t>
      </w: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เป็นการทดสอบฝีมือแรงงานที่ผู้ที่มีความประสงค์ไปทำงานในต่างประเทศในตำแหน่งช่างฝีมือเพื่อให้นายจ้างทราบถึงความสามารถในการปฏิบัติงานว่าตรงกับลักษณะงานที่จะจ้างหรือไม่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กรณีการสูญหายหรือถูกทำลายให้ยื่นคำขอพร้อมเอกสารหลักฐานตามแบบทค</w:t>
      </w:r>
      <w:r w:rsidRPr="000C2AAC">
        <w:rPr>
          <w:rFonts w:asciiTheme="minorBidi" w:hAnsiTheme="minorBidi"/>
          <w:noProof/>
          <w:sz w:val="32"/>
          <w:szCs w:val="32"/>
        </w:rPr>
        <w:t xml:space="preserve">. 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โดยในเขตกรุงเทพมหานครให้ยื่นคำขอได้ที่กรมพัฒนาฝีมือแรงงานสำหรับในเขตจังหวัดอื่นให้ยื่นณสถาบันพัฒนาฝีมือแรงงานภาคหรือศูนย์พัฒนาฝีมือแรงงานจังหวัดแล้วแต่กรณ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และผู้ยื่นคำขอเจ้าหน้าที่ตรวจสอบความพร้อมของสถานที่เครื่องจักรเครื่องมือและอุปกรณ์และแจ้งผลการตรวจสอบกรณีไม่ผ่านการตรวจสอบต้องทำการแก้ไขปรับปรุงขึ้นอยู่กับความพร้อมของผู้ยื่นคำขอเพื่อกำหนดวันเข้าตรวจสอบอีกครั้งหนึ่ง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แบบใบคำขอใบแทนใบอนุญาตแบบทค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การขอใบแทนใบอนุญาตคำขอฉบับละ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2,500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p w:rsidR="00821409" w:rsidRPr="00821409" w:rsidRDefault="00821409" w:rsidP="00821409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21409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Pr="00821409"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 w:rsidRPr="00821409">
        <w:rPr>
          <w:rFonts w:ascii="Cordia New" w:hAnsi="Cordia New"/>
          <w:noProof/>
          <w:sz w:val="32"/>
          <w:szCs w:val="32"/>
          <w:lang w:bidi="th-TH"/>
        </w:rPr>
        <w:br/>
      </w:r>
      <w:r w:rsidRPr="00821409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 w:rsidRPr="00821409">
        <w:rPr>
          <w:rFonts w:ascii="Cordia New" w:hAnsi="Cordia New"/>
          <w:noProof/>
          <w:sz w:val="32"/>
          <w:szCs w:val="32"/>
          <w:lang w:bidi="th-TH"/>
        </w:rPr>
        <w:t>–</w:t>
      </w:r>
      <w:r w:rsidRPr="00821409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 w:rsidRPr="00821409">
        <w:rPr>
          <w:rFonts w:ascii="Cordia New" w:hAnsi="Cordia New"/>
          <w:sz w:val="32"/>
          <w:szCs w:val="32"/>
          <w:cs/>
          <w:lang w:bidi="th-TH"/>
        </w:rPr>
        <w:tab/>
      </w:r>
      <w:r w:rsidRPr="00821409">
        <w:rPr>
          <w:rFonts w:ascii="Cordia New" w:hAnsi="Cordia New"/>
          <w:sz w:val="32"/>
          <w:szCs w:val="32"/>
          <w:lang w:bidi="th-TH"/>
        </w:rPr>
        <w:br/>
        <w:t>www.dsd.go.th/Phayao</w:t>
      </w:r>
    </w:p>
    <w:p w:rsidR="00C1539D" w:rsidRPr="00821409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ตัวอย่างแบบฟอร์มสามารถดาวน์โหลดได้ที่เว็บไซต์สำนักพัฒนามาตรฐานและทดสอบฝีมือแรงงาน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7D9" w:rsidRDefault="009F37D9" w:rsidP="00C81DB8">
      <w:pPr>
        <w:spacing w:after="0" w:line="240" w:lineRule="auto"/>
      </w:pPr>
      <w:r>
        <w:separator/>
      </w:r>
    </w:p>
  </w:endnote>
  <w:endnote w:type="continuationSeparator" w:id="1">
    <w:p w:rsidR="009F37D9" w:rsidRDefault="009F37D9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7D9" w:rsidRDefault="009F37D9" w:rsidP="00C81DB8">
      <w:pPr>
        <w:spacing w:after="0" w:line="240" w:lineRule="auto"/>
      </w:pPr>
      <w:r>
        <w:separator/>
      </w:r>
    </w:p>
  </w:footnote>
  <w:footnote w:type="continuationSeparator" w:id="1">
    <w:p w:rsidR="009F37D9" w:rsidRDefault="009F37D9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101235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821409">
          <w:rPr>
            <w:noProof/>
          </w:rPr>
          <w:t>2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82140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01235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21409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F37D9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650</TotalTime>
  <Pages>5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CENTER-PY</cp:lastModifiedBy>
  <cp:revision>83</cp:revision>
  <cp:lastPrinted>2015-03-02T15:12:00Z</cp:lastPrinted>
  <dcterms:created xsi:type="dcterms:W3CDTF">2015-04-23T03:41:00Z</dcterms:created>
  <dcterms:modified xsi:type="dcterms:W3CDTF">2015-07-21T10:56:00Z</dcterms:modified>
</cp:coreProperties>
</file>