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text" w:horzAnchor="page" w:tblpX="1" w:tblpY="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B52202" w:rsidRPr="000C2AAC" w:rsidTr="00B52202">
        <w:tc>
          <w:tcPr>
            <w:tcW w:w="675" w:type="dxa"/>
          </w:tcPr>
          <w:p w:rsidR="00B52202" w:rsidRPr="000C2AAC" w:rsidRDefault="00B52202" w:rsidP="00B5220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B52202" w:rsidRPr="000C2AAC" w:rsidRDefault="00B52202" w:rsidP="00B52202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B52202" w:rsidRPr="000C2AAC" w:rsidTr="00B52202">
        <w:tc>
          <w:tcPr>
            <w:tcW w:w="675" w:type="dxa"/>
          </w:tcPr>
          <w:p w:rsidR="00B52202" w:rsidRPr="000C2AAC" w:rsidRDefault="00B52202" w:rsidP="00B5220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B52202" w:rsidRPr="000C2AAC" w:rsidRDefault="00B52202" w:rsidP="00B52202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B52202" w:rsidRPr="000C2AAC" w:rsidTr="00B52202">
        <w:tc>
          <w:tcPr>
            <w:tcW w:w="675" w:type="dxa"/>
          </w:tcPr>
          <w:p w:rsidR="00B52202" w:rsidRPr="000C2AAC" w:rsidRDefault="00B52202" w:rsidP="00B5220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B52202" w:rsidRPr="000C2AAC" w:rsidRDefault="00B52202" w:rsidP="00B52202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B52202" w:rsidRPr="000C2AAC" w:rsidTr="00B52202">
        <w:tc>
          <w:tcPr>
            <w:tcW w:w="675" w:type="dxa"/>
          </w:tcPr>
          <w:p w:rsidR="00B52202" w:rsidRPr="000C2AAC" w:rsidRDefault="00B52202" w:rsidP="00B52202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B52202" w:rsidRPr="000C2AAC" w:rsidRDefault="00B52202" w:rsidP="00B52202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B52202" w:rsidRPr="00B52202" w:rsidRDefault="00D239AD" w:rsidP="00D239AD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 w:hint="cs"/>
          <w:sz w:val="32"/>
          <w:szCs w:val="32"/>
          <w:lang w:bidi="th-TH"/>
        </w:rPr>
      </w:pPr>
      <w:r w:rsidRPr="00B52202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B52202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B52202">
        <w:rPr>
          <w:rFonts w:asciiTheme="minorBidi" w:hAnsiTheme="minorBidi"/>
          <w:sz w:val="32"/>
          <w:szCs w:val="32"/>
          <w:lang w:bidi="th-TH"/>
        </w:rPr>
        <w:t>:</w:t>
      </w:r>
      <w:r w:rsidR="00B52202" w:rsidRPr="00B52202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</w:p>
    <w:p w:rsidR="00D239AD" w:rsidRPr="00B52202" w:rsidRDefault="00C3045F" w:rsidP="00D239AD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sz w:val="32"/>
          <w:szCs w:val="32"/>
          <w:lang w:bidi="th-TH"/>
        </w:rPr>
      </w:pPr>
      <w:r w:rsidRPr="00B52202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B52202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B52202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83012C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B52202" w:rsidRDefault="003F4A0D" w:rsidP="00B52202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B52202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B52202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B52202">
        <w:rPr>
          <w:rFonts w:ascii="Cordia New" w:hAnsi="Cordia New"/>
          <w:noProof/>
          <w:sz w:val="32"/>
          <w:szCs w:val="32"/>
          <w:lang w:bidi="th-TH"/>
        </w:rPr>
        <w:br/>
      </w:r>
      <w:r w:rsidR="00B52202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B52202">
        <w:rPr>
          <w:rFonts w:ascii="Cordia New" w:hAnsi="Cordia New"/>
          <w:noProof/>
          <w:sz w:val="32"/>
          <w:szCs w:val="32"/>
          <w:lang w:bidi="th-TH"/>
        </w:rPr>
        <w:t>–</w:t>
      </w:r>
      <w:r w:rsidR="00B52202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B52202">
        <w:rPr>
          <w:rFonts w:ascii="Cordia New" w:hAnsi="Cordia New"/>
          <w:sz w:val="32"/>
          <w:szCs w:val="32"/>
          <w:cs/>
          <w:lang w:bidi="th-TH"/>
        </w:rPr>
        <w:tab/>
      </w:r>
      <w:r w:rsidR="00B52202">
        <w:rPr>
          <w:rFonts w:ascii="Cordia New" w:hAnsi="Cordia New"/>
          <w:sz w:val="32"/>
          <w:szCs w:val="32"/>
          <w:lang w:bidi="th-TH"/>
        </w:rPr>
        <w:br/>
        <w:t>www.dsd.go.th/Phayao</w:t>
      </w:r>
      <w:r w:rsidR="00C81DB8" w:rsidRPr="00B52202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 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E2900" w:rsidRPr="00B52202" w:rsidRDefault="00B52202" w:rsidP="00B52202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ทั้งนี้จะต้องจัดทำรายงานเกี่ยวกับการฝึกอบรม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นั้น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เนื่องจากนายทะเบียนจะให้ความเห็นชอบเฉพาะหลักสูตรเพื่อนับจำนวนผู้รับการฝึกในการประเมินเงินสมทบกองทุนพัฒนาฝีมือแรงงานเท่านั้นส่วนค่าใช้จ่ายในการฝึกอบรมให้ยื่นต่อกรมสรรพากรตามประกาศกระทรวงการคลังเรื่อง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หลักฐานหลักสูตรหรือ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p w:rsidR="00C1539D" w:rsidRDefault="00B52202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52202" w:rsidRDefault="00B52202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B52202" w:rsidRDefault="00B52202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1D1" w:rsidRDefault="009121D1" w:rsidP="00C81DB8">
      <w:pPr>
        <w:spacing w:after="0" w:line="240" w:lineRule="auto"/>
      </w:pPr>
      <w:r>
        <w:separator/>
      </w:r>
    </w:p>
  </w:endnote>
  <w:endnote w:type="continuationSeparator" w:id="1">
    <w:p w:rsidR="009121D1" w:rsidRDefault="009121D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1D1" w:rsidRDefault="009121D1" w:rsidP="00C81DB8">
      <w:pPr>
        <w:spacing w:after="0" w:line="240" w:lineRule="auto"/>
      </w:pPr>
      <w:r>
        <w:separator/>
      </w:r>
    </w:p>
  </w:footnote>
  <w:footnote w:type="continuationSeparator" w:id="1">
    <w:p w:rsidR="009121D1" w:rsidRDefault="009121D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83012C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B52202">
          <w:rPr>
            <w:noProof/>
          </w:rPr>
          <w:t>9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5220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012C"/>
    <w:rsid w:val="0085230C"/>
    <w:rsid w:val="00862FC5"/>
    <w:rsid w:val="0087182F"/>
    <w:rsid w:val="0087509D"/>
    <w:rsid w:val="008A3CB7"/>
    <w:rsid w:val="008B3521"/>
    <w:rsid w:val="008D7B9E"/>
    <w:rsid w:val="008E2900"/>
    <w:rsid w:val="009121D1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52202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10">
    <w:name w:val="รายการย่อหน้า1"/>
    <w:basedOn w:val="a"/>
    <w:uiPriority w:val="34"/>
    <w:qFormat/>
    <w:rsid w:val="00B52202"/>
    <w:pPr>
      <w:spacing w:line="254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651</TotalTime>
  <Pages>9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83</cp:revision>
  <cp:lastPrinted>2015-03-02T15:12:00Z</cp:lastPrinted>
  <dcterms:created xsi:type="dcterms:W3CDTF">2015-04-23T03:41:00Z</dcterms:created>
  <dcterms:modified xsi:type="dcterms:W3CDTF">2015-07-21T10:55:00Z</dcterms:modified>
</cp:coreProperties>
</file>