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045650" w:rsidRDefault="00D239AD" w:rsidP="00D82F2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D82F2F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D82F2F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D82F2F">
        <w:rPr>
          <w:rFonts w:asciiTheme="minorBidi" w:hAnsiTheme="minorBidi"/>
          <w:sz w:val="32"/>
          <w:szCs w:val="32"/>
          <w:lang w:bidi="th-TH"/>
        </w:rPr>
        <w:t>:</w:t>
      </w:r>
      <w:r w:rsidR="00D82F2F" w:rsidRPr="00D82F2F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D82F2F" w:rsidRPr="00D82F2F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192FB0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การให้ความเห็นชอบรายละเอียดเกี่ยวกับการฝึกเตรียมเข้าทำงาน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 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D82F2F" w:rsidRDefault="003F4A0D" w:rsidP="00D82F2F">
      <w:pPr>
        <w:pStyle w:val="ListParagraph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D82F2F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D82F2F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D82F2F">
        <w:rPr>
          <w:rFonts w:ascii="Cordia New" w:hAnsi="Cordia New"/>
          <w:noProof/>
          <w:sz w:val="32"/>
          <w:szCs w:val="32"/>
          <w:lang w:bidi="th-TH"/>
        </w:rPr>
        <w:br/>
      </w:r>
      <w:r w:rsidR="00D82F2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D82F2F">
        <w:rPr>
          <w:rFonts w:ascii="Cordia New" w:hAnsi="Cordia New"/>
          <w:noProof/>
          <w:sz w:val="32"/>
          <w:szCs w:val="32"/>
          <w:lang w:bidi="th-TH"/>
        </w:rPr>
        <w:t>–</w:t>
      </w:r>
      <w:r w:rsidR="00D82F2F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D82F2F">
        <w:rPr>
          <w:rFonts w:ascii="Cordia New" w:hAnsi="Cordia New"/>
          <w:sz w:val="32"/>
          <w:szCs w:val="32"/>
          <w:cs/>
          <w:lang w:bidi="th-TH"/>
        </w:rPr>
        <w:tab/>
      </w:r>
      <w:r w:rsidR="00D82F2F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49.33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410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การให้ความเห็นชอบรายละเอียดเกี่ยวกับการฝึกเตรียมเข้าทำงาน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กรณีเป็นผู้ดำเนินการฝึกเอง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12:40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D82F2F" w:rsidRDefault="00D82F2F" w:rsidP="00D82F2F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lang w:bidi="th-TH"/>
        </w:rPr>
      </w:pPr>
    </w:p>
    <w:p w:rsidR="00D82F2F" w:rsidRDefault="00D82F2F" w:rsidP="00D82F2F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sz w:val="32"/>
          <w:szCs w:val="32"/>
          <w:lang w:bidi="th-TH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77AE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br/>
      </w: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คำขอตามจังหวัดที่สถานประกอบกิจการของผู้ซึ่งจัดให้มีการฝึก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เงื่อนไขการยื่นขอความเห็นชอบหลักสูตรเตรียมเข้าทำงาน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คือการฝึกอบรมฝีมือแรงงานก่อนเข้าทำงานเพื่อให้สามารถทำงานได้ตามมาตรฐานฝีมือแรงงานซึ่งไม่ใช่ลูกจ้างของตนไม่มีสัญญาจ้างไม่ได้จ่ายประกันสังคมไม่ได้จ่ายค่าจ้างให้จ่ายเพียงค่าเบี้ยเลี้ยงระหว่างฝึกอบรมตามกฎหมายเท่านั้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ถ้าเป็นลูกจ้างแล้วเมื่อจัดฝึกอบรมให้จะเป็นการฝึกยกระดับฝีมือแรงงานหรือการฝึกเปลี่ยนสาขาอาชีพซึ่งคำจำกัดความของการฝึกยกระดับฝีมือแรงงานหรือการฝึกเปลี่ยนสาขาอาชีพกำหนดไว้ชัดเจนว่าจัดฝึกอบรมให้ลูกจ้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ดังนั้นกฎหมายเกี่ยวกับการฝึกเตรียมเข้าทำงานจึงกำหนดหลักเกณฑ์เกี่ยวกับการคุ้มครองผู้รับการฝึกให้ใกล้เคียงกับกฎหมายว่าด้วยการคุ้มครองแรงงานเพื่อเป็นหลักประกันในการฝึกอบรมของ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่องจากการฝึกเตรียมเข้าทำงานเป็นการฝึกอบรมฝีมือแรงงานซึ่งไม่ใช่ลูกจ้างของตนดังนั้นกรณีฝึกเตรียมเข้าทำงานให้บุคคลทั่วไปทั้งกรณีอบรมเองหรือส่งไปฝึกอบรมภายนอกไม่สามารถนำคนต่างด้าวที่ยังมิใช่ลูกจ้างของตนเข้ารับการฝึกเตรียมเข้าทำงาน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เตรียมเข้าทำงานให้กับบุคคลทั่วไปและการรับนักเรียนนิสิตนักศึกษาหรือบุคคลที่ทางราชการส่งมาฝึกเข้ารับการฝึกไม่สามารถนำจำนวนผู้เข้ารับการฝึกมาประเมินเงินสมทบ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การฝึกเตรียมเข้าทำงานต้องยื่นขอความเห็นชอบก่อนดำเนินการฝึก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หลักสูตรที่ผ่านความเห็นชอบแล้วสามารถนำไปใช้ฝึกอบรมได้ตลอดปีปฏิทิน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หลักสูตรและค่าใช้จ่ายในการฝึกอบรมเพื่อยกเว้นภาษีเงินได้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รายละเอียดเกี่ยวกับการ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 xml:space="preserve">2557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ประกาศคณะกรรมการส่งเสริมการพัฒนาฝีมือแรงงานเรื่องกำหนดรายการค่าใช้จ่ายในการ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กุมภาพันธ์ </w:t>
      </w:r>
      <w:r w:rsidRPr="000C2AAC">
        <w:rPr>
          <w:rFonts w:asciiTheme="minorBidi" w:hAnsiTheme="minorBidi"/>
          <w:noProof/>
          <w:sz w:val="32"/>
          <w:szCs w:val="32"/>
        </w:rPr>
        <w:t>2557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หลักเกณฑ์วิธีการและเงื่อนไขในการให้ความเห็นชอบ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เป็นหลักสูตรที่จัดขึ้นเพื่อพัฒนาฝีมือแรงงานก่อนเข้าทำงานในสถานประกอบกิจการเพื่อให้สามารถ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ทำงานได้ตามมาตรฐานฝีมือแรงงานโดยมีเนื้อหาวิชาของหลักสูตรสอดคล้องและเป็นประโยชน์ต่อ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ดำเนินการฝึกรับนักเรียนนิสิตหรือนักศึกษาที่สถานศึกษาส่งเข้ารับการฝึกหรือบุคคลที่ทางราชการส่งมาฝึกกับผู้ดำเนินการฝึกให้ใช้หลักสูตรของสถานศึกษาหรือหลักสูตรของส่วนราชการหรือหลักสูตรของผู้ดำเนินการฝึกหรือหลักสูตรที่สถานศึกษากับผู้ดำเนินการฝึกได้ร่วมกันจัดทำขึ้นหรือหลักสูตรที่ส่วนราชการกับผู้ดำเนินการฝึกได้ร่วมกันจัดทำขึ้นก็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ฝึกหรือศูนย์ฝึกอบรมฝีมือแรงงานต้องมีพื้นที่เพียงพอเหมาะสมและปลอดภัยต่อการฝึกอบรมฝีมือแรงงานหรือเป็นสถานที่เดียวกันกับสถานที่ปฏิบัติงานตามปกติของพนักงานของสถานประกอบกิจการซึ่งเป็น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ื่อและคุณสมบัติของครูฝึกต้องมีคุณสมบัติตามที่คณะกรรมการประกาศกำหนดและมีจำนวนครูฝึกต่อจำนวนผู้รับการฝึกในสัดส่วนครูฝึกหนึ่งคนต่อผู้รับการฝึกไม่เกินสิบหกคนครูฝึกต้องมีคุณสมบัติตามประกาศคณะกรรมการส่งเสริมการพัฒนาฝีมือแรงงานเรื่องคุณสมบัติของครูฝึกเตรียมเข้าทำ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สิงหาคม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ำหนดระยะเวลาการฝึกต้องสอดคล้องกับหลักสูตรตามสาขาอาชีพที่กระทรวงแรงงานประกาศกำหนดทั้งนี้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30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อุปกรณ์อันจำเป็นที่จะใช้ในการฝึกที่มีอยู่แล้วและที่ต้องหามาเพิ่มเติมในภายหลังต้องมีตามความจำเป็นเพียงพอเหมาะสมกับจำนวนผู้รับการฝึกอยู่ในสภาพที่ดีและปลอดภัยสำหรับการฝึกในแต่ละหลักสูต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6.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ิธีการและมาตรฐานในการวัดผลการฝึกต้องจัดให้มีการทดสอบทั้งภาคทฤษฎีและภาคปฏิบัติด้วยวิธีการอื่นๆซึ่งต้องกำหนดหลักเกณฑ์ผ่านการฝึกโดยเฉลี่ยไม่ต่ำ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>60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7.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รายละเอียดที่แสดงให้เห็นถึงประโยชน์ของกิจการของผู้ดำเนินการฝึก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8.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รายละเอียดเกี่ยวกับรายการค่าใช้จ่ายในการดำเนินการฝึก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9.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สถานประกอบกิจการที่เป็นผู้ดำเนินการฝึกต้องทำสัญญาการฝึกกับผู้รับการฝึก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10.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ต้องปฏิบัติตามหลักเกณฑ์เกี่ยวกับการคุ้มครองผู้รับการฝึกโดยต้องจ่ายเบี้ยเลี้ยงให้แก่ผู้เข้ารับการ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ฝึกอบรมในอัตราไม่น้อยกว่าร้อยละห้าสิบของอัตราค่าจ้างขั้นต่ำสูงสุด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ออกหนังสือรับรองให้แก่ผู้รับการฝึกที่สำเร็จการฝึกภายใน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วันนับแต่วันเสร็จสิ้นการวัดผลแล้วแจ้งให้นายทะเบียนทราบ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ผู้ดำเนินการฝึกจะต้องจัดให้มีข้อบังคับหรือระเบียบเกี่ยวกับการฝึกเป็นภาษาไทย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ผู้ดำเนินการฝึกจะต้องจัดทำทะเบียนประวัติผู้รับการฝึกไว้เป็นหลักฐาน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ห้ามมิให้ผู้ประกอบกิจการเรียกหรือรับเงินค่าฝึกอบรมฝีมือแรงงานจากผู้รับการฝึก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ผู้ประกอบการยื่นคำขอ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นายทะเบียนพิจารณาลงนามอนุมัติและแจ้งสถานประกอบกิจการ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แบบคำขอความเห็นชอบรายละเอียดเกี่ยวกับการฝึกเตรียมเข้าทำงาน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ขอรับความเห็นชอบและหนังสือมอบอำนาจให้กระทำการแท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กรณีผู้ยื่นคำขอเป็นนิติบุคคล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หลักสูตรและรายละเอียดเกี่ยวกับการฝึกเตรียมเข้าทำงาน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รับรองสำเนาถูกต้องจากผู้มีอำนาจหรือผู้รับมอบอำนาจลงนามรับรอง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สัญญาการฝึกเตรียมเข้าทำงาน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ทะเบียนประวัติผู้รับการฝึกเตรียมเข้าทำงาน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ต้นฉบับเก็บไว้ณสถานประกอบกิจการเพื่อเป็นหลักฐาน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เอกสารหลักฐานแสดงคุณสมบัติครูฝึก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ตารางการฝึก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ข้อบังคับหรือระเบียบเกี่ยวกับการฝึกเตรียมเข้าทำงาน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แบบแจ้งพร้อมทะเบียนรายชื่อผู้สำเร็จการฝึกเตรียมเข้าทำงานตามมาตรา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13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แห่งพระราชบัญญัติส่งเสริมการพัฒนาฝีมือแรงงานพ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2545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แจ้งภายหลังสำเร็จการฝึกอบรม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หนังสือส่งตัวผู้รับการฝึกจากสถานศึกษากรณีที่รับนิสิตนักศึกษาเข้าฝึกอบรม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แผนที่ตั้งสถานที่ฝึกโดยสังเขป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p w:rsidR="00D82F2F" w:rsidRDefault="00D82F2F" w:rsidP="00D82F2F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>
        <w:rPr>
          <w:rFonts w:ascii="Cordia New" w:hAnsi="Cordia New"/>
          <w:noProof/>
          <w:sz w:val="32"/>
          <w:szCs w:val="32"/>
          <w:lang w:bidi="th-TH"/>
        </w:rPr>
        <w:br/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>
        <w:rPr>
          <w:rFonts w:ascii="Cordia New" w:hAnsi="Cordia New"/>
          <w:noProof/>
          <w:sz w:val="32"/>
          <w:szCs w:val="32"/>
          <w:lang w:bidi="th-TH"/>
        </w:rPr>
        <w:t>–</w:t>
      </w:r>
      <w:r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>
        <w:rPr>
          <w:rFonts w:ascii="Cordia New" w:hAnsi="Cordia New"/>
          <w:sz w:val="32"/>
          <w:szCs w:val="32"/>
          <w:cs/>
          <w:lang w:bidi="th-TH"/>
        </w:rPr>
        <w:tab/>
      </w:r>
      <w:r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D82F2F" w:rsidRPr="00D82F2F" w:rsidRDefault="00D82F2F" w:rsidP="00D82F2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คำขอรับความเห็นชอบรายละเอียดเกี่ยวกับการฝึกเตรียมเข้าทำงาน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ดาวน์โหลดเอกสารได้จากเว็ปไซด์กองส่งเสริมการพัฒนาฝีมือแรงงาน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www.dsd.go.th/sdpaa)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สามารถดาวโหลดได้ที่ 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http://home.dsd.go.th/sdpaa/index.php?option=com_content&amp;amp;amp;view=article&amp;amp;amp;id=123&amp;amp;amp;Itemid=125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0344" w:rsidRDefault="00FC0344" w:rsidP="00C81DB8">
      <w:pPr>
        <w:spacing w:after="0" w:line="240" w:lineRule="auto"/>
      </w:pPr>
      <w:r>
        <w:separator/>
      </w:r>
    </w:p>
  </w:endnote>
  <w:endnote w:type="continuationSeparator" w:id="1">
    <w:p w:rsidR="00FC0344" w:rsidRDefault="00FC034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0344" w:rsidRDefault="00FC0344" w:rsidP="00C81DB8">
      <w:pPr>
        <w:spacing w:after="0" w:line="240" w:lineRule="auto"/>
      </w:pPr>
      <w:r>
        <w:separator/>
      </w:r>
    </w:p>
  </w:footnote>
  <w:footnote w:type="continuationSeparator" w:id="1">
    <w:p w:rsidR="00FC0344" w:rsidRDefault="00FC034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92FB0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D82F2F">
          <w:rPr>
            <w:noProof/>
          </w:rPr>
          <w:t>8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D82F2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2FB0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82F2F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C0344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ListParagraph">
    <w:name w:val="List Paragraph"/>
    <w:basedOn w:val="a"/>
    <w:uiPriority w:val="34"/>
    <w:qFormat/>
    <w:rsid w:val="00D82F2F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1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655</TotalTime>
  <Pages>9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83</cp:revision>
  <cp:lastPrinted>2015-03-02T15:12:00Z</cp:lastPrinted>
  <dcterms:created xsi:type="dcterms:W3CDTF">2015-04-23T03:41:00Z</dcterms:created>
  <dcterms:modified xsi:type="dcterms:W3CDTF">2015-07-21T10:53:00Z</dcterms:modified>
</cp:coreProperties>
</file>