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D239AD" w:rsidRPr="00045650" w:rsidRDefault="00D239AD" w:rsidP="001B0FFF">
      <w:pPr>
        <w:pStyle w:val="10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  <w:lang w:bidi="th-TH"/>
        </w:rPr>
      </w:pPr>
      <w:r w:rsidRPr="001B0FFF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1B0FFF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1B0FFF">
        <w:rPr>
          <w:rFonts w:asciiTheme="minorBidi" w:hAnsiTheme="minorBidi"/>
          <w:sz w:val="32"/>
          <w:szCs w:val="32"/>
          <w:lang w:bidi="th-TH"/>
        </w:rPr>
        <w:t>:</w:t>
      </w:r>
      <w:r w:rsidR="001B0FFF" w:rsidRPr="001B0FFF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1B0FFF" w:rsidRPr="001B0FFF">
        <w:rPr>
          <w:rFonts w:ascii="Cordia New" w:hAnsi="Cordia New"/>
          <w:sz w:val="32"/>
          <w:szCs w:val="32"/>
          <w:cs/>
          <w:lang w:bidi="th-TH"/>
        </w:rPr>
        <w:br/>
      </w:r>
      <w:r w:rsidR="00C3045F"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="00C3045F"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8E25C8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B0FFF" w:rsidRDefault="003F4A0D" w:rsidP="001B0FFF">
      <w:pPr>
        <w:pStyle w:val="10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1B0FFF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1B0FFF"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 w:rsidR="001B0FFF">
        <w:rPr>
          <w:rFonts w:ascii="Cordia New" w:hAnsi="Cordia New"/>
          <w:noProof/>
          <w:sz w:val="32"/>
          <w:szCs w:val="32"/>
          <w:lang w:bidi="th-TH"/>
        </w:rPr>
        <w:br/>
      </w:r>
      <w:r w:rsidR="001B0FFF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 w:rsidR="001B0FFF">
        <w:rPr>
          <w:rFonts w:ascii="Cordia New" w:hAnsi="Cordia New"/>
          <w:noProof/>
          <w:sz w:val="32"/>
          <w:szCs w:val="32"/>
          <w:lang w:bidi="th-TH"/>
        </w:rPr>
        <w:t>–</w:t>
      </w:r>
      <w:r w:rsidR="001B0FFF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 w:rsidR="001B0FFF">
        <w:rPr>
          <w:rFonts w:ascii="Cordia New" w:hAnsi="Cordia New"/>
          <w:sz w:val="32"/>
          <w:szCs w:val="32"/>
          <w:cs/>
          <w:lang w:bidi="th-TH"/>
        </w:rPr>
        <w:tab/>
      </w:r>
      <w:r w:rsidR="001B0FFF"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3F4A0D" w:rsidRPr="000C2AAC" w:rsidRDefault="00C81DB8" w:rsidP="001B0FFF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การขออนุญาตและการต่อใบอนุญาตดำเนินการทดสอบมาตรฐานฝีมือแรงงานแห่งชาติ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10:04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B0FFF" w:rsidRDefault="001B0FFF" w:rsidP="001B0FFF">
      <w:pPr>
        <w:pStyle w:val="10"/>
        <w:tabs>
          <w:tab w:val="left" w:pos="360"/>
        </w:tabs>
        <w:spacing w:after="0" w:line="240" w:lineRule="auto"/>
        <w:ind w:left="426"/>
        <w:rPr>
          <w:rFonts w:ascii="Cordia New" w:hAnsi="Cordia New"/>
          <w:sz w:val="32"/>
          <w:szCs w:val="32"/>
          <w:lang w:bidi="th-TH"/>
        </w:rPr>
      </w:pPr>
      <w:r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>
        <w:rPr>
          <w:rFonts w:ascii="Cordia New" w:hAnsi="Cordia New"/>
          <w:noProof/>
          <w:sz w:val="32"/>
          <w:szCs w:val="32"/>
          <w:lang w:bidi="th-TH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>
        <w:rPr>
          <w:rFonts w:ascii="Cordia New" w:hAnsi="Cordia New"/>
          <w:noProof/>
          <w:sz w:val="32"/>
          <w:szCs w:val="32"/>
          <w:lang w:bidi="th-TH"/>
        </w:rPr>
        <w:t>–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>
        <w:rPr>
          <w:rFonts w:ascii="Cordia New" w:hAnsi="Cordia New"/>
          <w:sz w:val="32"/>
          <w:szCs w:val="32"/>
          <w:cs/>
          <w:lang w:bidi="th-TH"/>
        </w:rPr>
        <w:tab/>
      </w:r>
      <w:r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65175D" w:rsidRPr="000C2AAC" w:rsidRDefault="00575FAF" w:rsidP="00027C79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  <w:r w:rsidR="0065175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นัดหมายคณะทำงานตรวจสอบและผู้ยื่นคำขอเจ้าหน้าที่ตรวจสอบความพร้อมของสถานที่เครื่องจักร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อุปกรณ์และแจ้งผลการตรวจสอบ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แจ้งผลการตรวจสอบออกใบอนุญาตกรณีผ่านการพิจารณา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หมายเหตุใบอนุญาตมีอายุครั้งละ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ปี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กรณีต่อใบอนุญาตให้ยื่นเอกสารเช่นเดียวกับการขอใบอนุญาตและสามารถยื่นเอกสารการต่ออายุก่อนการสิ้นอายุใบอนุญาต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>)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แบบคำขอรับอนุญาตเป็น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ผู้ดำเนินการทดสอบมาตรฐานฝีมือแรงงานแห่งชาติ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รายชื่อสาขาอาชีพที่ขอดำเนินการทดสอบมาตรฐานฝีมือแรงงานแห่งชาติ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รายชื่อผู้ทดสอบมาตรฐานฝีมือแรงงานแห่งชาติ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1B0FFF" w:rsidRDefault="001B0FFF" w:rsidP="001B0FF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B0FFF" w:rsidRPr="001B0FFF" w:rsidRDefault="001B0FFF" w:rsidP="001B0FF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1B0FFF" w:rsidRDefault="001B0FFF" w:rsidP="001B0FFF">
            <w:pPr>
              <w:pStyle w:val="10"/>
              <w:tabs>
                <w:tab w:val="left" w:pos="360"/>
              </w:tabs>
              <w:spacing w:line="240" w:lineRule="auto"/>
              <w:ind w:left="0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ศูนย์พัฒนาฝีมือแรงงานจังหวัดพะเยา </w:t>
            </w: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br/>
              <w:t>ที่อยู่  493  หมู่  6  บ้านใหม่  ตำบลแม่กา  อำเภอเมือง  จังหวัดพะเยา  56000</w:t>
            </w:r>
            <w:r>
              <w:rPr>
                <w:rFonts w:ascii="Cordia New" w:hAnsi="Cordia New"/>
                <w:noProof/>
                <w:sz w:val="32"/>
                <w:szCs w:val="32"/>
                <w:lang w:bidi="th-TH"/>
              </w:rPr>
              <w:br/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โทร  054-466003 </w:t>
            </w:r>
            <w:r>
              <w:rPr>
                <w:rFonts w:ascii="Cordia New" w:hAnsi="Cordia New"/>
                <w:noProof/>
                <w:sz w:val="32"/>
                <w:szCs w:val="32"/>
                <w:lang w:bidi="th-TH"/>
              </w:rPr>
              <w:t>–</w:t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5  </w:t>
            </w: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tab/>
            </w:r>
            <w:r>
              <w:rPr>
                <w:rFonts w:ascii="Cordia New" w:hAnsi="Cordia New"/>
                <w:sz w:val="32"/>
                <w:szCs w:val="32"/>
                <w:lang w:bidi="th-TH"/>
              </w:rPr>
              <w:br/>
              <w:t>www.dsd.go.th/Phayao</w:t>
            </w:r>
          </w:p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C1539D" w:rsidRDefault="00C1539D" w:rsidP="001B0FFF">
      <w:pPr>
        <w:pStyle w:val="a5"/>
        <w:tabs>
          <w:tab w:val="left" w:pos="360"/>
          <w:tab w:val="left" w:pos="360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1F92" w:rsidRDefault="00D61F92" w:rsidP="00C81DB8">
      <w:pPr>
        <w:spacing w:after="0" w:line="240" w:lineRule="auto"/>
      </w:pPr>
      <w:r>
        <w:separator/>
      </w:r>
    </w:p>
  </w:endnote>
  <w:endnote w:type="continuationSeparator" w:id="1">
    <w:p w:rsidR="00D61F92" w:rsidRDefault="00D61F9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1F92" w:rsidRDefault="00D61F92" w:rsidP="00C81DB8">
      <w:pPr>
        <w:spacing w:after="0" w:line="240" w:lineRule="auto"/>
      </w:pPr>
      <w:r>
        <w:separator/>
      </w:r>
    </w:p>
  </w:footnote>
  <w:footnote w:type="continuationSeparator" w:id="1">
    <w:p w:rsidR="00D61F92" w:rsidRDefault="00D61F9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8E25C8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027C79">
          <w:rPr>
            <w:noProof/>
          </w:rPr>
          <w:t>4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027C7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27C79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0FFF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22A6D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5C8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A025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61F92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  <w:style w:type="paragraph" w:customStyle="1" w:styleId="10">
    <w:name w:val="รายการย่อหน้า1"/>
    <w:basedOn w:val="a"/>
    <w:uiPriority w:val="34"/>
    <w:qFormat/>
    <w:rsid w:val="001B0FFF"/>
    <w:pPr>
      <w:spacing w:line="256" w:lineRule="auto"/>
      <w:ind w:left="720"/>
      <w:contextualSpacing/>
    </w:pPr>
    <w:rPr>
      <w:rFonts w:ascii="Calibri" w:eastAsia="Times New Roman" w:hAnsi="Calibri" w:cs="Cordi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652</TotalTime>
  <Pages>5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CENTER-PY</cp:lastModifiedBy>
  <cp:revision>84</cp:revision>
  <cp:lastPrinted>2015-03-02T15:12:00Z</cp:lastPrinted>
  <dcterms:created xsi:type="dcterms:W3CDTF">2015-04-23T03:41:00Z</dcterms:created>
  <dcterms:modified xsi:type="dcterms:W3CDTF">2015-07-21T11:01:00Z</dcterms:modified>
</cp:coreProperties>
</file>