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045650" w:rsidRDefault="00D239AD" w:rsidP="00CD73D5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CD73D5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CD73D5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CD73D5">
        <w:rPr>
          <w:rFonts w:asciiTheme="minorBidi" w:hAnsiTheme="minorBidi"/>
          <w:sz w:val="32"/>
          <w:szCs w:val="32"/>
          <w:lang w:bidi="th-TH"/>
        </w:rPr>
        <w:t>:</w:t>
      </w:r>
      <w:r w:rsidR="00CD73D5" w:rsidRPr="00CD73D5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CD73D5" w:rsidRPr="00CD73D5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A3D8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  <w:r w:rsidR="00A76C29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br/>
      </w:r>
    </w:p>
    <w:p w:rsidR="00CD73D5" w:rsidRDefault="003F4A0D" w:rsidP="00CD73D5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CD73D5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CD73D5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D73D5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CD73D5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CD73D5">
        <w:rPr>
          <w:rFonts w:ascii="Cordia New" w:hAnsi="Cordia New"/>
          <w:noProof/>
          <w:sz w:val="32"/>
          <w:szCs w:val="32"/>
          <w:lang w:bidi="th-TH"/>
        </w:rPr>
        <w:br/>
      </w:r>
      <w:r w:rsidR="00CD73D5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CD73D5">
        <w:rPr>
          <w:rFonts w:ascii="Cordia New" w:hAnsi="Cordia New"/>
          <w:noProof/>
          <w:sz w:val="32"/>
          <w:szCs w:val="32"/>
          <w:lang w:bidi="th-TH"/>
        </w:rPr>
        <w:t>–</w:t>
      </w:r>
      <w:r w:rsidR="00CD73D5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CD73D5">
        <w:rPr>
          <w:rFonts w:ascii="Cordia New" w:hAnsi="Cordia New"/>
          <w:sz w:val="32"/>
          <w:szCs w:val="32"/>
          <w:cs/>
          <w:lang w:bidi="th-TH"/>
        </w:rPr>
        <w:tab/>
      </w:r>
      <w:r w:rsidR="00CD73D5">
        <w:rPr>
          <w:rFonts w:ascii="Cordia New" w:hAnsi="Cordia New"/>
          <w:sz w:val="32"/>
          <w:szCs w:val="32"/>
          <w:lang w:bidi="th-TH"/>
        </w:rPr>
        <w:br/>
        <w:t>www.dsd.go.th/Phayao</w:t>
      </w:r>
      <w:r w:rsidR="00A76C29">
        <w:rPr>
          <w:rFonts w:ascii="Cordia New" w:hAnsi="Cordia New"/>
          <w:sz w:val="32"/>
          <w:szCs w:val="32"/>
          <w:lang w:bidi="th-TH"/>
        </w:rPr>
        <w:br/>
      </w:r>
    </w:p>
    <w:p w:rsidR="00C77AEA" w:rsidRPr="00CD73D5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73D5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CD73D5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CD73D5">
        <w:rPr>
          <w:rFonts w:asciiTheme="minorBidi" w:hAnsiTheme="minorBidi"/>
          <w:noProof/>
          <w:sz w:val="32"/>
          <w:szCs w:val="32"/>
        </w:rPr>
        <w:t>.</w:t>
      </w:r>
      <w:r w:rsidR="00C81DB8" w:rsidRPr="00CD73D5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CD73D5">
        <w:rPr>
          <w:rFonts w:asciiTheme="minorBidi" w:hAnsiTheme="minorBidi"/>
          <w:noProof/>
          <w:sz w:val="32"/>
          <w:szCs w:val="32"/>
        </w:rPr>
        <w:t>.</w:t>
      </w:r>
      <w:r w:rsidR="00C81DB8" w:rsidRPr="00CD73D5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CD73D5">
        <w:rPr>
          <w:rFonts w:asciiTheme="minorBidi" w:hAnsiTheme="minorBidi"/>
          <w:noProof/>
          <w:sz w:val="32"/>
          <w:szCs w:val="32"/>
        </w:rPr>
        <w:t>.</w:t>
      </w:r>
      <w:r w:rsidR="00C81DB8" w:rsidRPr="00CD73D5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CD73D5">
        <w:rPr>
          <w:rFonts w:asciiTheme="minorBidi" w:hAnsiTheme="minorBidi"/>
          <w:noProof/>
          <w:sz w:val="32"/>
          <w:szCs w:val="32"/>
        </w:rPr>
        <w:t>.</w:t>
      </w:r>
      <w:r w:rsidR="00C81DB8" w:rsidRPr="00CD73D5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CD73D5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CD73D5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CD73D5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 w:hint="cs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="00A76C29">
        <w:rPr>
          <w:rFonts w:asciiTheme="minorBidi" w:hAnsiTheme="minorBidi"/>
          <w:sz w:val="32"/>
          <w:szCs w:val="32"/>
          <w:cs/>
          <w:lang w:bidi="th-TH"/>
        </w:rPr>
        <w:br/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A76C29">
        <w:rPr>
          <w:rFonts w:asciiTheme="minorBidi" w:hAnsiTheme="minorBidi"/>
          <w:b/>
          <w:bCs/>
          <w:sz w:val="32"/>
          <w:szCs w:val="32"/>
          <w:lang w:bidi="th-TH"/>
        </w:rPr>
        <w:br/>
      </w:r>
    </w:p>
    <w:p w:rsidR="00760D0B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A76C29">
        <w:rPr>
          <w:rFonts w:asciiTheme="minorBidi" w:hAnsiTheme="minorBidi"/>
          <w:b/>
          <w:bCs/>
          <w:sz w:val="32"/>
          <w:szCs w:val="32"/>
          <w:lang w:bidi="th-TH"/>
        </w:rPr>
        <w:br/>
      </w:r>
    </w:p>
    <w:p w:rsidR="00A76C29" w:rsidRDefault="00A76C29" w:rsidP="00A76C29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A76C29" w:rsidRPr="00A76C29" w:rsidRDefault="00A76C29" w:rsidP="00A76C29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CD73D5" w:rsidRDefault="00A13B6C" w:rsidP="00CD73D5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CD73D5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 </w:t>
            </w:r>
            <w:r w:rsidR="00CD73D5">
              <w:rPr>
                <w:rFonts w:asciiTheme="minorBidi" w:hAnsiTheme="minorBidi"/>
                <w:b/>
                <w:bCs/>
                <w:iCs/>
                <w:sz w:val="32"/>
                <w:szCs w:val="32"/>
                <w:lang w:bidi="th-TH"/>
              </w:rPr>
              <w:t xml:space="preserve">:  </w:t>
            </w:r>
            <w:r w:rsidR="00CD73D5"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 w:rsidR="00CD73D5"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 w:rsidR="00CD73D5"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 w:rsidR="00CD73D5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 w:rsidR="00CD73D5"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 w:rsidR="00CD73D5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 w:rsidR="00CD73D5"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 w:rsidR="00CD73D5"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1A3C91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ต้องมีความพร้อมและความเหมาะสมในเรื่องสถานที่เครื่องมือเครื่องจักรอุปกรณ์หรือสิ่งอำนวยความสะดวกและจะต้องได้รับอนุญาตจากนายทะเบียนซึ่งเป็นไปตามประกาศคณะกรรมการส่งเสริมการพัฒนาฝีมือแรงงานเรื่องหลักเกณฑ์วิธีการและเงื่อนไขการจดตั้งศูนย์ฝึกอบรมฝีมือแรง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เครื่องมือเครื่องจักรอุปกรณ์หรือสิ่งอำนวยความสะดวก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สิทธิ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รณีใบอนุญาตจัดตั้งศูนย์ฝึกอบรมฝีมือแรงงานสูญหายถูกทำลายหรือชำรุดลบเลือนในสาระสำคัญให้ผู้ขอรับอนุญาตจัดตั้งศูนย์ฝึกอบรมฝีมือแรงงานขอรับใบแทนใบอนุญาตโดยยื่นคำขอพร้อมแนบใบอนุญาตที่ชำรุดหรือหลักฐานการลงบันทึกประจำวันของพนักงานสอบสวนว่าใบอนุญาตสูญหายเพื่อประกอบการพิจารณาผู้รับอนุญาตต้องแสดงใบอนุญาตจัดตั้งศูนย์ฝึกอบรมฝีมือแรงงานไว้ในที่เปิดเผยและเห็นได้ง่ายณ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เจ้าหน้าที่ออกตรวจสอบพร้อมของสถานที่ฝึกเครื่องจักรอุปกรณ์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ให้แก่ผู้ยื่นคำขอแจ้งสถานประกอบกิจการมารับหนังสือรับรอง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และเอกสารอื่นๆที่เกี่ยวข้องตาม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p w:rsidR="00A76C29" w:rsidRPr="000C2AAC" w:rsidRDefault="00A76C29" w:rsidP="00A76C29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  <w:p w:rsidR="001A3C91" w:rsidRDefault="001A3C91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  <w:p w:rsidR="001A3C91" w:rsidRPr="000C2AAC" w:rsidRDefault="001A3C91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EFF" w:rsidRDefault="00007EFF" w:rsidP="00C81DB8">
      <w:pPr>
        <w:spacing w:after="0" w:line="240" w:lineRule="auto"/>
      </w:pPr>
      <w:r>
        <w:separator/>
      </w:r>
    </w:p>
  </w:endnote>
  <w:endnote w:type="continuationSeparator" w:id="1">
    <w:p w:rsidR="00007EFF" w:rsidRDefault="00007EF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EFF" w:rsidRDefault="00007EFF" w:rsidP="00C81DB8">
      <w:pPr>
        <w:spacing w:after="0" w:line="240" w:lineRule="auto"/>
      </w:pPr>
      <w:r>
        <w:separator/>
      </w:r>
    </w:p>
  </w:footnote>
  <w:footnote w:type="continuationSeparator" w:id="1">
    <w:p w:rsidR="00007EFF" w:rsidRDefault="00007EF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A3D8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A76C29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A76C2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07EFF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A3C91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A3D8D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7F66FC"/>
    <w:rsid w:val="00811134"/>
    <w:rsid w:val="0085151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76C29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16EF"/>
    <w:rsid w:val="00C72B53"/>
    <w:rsid w:val="00C77AEA"/>
    <w:rsid w:val="00C81DB8"/>
    <w:rsid w:val="00CA51BD"/>
    <w:rsid w:val="00CD3DDC"/>
    <w:rsid w:val="00CD73D5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A3221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10">
    <w:name w:val="รายการย่อหน้า1"/>
    <w:basedOn w:val="a"/>
    <w:uiPriority w:val="34"/>
    <w:qFormat/>
    <w:rsid w:val="00CD73D5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653</TotalTime>
  <Pages>7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86</cp:revision>
  <cp:lastPrinted>2015-03-02T15:12:00Z</cp:lastPrinted>
  <dcterms:created xsi:type="dcterms:W3CDTF">2015-04-23T03:41:00Z</dcterms:created>
  <dcterms:modified xsi:type="dcterms:W3CDTF">2015-07-21T11:00:00Z</dcterms:modified>
</cp:coreProperties>
</file>