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A63AF" w14:textId="77777777" w:rsidR="005D34F2" w:rsidRDefault="00A8125A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</w:rPr>
        <w:pict w14:anchorId="1154E6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8" o:spid="_x0000_s1116" type="#_x0000_t75" style="position:absolute;left:0;text-align:left;margin-left:190.7pt;margin-top:-.75pt;width:74.65pt;height:85.95pt;z-index:1;visibility:visible" o:allowincell="f">
            <v:imagedata r:id="rId8" o:title="" chromakey="white"/>
          </v:shape>
        </w:pict>
      </w: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w:pict w14:anchorId="0112EA71">
          <v:shapetype id="_x0000_t202" coordsize="21600,21600" o:spt="202" path="m,l,21600r21600,l21600,xe">
            <v:stroke joinstyle="miter"/>
            <v:path gradientshapeok="t" o:connecttype="rect"/>
          </v:shapetype>
          <v:shape id="_x0000_s1114" type="#_x0000_t202" style="position:absolute;left:0;text-align:left;margin-left:386pt;margin-top:41.8pt;width:73.75pt;height:33.35pt;z-index:2;mso-position-horizontal-relative:margin;mso-position-vertical-relative:page;mso-width-relative:margin" o:allowincell="f" filled="f" stroked="f">
            <v:textbox style="mso-next-textbox:#_x0000_s1114">
              <w:txbxContent>
                <w:p w14:paraId="115CB341" w14:textId="4F478255" w:rsidR="005D34F2" w:rsidRPr="005D34F2" w:rsidRDefault="00BF5C59" w:rsidP="00BF5C59">
                  <w:pPr>
                    <w:ind w:right="-662"/>
                    <w:rPr>
                      <w:rFonts w:ascii="TH SarabunIT๙" w:hAnsi="TH SarabunIT๙" w:cs="TH SarabunIT๙"/>
                      <w:sz w:val="34"/>
                      <w:szCs w:val="3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แบบ คส. 1</w:t>
                  </w:r>
                  <w:r w:rsidR="00A5370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1</w:t>
                  </w:r>
                </w:p>
              </w:txbxContent>
            </v:textbox>
            <w10:wrap type="square" anchorx="margin" anchory="page"/>
          </v:shape>
        </w:pict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060EF07E" w14:textId="77777777" w:rsidR="00184322" w:rsidRPr="00D074C0" w:rsidRDefault="005D34F2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062CC2EE" w14:textId="77777777" w:rsidR="00485B0E" w:rsidRPr="00D074C0" w:rsidRDefault="007721FE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7E3EDDED" w14:textId="77777777" w:rsidR="009E6270" w:rsidRDefault="009E627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4CD4D983" w14:textId="77777777" w:rsidR="009E6270" w:rsidRDefault="009E627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1CA95FB7" w14:textId="77777777" w:rsidR="009E6270" w:rsidRDefault="009E627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28C9C341" w14:textId="3A09F1B3" w:rsidR="009E6270" w:rsidRDefault="008C05C5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</w:t>
      </w:r>
      <w:r w:rsidR="00A83182">
        <w:rPr>
          <w:rFonts w:ascii="TH SarabunIT๙" w:hAnsi="TH SarabunIT๙" w:cs="TH SarabunIT๙" w:hint="cs"/>
          <w:sz w:val="32"/>
          <w:szCs w:val="32"/>
          <w:cs/>
        </w:rPr>
        <w:t>เพิกถอนคำสั่งนายทะเบียน</w:t>
      </w:r>
    </w:p>
    <w:p w14:paraId="5F544AEF" w14:textId="77777777" w:rsidR="009E6270" w:rsidRPr="009E6270" w:rsidRDefault="009E627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3FCBA71D" w14:textId="0A737066" w:rsidR="00566650" w:rsidRPr="005C0730" w:rsidRDefault="007C652F" w:rsidP="00A5370C">
      <w:pPr>
        <w:pStyle w:val="Heading4"/>
        <w:tabs>
          <w:tab w:val="left" w:pos="851"/>
          <w:tab w:val="left" w:pos="1276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</w:t>
      </w:r>
      <w:r w:rsid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ตามที่นายทะเบียน</w:t>
      </w:r>
      <w:r w:rsidR="000530CE"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</w:t>
      </w:r>
      <w:r w:rsidR="00253D96"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0530CE"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 w:rsidR="00F66397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</w:t>
      </w:r>
      <w:r w:rsidR="003E4084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ออก</w:t>
      </w:r>
      <w:r w:rsidR="00A5370C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คำสั่ง ที่ .................เรื่อง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.............................</w:t>
      </w:r>
      <w:r w:rsidR="00987E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.............................</w:t>
      </w:r>
      <w:r w:rsidR="00E32272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</w:t>
      </w:r>
      <w:r w:rsidR="00A5370C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สั่ง ณ วันที่ 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</w:t>
      </w:r>
      <w:r w:rsidR="00A5370C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ให้กับ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</w:t>
      </w:r>
      <w:r w:rsidR="001018D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ตั้งอยู่เลขที่................</w:t>
      </w:r>
      <w:r w:rsidR="006D459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หมู่ที่..........ตรอก</w:t>
      </w:r>
      <w:r w:rsidR="001018D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/ซอย.....................</w:t>
      </w:r>
      <w:r w:rsidR="006D459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ถนน.............................</w:t>
      </w:r>
      <w:r w:rsidR="00E32272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แขวง/ตำบล....................</w:t>
      </w:r>
      <w:r w:rsidR="006D459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เข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ต/อำเภอ.....</w:t>
      </w:r>
      <w:r w:rsidR="001018D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</w:t>
      </w:r>
      <w:r w:rsidR="00EC1C6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กรุง</w:t>
      </w:r>
      <w:r w:rsidR="00E32272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เ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ทพมหานคร/จังหวัด</w:t>
      </w:r>
      <w:r w:rsidR="008E12F1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</w:t>
      </w:r>
      <w:r w:rsidR="00A5370C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นั้น</w:t>
      </w:r>
    </w:p>
    <w:p w14:paraId="02D6D9C8" w14:textId="31DE47CD" w:rsidR="00027FF3" w:rsidRDefault="00027FF3" w:rsidP="00A5370C">
      <w:pPr>
        <w:tabs>
          <w:tab w:val="left" w:pos="1276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A5370C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FD2B44">
        <w:rPr>
          <w:rFonts w:ascii="TH SarabunIT๙" w:hAnsi="TH SarabunIT๙" w:cs="TH SarabunIT๙" w:hint="cs"/>
          <w:sz w:val="32"/>
          <w:szCs w:val="32"/>
          <w:cs/>
        </w:rPr>
        <w:t>ปรากฏข้อเท็จจริงว่าเมื่อวันที่.......................................</w:t>
      </w:r>
      <w:r w:rsidR="00EC1C6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FD2B44">
        <w:rPr>
          <w:rFonts w:ascii="TH SarabunIT๙" w:hAnsi="TH SarabunIT๙" w:cs="TH SarabunIT๙" w:hint="cs"/>
          <w:sz w:val="32"/>
          <w:szCs w:val="32"/>
          <w:cs/>
        </w:rPr>
        <w:t>พนักงานเจ้าหน้าที่ของ</w:t>
      </w:r>
      <w:r w:rsidR="009C0F03"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 w:rsidR="003E51DB">
        <w:rPr>
          <w:rFonts w:ascii="TH SarabunIT๙" w:hAnsi="TH SarabunIT๙" w:cs="TH SarabunIT๙" w:hint="cs"/>
          <w:sz w:val="32"/>
          <w:szCs w:val="32"/>
          <w:cs/>
        </w:rPr>
        <w:t>าฝีมือแรงงาน</w:t>
      </w:r>
      <w:r w:rsidR="00EC1C6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5370C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EC1C65">
        <w:rPr>
          <w:rFonts w:ascii="TH SarabunIT๙" w:hAnsi="TH SarabunIT๙" w:cs="TH SarabunIT๙" w:hint="cs"/>
          <w:sz w:val="32"/>
          <w:szCs w:val="32"/>
          <w:cs/>
        </w:rPr>
        <w:t>........./สำนักงานพัฒนาฝีมือแรงงาน</w:t>
      </w:r>
      <w:r w:rsidR="003E51DB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C1C6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D2B4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A5370C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="00FD2B44">
        <w:rPr>
          <w:rFonts w:ascii="TH SarabunIT๙" w:hAnsi="TH SarabunIT๙" w:cs="TH SarabunIT๙" w:hint="cs"/>
          <w:sz w:val="32"/>
          <w:szCs w:val="32"/>
          <w:cs/>
        </w:rPr>
        <w:t>.....ได</w:t>
      </w:r>
      <w:r w:rsidR="00A5370C">
        <w:rPr>
          <w:rFonts w:ascii="TH SarabunIT๙" w:hAnsi="TH SarabunIT๙" w:cs="TH SarabunIT๙" w:hint="cs"/>
          <w:sz w:val="32"/>
          <w:szCs w:val="32"/>
          <w:cs/>
        </w:rPr>
        <w:t>้ตรวจพบว่า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7164E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53F56861" w14:textId="4ED3B4F2" w:rsidR="003C70AA" w:rsidRDefault="00027FF3" w:rsidP="0085136B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>ฉะนั้น อาศัยอำนาจตามความในมาตรา 49/</w:t>
      </w:r>
      <w:r w:rsidR="003C70A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 xml:space="preserve"> แห่งพระราชบัญญัติส่งเสริมการพัฒนาฝีมือแรงงาน พ.ศ. 2545 แก้ไขเพิ่มเติมโดยพระราชบัญญัติส่งเสริมการพัฒนาฝีมือแรงงาน (ฉบับที่ 2) พ.ศ. 2557 นายทะเบียนจึงมีคำสั่งเพิกถอน</w:t>
      </w:r>
      <w:r w:rsidR="003C70AA">
        <w:rPr>
          <w:rFonts w:ascii="TH SarabunIT๙" w:hAnsi="TH SarabunIT๙" w:cs="TH SarabunIT๙" w:hint="cs"/>
          <w:sz w:val="32"/>
          <w:szCs w:val="32"/>
          <w:cs/>
        </w:rPr>
        <w:t>คำสั่ง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>ที่ ........</w:t>
      </w:r>
      <w:r w:rsidR="00A83182">
        <w:rPr>
          <w:rFonts w:ascii="TH SarabunIT๙" w:hAnsi="TH SarabunIT๙" w:cs="TH SarabunIT๙" w:hint="cs"/>
          <w:sz w:val="32"/>
          <w:szCs w:val="32"/>
          <w:cs/>
        </w:rPr>
        <w:t>/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>.........เรื่อง</w:t>
      </w:r>
      <w:r w:rsidR="00A83182"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>สั่ง ณ วันที่</w:t>
      </w:r>
      <w:r w:rsidR="0085136B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83182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3C70AA" w:rsidRPr="003C70AA">
        <w:rPr>
          <w:rFonts w:ascii="TH SarabunIT๙" w:hAnsi="TH SarabunIT๙" w:cs="TH SarabunIT๙"/>
          <w:sz w:val="32"/>
          <w:szCs w:val="32"/>
          <w:cs/>
        </w:rPr>
        <w:t xml:space="preserve">. </w:t>
      </w:r>
    </w:p>
    <w:p w14:paraId="0F646281" w14:textId="08B2240A" w:rsidR="004D2E2E" w:rsidRDefault="00987E98" w:rsidP="003C70AA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793C41">
        <w:rPr>
          <w:rFonts w:ascii="TH SarabunIT๙" w:hAnsi="TH SarabunIT๙" w:cs="TH SarabunIT๙" w:hint="cs"/>
          <w:sz w:val="32"/>
          <w:szCs w:val="32"/>
          <w:cs/>
        </w:rPr>
        <w:t>ทั้งนี้ ตั้งแต่</w:t>
      </w:r>
      <w:r w:rsidR="00027FF3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793C41">
        <w:rPr>
          <w:rFonts w:ascii="TH SarabunIT๙" w:hAnsi="TH SarabunIT๙" w:cs="TH SarabunIT๙" w:hint="cs"/>
          <w:sz w:val="32"/>
          <w:szCs w:val="32"/>
          <w:cs/>
        </w:rPr>
        <w:t>ได้รับคำสั่ง</w:t>
      </w:r>
      <w:r w:rsidR="00C6209D">
        <w:rPr>
          <w:rFonts w:ascii="TH SarabunIT๙" w:hAnsi="TH SarabunIT๙" w:cs="TH SarabunIT๙" w:hint="cs"/>
          <w:sz w:val="32"/>
          <w:szCs w:val="32"/>
          <w:cs/>
        </w:rPr>
        <w:t>นี้เป็นต้นไป</w:t>
      </w:r>
    </w:p>
    <w:p w14:paraId="19239BBD" w14:textId="77777777" w:rsidR="00C6209D" w:rsidRDefault="007C652F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F481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6209D">
        <w:rPr>
          <w:rFonts w:ascii="TH SarabunIT๙" w:hAnsi="TH SarabunIT๙" w:cs="TH SarabunIT๙" w:hint="cs"/>
          <w:sz w:val="32"/>
          <w:szCs w:val="32"/>
          <w:cs/>
        </w:rPr>
        <w:t>สั่ง ณ วันที่...........................</w:t>
      </w:r>
      <w:r w:rsidR="008C05C5">
        <w:rPr>
          <w:rFonts w:ascii="TH SarabunIT๙" w:hAnsi="TH SarabunIT๙" w:cs="TH SarabunIT๙" w:hint="cs"/>
          <w:sz w:val="32"/>
          <w:szCs w:val="32"/>
          <w:cs/>
        </w:rPr>
        <w:t>...........พ.ศ..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14:paraId="061A64B0" w14:textId="77777777" w:rsidR="00874923" w:rsidRPr="00DA610D" w:rsidRDefault="00C6209D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74923" w:rsidRPr="00DA610D">
        <w:rPr>
          <w:rFonts w:hint="cs"/>
          <w:sz w:val="32"/>
          <w:szCs w:val="32"/>
          <w:cs/>
        </w:rPr>
        <w:t xml:space="preserve">   </w:t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D95668D" w14:textId="77777777" w:rsidR="00874923" w:rsidRPr="00DA610D" w:rsidRDefault="001E3C54" w:rsidP="009F481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="008003D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>(..................................</w:t>
      </w:r>
      <w:r w:rsidR="008003D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278C10AB" w14:textId="77777777" w:rsidR="00E22755" w:rsidRDefault="00C6209D" w:rsidP="009F4819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F496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6C2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นายทะเบียนตามพระราชบัญญัติส่งเสริมการพัฒนาฝีมือแรงงาน พ.ศ. 2545</w:t>
      </w:r>
    </w:p>
    <w:p w14:paraId="43683F65" w14:textId="77777777" w:rsidR="007A0BE3" w:rsidRDefault="007A0BE3" w:rsidP="008003D4">
      <w:pPr>
        <w:tabs>
          <w:tab w:val="left" w:pos="1418"/>
          <w:tab w:val="left" w:pos="1701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7A0BE3" w:rsidSect="008376C4">
      <w:headerReference w:type="default" r:id="rId9"/>
      <w:footerReference w:type="first" r:id="rId10"/>
      <w:pgSz w:w="11906" w:h="16838" w:code="9"/>
      <w:pgMar w:top="851" w:right="1134" w:bottom="567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99536A" w14:textId="77777777" w:rsidR="00A8125A" w:rsidRDefault="00A8125A" w:rsidP="00E21AE3">
      <w:r>
        <w:separator/>
      </w:r>
    </w:p>
  </w:endnote>
  <w:endnote w:type="continuationSeparator" w:id="0">
    <w:p w14:paraId="7D54F0E7" w14:textId="77777777" w:rsidR="00A8125A" w:rsidRDefault="00A8125A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F3B95" w14:textId="1AD87B40" w:rsidR="009D74CC" w:rsidRPr="009D74CC" w:rsidRDefault="009D74CC" w:rsidP="009D74CC">
    <w:pPr>
      <w:pStyle w:val="Footer"/>
      <w:jc w:val="right"/>
      <w:rPr>
        <w:rFonts w:ascii="TH SarabunPSK" w:hAnsi="TH SarabunPSK" w:cs="TH SarabunPSK"/>
        <w:szCs w:val="24"/>
      </w:rPr>
    </w:pPr>
    <w:r w:rsidRPr="009D74CC">
      <w:rPr>
        <w:rFonts w:ascii="TH SarabunPSK" w:hAnsi="TH SarabunPSK" w:cs="TH SarabunPSK"/>
        <w:szCs w:val="24"/>
      </w:rPr>
      <w:t>F-24-11</w:t>
    </w:r>
  </w:p>
  <w:p w14:paraId="7DFD0D21" w14:textId="64912A8F" w:rsidR="009D74CC" w:rsidRPr="009D74CC" w:rsidRDefault="009D74CC" w:rsidP="009D74CC">
    <w:pPr>
      <w:pStyle w:val="Footer"/>
      <w:jc w:val="right"/>
      <w:rPr>
        <w:rFonts w:ascii="TH SarabunPSK" w:hAnsi="TH SarabunPSK" w:cs="TH SarabunPSK"/>
        <w:szCs w:val="24"/>
      </w:rPr>
    </w:pPr>
    <w:r w:rsidRPr="009D74CC">
      <w:rPr>
        <w:rFonts w:ascii="TH SarabunPSK" w:hAnsi="TH SarabunPSK" w:cs="TH SarabunPSK"/>
        <w:szCs w:val="24"/>
      </w:rPr>
      <w:t xml:space="preserve">Rev.00 Date: 13/06/65 </w:t>
    </w:r>
    <w:r w:rsidRPr="009D74CC">
      <w:rPr>
        <w:rFonts w:ascii="TH SarabunPSK" w:hAnsi="TH SarabunPSK" w:cs="TH SarabunPSK"/>
        <w:szCs w:val="24"/>
        <w:cs/>
      </w:rPr>
      <w:t xml:space="preserve">หน้า </w:t>
    </w:r>
    <w:r w:rsidRPr="009D74CC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F94C4" w14:textId="77777777" w:rsidR="00A8125A" w:rsidRDefault="00A8125A" w:rsidP="00E21AE3">
      <w:r>
        <w:separator/>
      </w:r>
    </w:p>
  </w:footnote>
  <w:footnote w:type="continuationSeparator" w:id="0">
    <w:p w14:paraId="7D8D0038" w14:textId="77777777" w:rsidR="00A8125A" w:rsidRDefault="00A8125A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7AC19" w14:textId="77777777" w:rsidR="00CF2BF8" w:rsidRPr="00CF2BF8" w:rsidRDefault="008352DE">
    <w:pPr>
      <w:pStyle w:val="Header"/>
      <w:jc w:val="center"/>
      <w:rPr>
        <w:rFonts w:ascii="TH SarabunIT๙" w:hAnsi="TH SarabunIT๙" w:cs="TH SarabunIT๙"/>
        <w:sz w:val="36"/>
        <w:szCs w:val="36"/>
      </w:rPr>
    </w:pPr>
    <w:r w:rsidRPr="00CF2BF8">
      <w:rPr>
        <w:rFonts w:ascii="TH SarabunIT๙" w:hAnsi="TH SarabunIT๙" w:cs="TH SarabunIT๙"/>
        <w:sz w:val="36"/>
        <w:szCs w:val="36"/>
      </w:rPr>
      <w:fldChar w:fldCharType="begin"/>
    </w:r>
    <w:r w:rsidR="00CF2BF8" w:rsidRPr="00CF2BF8">
      <w:rPr>
        <w:rFonts w:ascii="TH SarabunIT๙" w:hAnsi="TH SarabunIT๙" w:cs="TH SarabunIT๙"/>
        <w:sz w:val="36"/>
        <w:szCs w:val="36"/>
      </w:rPr>
      <w:instrText xml:space="preserve"> PAGE   \* MERGEFORMAT </w:instrText>
    </w:r>
    <w:r w:rsidRPr="00CF2BF8">
      <w:rPr>
        <w:rFonts w:ascii="TH SarabunIT๙" w:hAnsi="TH SarabunIT๙" w:cs="TH SarabunIT๙"/>
        <w:sz w:val="36"/>
        <w:szCs w:val="36"/>
      </w:rPr>
      <w:fldChar w:fldCharType="separate"/>
    </w:r>
    <w:r w:rsidR="00793C41" w:rsidRPr="00793C41">
      <w:rPr>
        <w:rFonts w:ascii="TH SarabunIT๙" w:hAnsi="TH SarabunIT๙" w:cs="TH SarabunIT๙"/>
        <w:noProof/>
        <w:sz w:val="36"/>
        <w:szCs w:val="36"/>
        <w:cs/>
        <w:lang w:val="th-TH"/>
      </w:rPr>
      <w:t>2</w:t>
    </w:r>
    <w:r w:rsidRPr="00CF2BF8">
      <w:rPr>
        <w:rFonts w:ascii="TH SarabunIT๙" w:hAnsi="TH SarabunIT๙" w:cs="TH SarabunIT๙"/>
        <w:sz w:val="36"/>
        <w:szCs w:val="36"/>
      </w:rPr>
      <w:fldChar w:fldCharType="end"/>
    </w:r>
  </w:p>
  <w:p w14:paraId="5CA2264E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27FF3"/>
    <w:rsid w:val="00033372"/>
    <w:rsid w:val="00042037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E292B"/>
    <w:rsid w:val="000E3721"/>
    <w:rsid w:val="000E40A3"/>
    <w:rsid w:val="000E5273"/>
    <w:rsid w:val="000E59FC"/>
    <w:rsid w:val="000E6D0E"/>
    <w:rsid w:val="000F0066"/>
    <w:rsid w:val="000F26DB"/>
    <w:rsid w:val="000F674A"/>
    <w:rsid w:val="001018D5"/>
    <w:rsid w:val="00103329"/>
    <w:rsid w:val="0010392B"/>
    <w:rsid w:val="0010537B"/>
    <w:rsid w:val="001064B8"/>
    <w:rsid w:val="001070CC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355F"/>
    <w:rsid w:val="0013360F"/>
    <w:rsid w:val="00146CC1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D8C"/>
    <w:rsid w:val="00184322"/>
    <w:rsid w:val="00184778"/>
    <w:rsid w:val="00186045"/>
    <w:rsid w:val="00191794"/>
    <w:rsid w:val="00192102"/>
    <w:rsid w:val="0019301F"/>
    <w:rsid w:val="001A3AFA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3F4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65F"/>
    <w:rsid w:val="002A6D76"/>
    <w:rsid w:val="002A77A8"/>
    <w:rsid w:val="002B1EBF"/>
    <w:rsid w:val="002B2386"/>
    <w:rsid w:val="002C094D"/>
    <w:rsid w:val="002C31A2"/>
    <w:rsid w:val="002C7683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339D3"/>
    <w:rsid w:val="003354D3"/>
    <w:rsid w:val="00336E5A"/>
    <w:rsid w:val="00336F12"/>
    <w:rsid w:val="00341A48"/>
    <w:rsid w:val="003425B9"/>
    <w:rsid w:val="003434CD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5F41"/>
    <w:rsid w:val="003B60F5"/>
    <w:rsid w:val="003C12C1"/>
    <w:rsid w:val="003C19F9"/>
    <w:rsid w:val="003C70AA"/>
    <w:rsid w:val="003D6CDC"/>
    <w:rsid w:val="003D7437"/>
    <w:rsid w:val="003D7FBE"/>
    <w:rsid w:val="003E4084"/>
    <w:rsid w:val="003E51DB"/>
    <w:rsid w:val="003F145D"/>
    <w:rsid w:val="003F61FF"/>
    <w:rsid w:val="004063DE"/>
    <w:rsid w:val="00406F8D"/>
    <w:rsid w:val="0041076F"/>
    <w:rsid w:val="004117D6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71A8A"/>
    <w:rsid w:val="00481613"/>
    <w:rsid w:val="00483BD9"/>
    <w:rsid w:val="00485B0E"/>
    <w:rsid w:val="00493993"/>
    <w:rsid w:val="00496826"/>
    <w:rsid w:val="00496843"/>
    <w:rsid w:val="004A0648"/>
    <w:rsid w:val="004A2847"/>
    <w:rsid w:val="004A5845"/>
    <w:rsid w:val="004B15EE"/>
    <w:rsid w:val="004B1EF9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164E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F3308"/>
    <w:rsid w:val="005F3F08"/>
    <w:rsid w:val="005F6F63"/>
    <w:rsid w:val="0060007C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DAE"/>
    <w:rsid w:val="00680D9F"/>
    <w:rsid w:val="00681895"/>
    <w:rsid w:val="00682D34"/>
    <w:rsid w:val="0068597E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2ED7"/>
    <w:rsid w:val="006C3D78"/>
    <w:rsid w:val="006C3FDB"/>
    <w:rsid w:val="006C571E"/>
    <w:rsid w:val="006C61D5"/>
    <w:rsid w:val="006D0A7C"/>
    <w:rsid w:val="006D3382"/>
    <w:rsid w:val="006D4599"/>
    <w:rsid w:val="006D5698"/>
    <w:rsid w:val="006E0F88"/>
    <w:rsid w:val="006F2E9F"/>
    <w:rsid w:val="006F6E67"/>
    <w:rsid w:val="00704B23"/>
    <w:rsid w:val="00705F1D"/>
    <w:rsid w:val="007065D4"/>
    <w:rsid w:val="00706E3C"/>
    <w:rsid w:val="007111F8"/>
    <w:rsid w:val="007117D9"/>
    <w:rsid w:val="00720BF3"/>
    <w:rsid w:val="007233E5"/>
    <w:rsid w:val="00730BC2"/>
    <w:rsid w:val="007311AC"/>
    <w:rsid w:val="00731D95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8248E"/>
    <w:rsid w:val="00793C41"/>
    <w:rsid w:val="00796775"/>
    <w:rsid w:val="007A0BE3"/>
    <w:rsid w:val="007A0F9A"/>
    <w:rsid w:val="007A29F5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2041"/>
    <w:rsid w:val="007E2DD8"/>
    <w:rsid w:val="007E6399"/>
    <w:rsid w:val="007E76F8"/>
    <w:rsid w:val="007F07CE"/>
    <w:rsid w:val="007F100C"/>
    <w:rsid w:val="007F5798"/>
    <w:rsid w:val="007F6F12"/>
    <w:rsid w:val="008003D4"/>
    <w:rsid w:val="00801E9B"/>
    <w:rsid w:val="00802A0D"/>
    <w:rsid w:val="0081112F"/>
    <w:rsid w:val="00814DA6"/>
    <w:rsid w:val="0081667C"/>
    <w:rsid w:val="00816769"/>
    <w:rsid w:val="00825606"/>
    <w:rsid w:val="00830201"/>
    <w:rsid w:val="00830DE8"/>
    <w:rsid w:val="0083132F"/>
    <w:rsid w:val="008352DE"/>
    <w:rsid w:val="008376C4"/>
    <w:rsid w:val="00837D4A"/>
    <w:rsid w:val="00841067"/>
    <w:rsid w:val="00842007"/>
    <w:rsid w:val="00843917"/>
    <w:rsid w:val="0085136B"/>
    <w:rsid w:val="00854390"/>
    <w:rsid w:val="008547C4"/>
    <w:rsid w:val="0085532D"/>
    <w:rsid w:val="00860EBF"/>
    <w:rsid w:val="008643D8"/>
    <w:rsid w:val="00870924"/>
    <w:rsid w:val="0087487E"/>
    <w:rsid w:val="00874923"/>
    <w:rsid w:val="00874D12"/>
    <w:rsid w:val="00875112"/>
    <w:rsid w:val="00892BBA"/>
    <w:rsid w:val="00893AF8"/>
    <w:rsid w:val="00895B52"/>
    <w:rsid w:val="00896526"/>
    <w:rsid w:val="008A3A76"/>
    <w:rsid w:val="008A4760"/>
    <w:rsid w:val="008A48C9"/>
    <w:rsid w:val="008B1163"/>
    <w:rsid w:val="008B1993"/>
    <w:rsid w:val="008C05C5"/>
    <w:rsid w:val="008C12BF"/>
    <w:rsid w:val="008C12ED"/>
    <w:rsid w:val="008C4F47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12F1"/>
    <w:rsid w:val="008E2129"/>
    <w:rsid w:val="008E2D09"/>
    <w:rsid w:val="008E3388"/>
    <w:rsid w:val="008E581E"/>
    <w:rsid w:val="008E7761"/>
    <w:rsid w:val="008F6005"/>
    <w:rsid w:val="008F66E4"/>
    <w:rsid w:val="0090075A"/>
    <w:rsid w:val="00901662"/>
    <w:rsid w:val="00902691"/>
    <w:rsid w:val="009054EF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87E98"/>
    <w:rsid w:val="00990FBB"/>
    <w:rsid w:val="00992442"/>
    <w:rsid w:val="0099284B"/>
    <w:rsid w:val="00994FAE"/>
    <w:rsid w:val="009974B3"/>
    <w:rsid w:val="009A2C77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D74CC"/>
    <w:rsid w:val="009E1937"/>
    <w:rsid w:val="009E4069"/>
    <w:rsid w:val="009E6270"/>
    <w:rsid w:val="009E74EC"/>
    <w:rsid w:val="009F4116"/>
    <w:rsid w:val="009F463C"/>
    <w:rsid w:val="009F4819"/>
    <w:rsid w:val="009F580E"/>
    <w:rsid w:val="00A00EF9"/>
    <w:rsid w:val="00A0298A"/>
    <w:rsid w:val="00A071E7"/>
    <w:rsid w:val="00A10ABE"/>
    <w:rsid w:val="00A1324C"/>
    <w:rsid w:val="00A15FB0"/>
    <w:rsid w:val="00A16B3D"/>
    <w:rsid w:val="00A3268E"/>
    <w:rsid w:val="00A35498"/>
    <w:rsid w:val="00A428BA"/>
    <w:rsid w:val="00A42AC1"/>
    <w:rsid w:val="00A447CC"/>
    <w:rsid w:val="00A47D12"/>
    <w:rsid w:val="00A50AFA"/>
    <w:rsid w:val="00A51796"/>
    <w:rsid w:val="00A52A29"/>
    <w:rsid w:val="00A53424"/>
    <w:rsid w:val="00A5370C"/>
    <w:rsid w:val="00A53EAB"/>
    <w:rsid w:val="00A63FBC"/>
    <w:rsid w:val="00A71675"/>
    <w:rsid w:val="00A73E25"/>
    <w:rsid w:val="00A76BDC"/>
    <w:rsid w:val="00A7775F"/>
    <w:rsid w:val="00A80D62"/>
    <w:rsid w:val="00A80F0A"/>
    <w:rsid w:val="00A8125A"/>
    <w:rsid w:val="00A81AAC"/>
    <w:rsid w:val="00A83182"/>
    <w:rsid w:val="00A8374F"/>
    <w:rsid w:val="00A8487B"/>
    <w:rsid w:val="00A8488B"/>
    <w:rsid w:val="00AA3D08"/>
    <w:rsid w:val="00AB0666"/>
    <w:rsid w:val="00AB5FF5"/>
    <w:rsid w:val="00AC178C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6561"/>
    <w:rsid w:val="00BA538A"/>
    <w:rsid w:val="00BA5601"/>
    <w:rsid w:val="00BB00AA"/>
    <w:rsid w:val="00BB05AC"/>
    <w:rsid w:val="00BB2392"/>
    <w:rsid w:val="00BB2E15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70D3"/>
    <w:rsid w:val="00BD761A"/>
    <w:rsid w:val="00BE290B"/>
    <w:rsid w:val="00BE60EA"/>
    <w:rsid w:val="00BF432F"/>
    <w:rsid w:val="00BF53B5"/>
    <w:rsid w:val="00BF5C59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50DD0"/>
    <w:rsid w:val="00C54660"/>
    <w:rsid w:val="00C54ED2"/>
    <w:rsid w:val="00C5656A"/>
    <w:rsid w:val="00C5707E"/>
    <w:rsid w:val="00C6209D"/>
    <w:rsid w:val="00C652CD"/>
    <w:rsid w:val="00C662BC"/>
    <w:rsid w:val="00C6768B"/>
    <w:rsid w:val="00C67761"/>
    <w:rsid w:val="00C76FD3"/>
    <w:rsid w:val="00C836E8"/>
    <w:rsid w:val="00C84FB2"/>
    <w:rsid w:val="00C86D58"/>
    <w:rsid w:val="00C905F1"/>
    <w:rsid w:val="00C9198E"/>
    <w:rsid w:val="00CA3D13"/>
    <w:rsid w:val="00CA59C1"/>
    <w:rsid w:val="00CA5EA9"/>
    <w:rsid w:val="00CA7FF0"/>
    <w:rsid w:val="00CB352B"/>
    <w:rsid w:val="00CB3815"/>
    <w:rsid w:val="00CC1F76"/>
    <w:rsid w:val="00CC50EE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26596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1419"/>
    <w:rsid w:val="00D71A6D"/>
    <w:rsid w:val="00D76126"/>
    <w:rsid w:val="00D7637E"/>
    <w:rsid w:val="00D8007A"/>
    <w:rsid w:val="00D80F89"/>
    <w:rsid w:val="00D82498"/>
    <w:rsid w:val="00D9384B"/>
    <w:rsid w:val="00D95E57"/>
    <w:rsid w:val="00D96D65"/>
    <w:rsid w:val="00DA0F99"/>
    <w:rsid w:val="00DA185E"/>
    <w:rsid w:val="00DA610D"/>
    <w:rsid w:val="00DA6F17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15C80"/>
    <w:rsid w:val="00E20757"/>
    <w:rsid w:val="00E21AE3"/>
    <w:rsid w:val="00E22755"/>
    <w:rsid w:val="00E22835"/>
    <w:rsid w:val="00E2530C"/>
    <w:rsid w:val="00E26D75"/>
    <w:rsid w:val="00E32272"/>
    <w:rsid w:val="00E32E90"/>
    <w:rsid w:val="00E336F7"/>
    <w:rsid w:val="00E37009"/>
    <w:rsid w:val="00E505E4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1C9F"/>
    <w:rsid w:val="00E83404"/>
    <w:rsid w:val="00E85B37"/>
    <w:rsid w:val="00EA02D9"/>
    <w:rsid w:val="00EA1E0F"/>
    <w:rsid w:val="00EA315E"/>
    <w:rsid w:val="00EA4711"/>
    <w:rsid w:val="00EA50A6"/>
    <w:rsid w:val="00EB4068"/>
    <w:rsid w:val="00EB5B82"/>
    <w:rsid w:val="00EC1C65"/>
    <w:rsid w:val="00EC5E3A"/>
    <w:rsid w:val="00EC78D7"/>
    <w:rsid w:val="00EC7E6F"/>
    <w:rsid w:val="00ED1B3C"/>
    <w:rsid w:val="00ED1FAD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6BE4"/>
    <w:rsid w:val="00F17435"/>
    <w:rsid w:val="00F24E67"/>
    <w:rsid w:val="00F27218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8680E"/>
    <w:rsid w:val="00F95E36"/>
    <w:rsid w:val="00FA0190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7"/>
    <o:shapelayout v:ext="edit">
      <o:idmap v:ext="edit" data="1"/>
    </o:shapelayout>
  </w:shapeDefaults>
  <w:decimalSymbol w:val="."/>
  <w:listSeparator w:val=","/>
  <w14:docId w14:val="3FE56EED"/>
  <w15:docId w15:val="{D9FE0B90-DD6A-4BDC-9570-F78A4D09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E39ED-983A-4530-9D16-6D2BACE3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143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Ranger</dc:creator>
  <cp:lastModifiedBy>Piyaporn Tangsangvornthamma</cp:lastModifiedBy>
  <cp:revision>20</cp:revision>
  <cp:lastPrinted>2021-06-20T09:19:00Z</cp:lastPrinted>
  <dcterms:created xsi:type="dcterms:W3CDTF">2020-02-27T07:20:00Z</dcterms:created>
  <dcterms:modified xsi:type="dcterms:W3CDTF">2022-06-14T13:17:00Z</dcterms:modified>
</cp:coreProperties>
</file>