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579DB1" w14:textId="6DE63362" w:rsidR="002D3880" w:rsidRDefault="005402B3" w:rsidP="005402B3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i/>
          <w:iCs/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664896" behindDoc="0" locked="0" layoutInCell="0" allowOverlap="1" wp14:anchorId="4EA0F7E9" wp14:editId="047E2FE0">
                <wp:simplePos x="0" y="0"/>
                <wp:positionH relativeFrom="margin">
                  <wp:posOffset>5159926</wp:posOffset>
                </wp:positionH>
                <wp:positionV relativeFrom="page">
                  <wp:posOffset>414343</wp:posOffset>
                </wp:positionV>
                <wp:extent cx="843915" cy="414655"/>
                <wp:effectExtent l="1905" t="1905" r="1905" b="2540"/>
                <wp:wrapSquare wrapText="bothSides"/>
                <wp:docPr id="9" name="Text Box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146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538329" w14:textId="0DA97655" w:rsidR="002D3880" w:rsidRPr="005D34F2" w:rsidRDefault="002D3880" w:rsidP="005D34F2">
                            <w:pPr>
                              <w:rPr>
                                <w:rFonts w:ascii="TH SarabunIT๙" w:hAnsi="TH SarabunIT๙" w:cs="TH SarabunIT๙"/>
                                <w:sz w:val="34"/>
                                <w:szCs w:val="34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4"/>
                                <w:szCs w:val="34"/>
                                <w:cs/>
                              </w:rPr>
                              <w:t>แบบ คส. 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EA0F7E9" id="_x0000_t202" coordsize="21600,21600" o:spt="202" path="m,l,21600r21600,l21600,xe">
                <v:stroke joinstyle="miter"/>
                <v:path gradientshapeok="t" o:connecttype="rect"/>
              </v:shapetype>
              <v:shape id="Text Box 103" o:spid="_x0000_s1026" type="#_x0000_t202" style="position:absolute;left:0;text-align:left;margin-left:406.3pt;margin-top:32.65pt;width:66.45pt;height:32.65pt;z-index:251664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aNTrtQIAALo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" o:allowincell="f" filled="f" stroked="f">
                <v:textbox>
                  <w:txbxContent>
                    <w:p w14:paraId="10538329" w14:textId="0DA97655" w:rsidR="002D3880" w:rsidRPr="005D34F2" w:rsidRDefault="002D3880" w:rsidP="005D34F2">
                      <w:pPr>
                        <w:rPr>
                          <w:rFonts w:ascii="TH SarabunIT๙" w:hAnsi="TH SarabunIT๙" w:cs="TH SarabunIT๙"/>
                          <w:sz w:val="34"/>
                          <w:szCs w:val="34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4"/>
                          <w:szCs w:val="34"/>
                          <w:cs/>
                        </w:rPr>
                        <w:t>แบบ คส. 9</w:t>
                      </w:r>
                    </w:p>
                  </w:txbxContent>
                </v:textbox>
                <w10:wrap type="square" anchorx="margin" anchory="page"/>
              </v:shape>
            </w:pict>
          </mc:Fallback>
        </mc:AlternateContent>
      </w:r>
      <w:r w:rsidR="00A62E74">
        <w:rPr>
          <w:rFonts w:ascii="TH SarabunIT๙" w:hAnsi="TH SarabunIT๙" w:cs="TH SarabunIT๙"/>
          <w:b/>
          <w:bCs/>
          <w:i/>
          <w:iCs/>
          <w:noProof/>
        </w:rPr>
        <w:drawing>
          <wp:anchor distT="0" distB="0" distL="114300" distR="114300" simplePos="0" relativeHeight="251647488" behindDoc="0" locked="0" layoutInCell="0" allowOverlap="1" wp14:anchorId="1F1C912A" wp14:editId="03220252">
            <wp:simplePos x="0" y="0"/>
            <wp:positionH relativeFrom="column">
              <wp:posOffset>2365375</wp:posOffset>
            </wp:positionH>
            <wp:positionV relativeFrom="paragraph">
              <wp:posOffset>-95250</wp:posOffset>
            </wp:positionV>
            <wp:extent cx="936164" cy="1080000"/>
            <wp:effectExtent l="19050" t="0" r="0" b="0"/>
            <wp:wrapNone/>
            <wp:docPr id="84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6164" cy="108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84322"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603AAD7C" w14:textId="02D2D947" w:rsidR="002D3880" w:rsidRDefault="002D3880" w:rsidP="00C6209D">
      <w:pPr>
        <w:tabs>
          <w:tab w:val="left" w:pos="1418"/>
          <w:tab w:val="left" w:pos="1701"/>
        </w:tabs>
        <w:jc w:val="center"/>
        <w:rPr>
          <w:rFonts w:ascii="TH SarabunIT๙" w:hAnsi="TH SarabunIT๙" w:cs="TH SarabunIT๙"/>
          <w:sz w:val="32"/>
          <w:szCs w:val="32"/>
        </w:rPr>
      </w:pPr>
    </w:p>
    <w:p w14:paraId="6EDB6361" w14:textId="77FF6423" w:rsidR="002D3880" w:rsidRDefault="002D3880" w:rsidP="007721FE">
      <w:pPr>
        <w:jc w:val="center"/>
        <w:rPr>
          <w:rFonts w:ascii="TH SarabunIT๙" w:hAnsi="TH SarabunIT๙" w:cs="TH SarabunIT๙"/>
          <w:b/>
          <w:bCs/>
          <w:sz w:val="28"/>
          <w:cs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 xml:space="preserve">           </w:t>
      </w:r>
    </w:p>
    <w:p w14:paraId="718075DF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</w:t>
      </w:r>
    </w:p>
    <w:p w14:paraId="6836F31B" w14:textId="77777777" w:rsidR="002D3880" w:rsidRPr="00D074C0" w:rsidRDefault="002D3880" w:rsidP="00496826">
      <w:pPr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</w:t>
      </w:r>
    </w:p>
    <w:p w14:paraId="26B28CDF" w14:textId="77777777" w:rsidR="002D3880" w:rsidRDefault="002D3880" w:rsidP="00D47BAF">
      <w:pPr>
        <w:pStyle w:val="Heading4"/>
        <w:tabs>
          <w:tab w:val="left" w:pos="1418"/>
          <w:tab w:val="left" w:pos="1701"/>
          <w:tab w:val="left" w:pos="4253"/>
          <w:tab w:val="left" w:pos="6663"/>
        </w:tabs>
        <w:spacing w:before="0"/>
        <w:ind w:left="567" w:hanging="567"/>
        <w:jc w:val="center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</w:rPr>
      </w:pPr>
      <w:r w:rsidRPr="009E6270"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  <w:t>คำสั่งนายทะเบียน</w:t>
      </w:r>
      <w:r w:rsidRPr="009E6270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ตามพระราชบัญญัติส่งเสริมการพัฒนาฝีมือแรงงาน พ.ศ. 2545</w:t>
      </w:r>
    </w:p>
    <w:p w14:paraId="2AD30D39" w14:textId="77777777" w:rsidR="002D3880" w:rsidRDefault="002D3880" w:rsidP="00D47BAF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ที่............./...............</w:t>
      </w:r>
    </w:p>
    <w:p w14:paraId="7DAEFEBF" w14:textId="77777777" w:rsidR="002D3880" w:rsidRDefault="002D3880" w:rsidP="00D47BAF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เรื่อง เพิกถอนหนังสือรับรองความรู้ความสามารถและบัตรประจำตัวผู้ได้รับหนังสือรับรองความรู้ความสามารถ</w:t>
      </w:r>
    </w:p>
    <w:p w14:paraId="3D6FEAAF" w14:textId="77777777" w:rsidR="002D3880" w:rsidRPr="009E6270" w:rsidRDefault="002D3880" w:rsidP="00D47BAF">
      <w:pPr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>_____________________</w:t>
      </w:r>
    </w:p>
    <w:p w14:paraId="098B1AD0" w14:textId="77777777" w:rsidR="002D3880" w:rsidRPr="005C0730" w:rsidRDefault="002D3880" w:rsidP="00D47BAF">
      <w:pPr>
        <w:pStyle w:val="Heading4"/>
        <w:tabs>
          <w:tab w:val="left" w:pos="851"/>
          <w:tab w:val="left" w:pos="1418"/>
          <w:tab w:val="left" w:pos="1701"/>
          <w:tab w:val="left" w:pos="4253"/>
          <w:tab w:val="left" w:pos="6663"/>
        </w:tabs>
        <w:spacing w:before="100" w:beforeAutospacing="1" w:after="120"/>
        <w:jc w:val="thaiDistribute"/>
        <w:rPr>
          <w:rFonts w:ascii="TH SarabunIT๙" w:hAnsi="TH SarabunIT๙" w:cs="TH SarabunIT๙"/>
          <w:b w:val="0"/>
          <w:bCs w:val="0"/>
          <w:i w:val="0"/>
          <w:iCs w:val="0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ตามที่</w:t>
      </w:r>
      <w:r w:rsidRPr="00F60D8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สถาบันพัฒนาฝีมือแรงงาน.....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......</w:t>
      </w:r>
      <w:r w:rsidRPr="00F60D8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/สำนักงานพัฒนาฝีมือแรงงาน</w:t>
      </w:r>
      <w:r>
        <w:rPr>
          <w:rFonts w:ascii="TH SarabunIT๙" w:hAnsi="TH SarabunIT๙" w:cs="TH SarabunIT๙" w:hint="cs"/>
          <w:sz w:val="32"/>
          <w:szCs w:val="32"/>
          <w:cs/>
        </w:rPr>
        <w:t>...........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ได้ออกหนังสือรับรองความรู้ความสามารถและบัตรประจำตัว</w:t>
      </w:r>
      <w:r w:rsidRPr="00AB2AD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ผู้ได้รับหนังสือรับรองความรู้ความสามารถ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ในสาขาอาชีพ....................................สาขา.............................................ให้แก่นาย/นาง/นางสาว...........................................อยู่บ้านเลขที่................หมู่ที่.............ตรอก/ซอย............................ถนน...................................แขวง/ตำบล............................เขต/อำเภอ..........................กรุงเทพมหานคร/จังหวัด..................................หนังสือรับรองและบัตรประจำตัว</w:t>
      </w:r>
      <w:r w:rsidRPr="00AB2AD5"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เ</w:t>
      </w:r>
      <w:r>
        <w:rPr>
          <w:rFonts w:ascii="TH SarabunIT๙" w:hAnsi="TH SarabunIT๙" w:cs="TH SarabunIT๙" w:hint="cs"/>
          <w:b w:val="0"/>
          <w:bCs w:val="0"/>
          <w:i w:val="0"/>
          <w:iCs w:val="0"/>
          <w:sz w:val="32"/>
          <w:szCs w:val="32"/>
          <w:cs/>
        </w:rPr>
        <w:t>ลขที่......................................ออกให้ ณ วันที่...................................................ใช้ได้จนถึงวันที่.................................................นั้น</w:t>
      </w:r>
    </w:p>
    <w:p w14:paraId="38904BDE" w14:textId="60520738" w:rsidR="002D3880" w:rsidRPr="00DA610D" w:rsidRDefault="002D3880" w:rsidP="00C31290">
      <w:pPr>
        <w:tabs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ปรากฏข้อเท็จจริงว่าพนักงานเจ้าหน้าที่</w:t>
      </w:r>
      <w:r w:rsidRPr="00DA610D">
        <w:rPr>
          <w:rFonts w:ascii="TH SarabunIT๙" w:hAnsi="TH SarabunIT๙" w:cs="TH SarabunIT๙" w:hint="cs"/>
          <w:sz w:val="32"/>
          <w:szCs w:val="32"/>
          <w:cs/>
        </w:rPr>
        <w:t>สถาบันพัฒน</w:t>
      </w:r>
      <w:r>
        <w:rPr>
          <w:rFonts w:ascii="TH SarabunIT๙" w:hAnsi="TH SarabunIT๙" w:cs="TH SarabunIT๙" w:hint="cs"/>
          <w:sz w:val="32"/>
          <w:szCs w:val="32"/>
          <w:cs/>
        </w:rPr>
        <w:t>าฝีมือแรงงาน</w:t>
      </w:r>
      <w:r w:rsidRPr="00DE4C08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</w:t>
      </w:r>
      <w:r w:rsidRPr="00DE4C08">
        <w:rPr>
          <w:rFonts w:ascii="TH SarabunIT๙" w:hAnsi="TH SarabunIT๙" w:cs="TH SarabunIT๙" w:hint="cs"/>
          <w:sz w:val="32"/>
          <w:szCs w:val="32"/>
          <w:cs/>
        </w:rPr>
        <w:t>......../สำนักงานพัฒนาฝีมือแรงงาน...</w:t>
      </w:r>
      <w:r>
        <w:rPr>
          <w:rFonts w:ascii="TH SarabunIT๙" w:hAnsi="TH SarabunIT๙" w:cs="TH SarabunIT๙" w:hint="cs"/>
          <w:sz w:val="32"/>
          <w:szCs w:val="32"/>
          <w:cs/>
        </w:rPr>
        <w:t>........</w:t>
      </w:r>
      <w:r w:rsidRPr="001C2781">
        <w:rPr>
          <w:rFonts w:ascii="TH SarabunIT๙" w:hAnsi="TH SarabunIT๙" w:cs="TH SarabunIT๙" w:hint="cs"/>
          <w:sz w:val="32"/>
          <w:szCs w:val="32"/>
          <w:cs/>
        </w:rPr>
        <w:t>ได้ตรวจพบว่</w:t>
      </w:r>
      <w:r>
        <w:rPr>
          <w:rFonts w:ascii="TH SarabunIT๙" w:hAnsi="TH SarabunIT๙" w:cs="TH SarabunIT๙" w:hint="cs"/>
          <w:sz w:val="32"/>
          <w:szCs w:val="32"/>
          <w:cs/>
        </w:rPr>
        <w:t>าการออก</w:t>
      </w:r>
      <w:r w:rsidRPr="001C2781">
        <w:rPr>
          <w:rFonts w:ascii="TH SarabunIT๙" w:hAnsi="TH SarabunIT๙" w:cs="TH SarabunIT๙" w:hint="cs"/>
          <w:sz w:val="32"/>
          <w:szCs w:val="32"/>
          <w:cs/>
        </w:rPr>
        <w:t>หนังสือรับรองความรู้ความสามารถ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และบัตรประจำตัวผู้ได้รับหนังสือรับรองความรู้ความสามารถ</w:t>
      </w:r>
      <w:r w:rsidRPr="001C2781">
        <w:rPr>
          <w:rFonts w:ascii="TH SarabunIT๙" w:hAnsi="TH SarabunIT๙" w:cs="TH SarabunIT๙" w:hint="cs"/>
          <w:sz w:val="32"/>
          <w:szCs w:val="32"/>
          <w:cs/>
        </w:rPr>
        <w:t>ดังกล่าว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ไม่ถูกต้องหรือไม่เป็นไปตาม มาตรา 26/10 แห่ง 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</w:t>
      </w:r>
      <w:r>
        <w:rPr>
          <w:rFonts w:ascii="TH SarabunIT๙" w:hAnsi="TH SarabunIT๙" w:cs="TH SarabunIT๙"/>
          <w:sz w:val="32"/>
          <w:szCs w:val="32"/>
          <w:cs/>
        </w:rPr>
        <w:t>ริมการพัฒนาฝีมือแรงงาน พ.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ศ. 2545 และประกาศคณะกรรมการส่งเสริมการพัฒนาฝีมือแรงงาน เรื่อง หลักเกณฑ์ วิธีการและเงื่อนไขในการยื่นคำขอ การประเมิน การออกหนังสือรับรองความรู้ความสามารถอายุหนังสือรับรองความรู้ความสามารถ และการออกใบแทนหนังสือรับรองความรู้ความสามารถ ลงวันที่ </w:t>
      </w:r>
      <w:r w:rsidR="005D5AD6">
        <w:rPr>
          <w:rFonts w:ascii="TH SarabunIT๙" w:hAnsi="TH SarabunIT๙" w:cs="TH SarabunIT๙" w:hint="cs"/>
          <w:sz w:val="32"/>
          <w:szCs w:val="32"/>
          <w:cs/>
        </w:rPr>
        <w:t>๒๙มีนา</w:t>
      </w:r>
      <w:r>
        <w:rPr>
          <w:rFonts w:ascii="TH SarabunIT๙" w:hAnsi="TH SarabunIT๙" w:cs="TH SarabunIT๙" w:hint="cs"/>
          <w:sz w:val="32"/>
          <w:szCs w:val="32"/>
          <w:cs/>
        </w:rPr>
        <w:t>คม พ.ศ. 25</w:t>
      </w:r>
      <w:r w:rsidR="005D5AD6">
        <w:rPr>
          <w:rFonts w:ascii="TH SarabunIT๙" w:hAnsi="TH SarabunIT๙" w:cs="TH SarabunIT๙" w:hint="cs"/>
          <w:sz w:val="32"/>
          <w:szCs w:val="32"/>
          <w:cs/>
        </w:rPr>
        <w:t>๖๔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กล่าวคือ.....(ระบุรายละเอียดข้อเท็จจริงของการออก</w:t>
      </w:r>
      <w:r w:rsidRPr="001C2781">
        <w:rPr>
          <w:rFonts w:ascii="TH SarabunIT๙" w:hAnsi="TH SarabunIT๙" w:cs="TH SarabunIT๙" w:hint="cs"/>
          <w:sz w:val="32"/>
          <w:szCs w:val="32"/>
          <w:cs/>
        </w:rPr>
        <w:t>หนังสือรับรองความรู้ความสามารถ</w:t>
      </w:r>
      <w:r>
        <w:rPr>
          <w:rFonts w:ascii="TH SarabunIT๙" w:hAnsi="TH SarabunIT๙" w:cs="TH SarabunIT๙" w:hint="cs"/>
          <w:sz w:val="32"/>
          <w:szCs w:val="32"/>
          <w:cs/>
        </w:rPr>
        <w:t>และบัตรประจำตัวผู้ได้รับหนังสือรับรองความรู้ความสามารถที่ไม่ถูกต้องหรือไม่เป็นไปตามกฎหมาย)......</w:t>
      </w:r>
    </w:p>
    <w:p w14:paraId="12BB673B" w14:textId="77777777" w:rsidR="002D3880" w:rsidRPr="00DA610D" w:rsidRDefault="002D3880" w:rsidP="00D47BAF">
      <w:pPr>
        <w:tabs>
          <w:tab w:val="left" w:pos="851"/>
          <w:tab w:val="left" w:pos="993"/>
          <w:tab w:val="left" w:pos="1418"/>
        </w:tabs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hint="cs"/>
          <w:sz w:val="32"/>
          <w:szCs w:val="32"/>
          <w:cs/>
        </w:rPr>
        <w:t xml:space="preserve">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ฉะนั้น อาศัยอำนาจตามความในมาตรา 49/5 แห่ง</w:t>
      </w:r>
      <w:r w:rsidRPr="00DA610D">
        <w:rPr>
          <w:rFonts w:ascii="TH SarabunIT๙" w:hAnsi="TH SarabunIT๙" w:cs="TH SarabunIT๙"/>
          <w:sz w:val="32"/>
          <w:szCs w:val="32"/>
          <w:cs/>
        </w:rPr>
        <w:t>พระราชบัญญัติส่งเสริมการพัฒนาฝีมือแรงงาน พ.ศ. 2545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แก้ไขเพิ่มเติมโดยพระราชบัญญัติส่งเสริมการพัฒนาฝีมือแรงงาน (ฉบับที่ 2) พ.ศ. 2557 นายทะเบียนจึงมีคำสั่งเพิกถอนหนังสือรับรองความรู้ความสามารถและบัตรประจำตัวผู้ได้รับหนังสือรับรองความรู้ความสามารถ เลขที่...........................ของนาย/นาง/นางสาว..........................................................</w:t>
      </w:r>
    </w:p>
    <w:p w14:paraId="3A740545" w14:textId="77777777" w:rsidR="002D3880" w:rsidRDefault="002D3880" w:rsidP="00B47530">
      <w:pPr>
        <w:tabs>
          <w:tab w:val="left" w:pos="993"/>
        </w:tabs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ทั้งนี้ ตั้งแต่บัดนี้เป็นต้นไป</w:t>
      </w:r>
    </w:p>
    <w:p w14:paraId="0FFB02CF" w14:textId="77777777" w:rsidR="002D3880" w:rsidRDefault="002D3880" w:rsidP="00C6209D">
      <w:pPr>
        <w:spacing w:before="120"/>
        <w:ind w:firstLine="14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สั่ง ณ วันที่..................................... พ.ศ. ................</w:t>
      </w:r>
    </w:p>
    <w:p w14:paraId="2BA77167" w14:textId="77777777" w:rsidR="002D3880" w:rsidRPr="002C0D63" w:rsidRDefault="002D3880" w:rsidP="00C6209D">
      <w:pPr>
        <w:spacing w:before="120"/>
        <w:jc w:val="thaiDistribute"/>
        <w:rPr>
          <w:rFonts w:ascii="TH SarabunIT๙" w:hAnsi="TH SarabunIT๙" w:cs="TH SarabunIT๙"/>
          <w:sz w:val="16"/>
          <w:szCs w:val="16"/>
        </w:rPr>
      </w:pPr>
      <w:r w:rsidRPr="002C0D63">
        <w:rPr>
          <w:rFonts w:ascii="TH SarabunIT๙" w:hAnsi="TH SarabunIT๙" w:cs="TH SarabunIT๙" w:hint="cs"/>
          <w:sz w:val="16"/>
          <w:szCs w:val="16"/>
          <w:cs/>
        </w:rPr>
        <w:br/>
      </w:r>
      <w:r w:rsidRPr="002C0D63">
        <w:rPr>
          <w:rFonts w:hint="cs"/>
          <w:sz w:val="16"/>
          <w:szCs w:val="16"/>
          <w:cs/>
        </w:rPr>
        <w:t xml:space="preserve">   </w:t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 w:hint="cs"/>
          <w:sz w:val="16"/>
          <w:szCs w:val="16"/>
          <w:cs/>
        </w:rPr>
        <w:tab/>
      </w:r>
      <w:r w:rsidRPr="002C0D63">
        <w:rPr>
          <w:rFonts w:ascii="TH SarabunIT๙" w:hAnsi="TH SarabunIT๙" w:cs="TH SarabunIT๙"/>
          <w:sz w:val="16"/>
          <w:szCs w:val="16"/>
          <w:cs/>
        </w:rPr>
        <w:t xml:space="preserve"> </w:t>
      </w:r>
    </w:p>
    <w:p w14:paraId="51B64AB8" w14:textId="77777777" w:rsidR="002D3880" w:rsidRPr="00DA610D" w:rsidRDefault="002D3880" w:rsidP="00817A5F">
      <w:pPr>
        <w:jc w:val="center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</w:t>
      </w:r>
      <w:r w:rsidRPr="00DA610D">
        <w:rPr>
          <w:rFonts w:ascii="TH SarabunIT๙" w:hAnsi="TH SarabunIT๙" w:cs="TH SarabunIT๙"/>
          <w:sz w:val="32"/>
          <w:szCs w:val="32"/>
          <w:cs/>
        </w:rPr>
        <w:t>(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 w:rsidRPr="00DA610D">
        <w:rPr>
          <w:rFonts w:ascii="TH SarabunIT๙" w:hAnsi="TH SarabunIT๙" w:cs="TH SarabunIT๙"/>
          <w:sz w:val="32"/>
          <w:szCs w:val="32"/>
          <w:cs/>
        </w:rPr>
        <w:t>..................................)</w:t>
      </w:r>
    </w:p>
    <w:p w14:paraId="595D4790" w14:textId="77777777" w:rsidR="002D3880" w:rsidRDefault="002D3880" w:rsidP="00817A5F">
      <w:pPr>
        <w:tabs>
          <w:tab w:val="left" w:pos="1418"/>
          <w:tab w:val="left" w:pos="1701"/>
        </w:tabs>
        <w:spacing w:before="240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นายทะเบียนตามพระราชบัญญัติส่งเสริมการพัฒนาฝีมือแรงงาน พ.ศ. 2545</w:t>
      </w:r>
    </w:p>
    <w:p w14:paraId="7F212313" w14:textId="2AF0BA6F" w:rsidR="002D3880" w:rsidRPr="00D074C0" w:rsidRDefault="002D3880" w:rsidP="005402B3">
      <w:pPr>
        <w:tabs>
          <w:tab w:val="left" w:pos="851"/>
          <w:tab w:val="left" w:pos="993"/>
          <w:tab w:val="left" w:pos="1418"/>
        </w:tabs>
        <w:spacing w:before="240" w:after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127E2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หมายเหตุ </w:t>
      </w:r>
      <w:r w:rsidRPr="00127E2F">
        <w:rPr>
          <w:rFonts w:ascii="TH SarabunIT๙" w:hAnsi="TH SarabunIT๙" w:cs="TH SarabunIT๙"/>
          <w:b/>
          <w:bCs/>
          <w:sz w:val="32"/>
          <w:szCs w:val="32"/>
        </w:rPr>
        <w:t>: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หากท่านไม่เห็นด้วยกับคำสั่งนี้ ท่านมีสิทธิอุทธรณ์ต่อคณะกรรมการส่งเสริมการพัฒนาฝีมือแรงงานภายใน 15 วันนับแต่วันที่ได้รับคำสั่ง</w:t>
      </w:r>
      <w:r>
        <w:rPr>
          <w:rFonts w:ascii="TH SarabunIT๙" w:hAnsi="TH SarabunIT๙" w:cs="TH SarabunIT๙" w:hint="cs"/>
          <w:b/>
          <w:bCs/>
          <w:sz w:val="28"/>
          <w:cs/>
        </w:rPr>
        <w:t xml:space="preserve"> </w:t>
      </w:r>
    </w:p>
    <w:sectPr w:rsidR="002D3880" w:rsidRPr="00D074C0" w:rsidSect="002C0D63">
      <w:headerReference w:type="default" r:id="rId9"/>
      <w:footerReference w:type="default" r:id="rId10"/>
      <w:pgSz w:w="11906" w:h="16838" w:code="9"/>
      <w:pgMar w:top="851" w:right="1134" w:bottom="567" w:left="1701" w:header="567" w:footer="5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E6AAF7" w14:textId="77777777" w:rsidR="00CC39DC" w:rsidRDefault="00CC39DC" w:rsidP="00E21AE3">
      <w:r>
        <w:separator/>
      </w:r>
    </w:p>
  </w:endnote>
  <w:endnote w:type="continuationSeparator" w:id="0">
    <w:p w14:paraId="56C90DF7" w14:textId="77777777" w:rsidR="00CC39DC" w:rsidRDefault="00CC39DC" w:rsidP="00E21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JasmineUPC">
    <w:panose1 w:val="02020603050405020304"/>
    <w:charset w:val="00"/>
    <w:family w:val="roman"/>
    <w:pitch w:val="variable"/>
    <w:sig w:usb0="01000007" w:usb1="00000002" w:usb2="00000000" w:usb3="00000000" w:csb0="0001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EEC837" w14:textId="42ECC800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 w:rsidRPr="002C0D63">
      <w:rPr>
        <w:rFonts w:ascii="TH SarabunPSK" w:hAnsi="TH SarabunPSK" w:cs="TH SarabunPSK"/>
        <w:szCs w:val="24"/>
      </w:rPr>
      <w:t>F</w:t>
    </w:r>
    <w:r w:rsidR="005402B3">
      <w:rPr>
        <w:rFonts w:ascii="TH SarabunPSK" w:hAnsi="TH SarabunPSK" w:cs="TH SarabunPSK"/>
        <w:szCs w:val="24"/>
      </w:rPr>
      <w:t>-24-09</w:t>
    </w:r>
  </w:p>
  <w:p w14:paraId="6E880E84" w14:textId="099C9766" w:rsidR="002C0D63" w:rsidRPr="002C0D63" w:rsidRDefault="002C0D63" w:rsidP="002C0D63">
    <w:pPr>
      <w:pStyle w:val="Footer"/>
      <w:jc w:val="right"/>
      <w:rPr>
        <w:rFonts w:ascii="TH SarabunPSK" w:hAnsi="TH SarabunPSK" w:cs="TH SarabunPSK"/>
        <w:szCs w:val="24"/>
      </w:rPr>
    </w:pPr>
    <w:r>
      <w:rPr>
        <w:rFonts w:ascii="TH SarabunPSK" w:hAnsi="TH SarabunPSK" w:cs="TH SarabunPSK"/>
        <w:szCs w:val="24"/>
      </w:rPr>
      <w:t xml:space="preserve">Rev.00 Date: </w:t>
    </w:r>
    <w:r w:rsidR="00340E58">
      <w:rPr>
        <w:rFonts w:ascii="TH SarabunPSK" w:hAnsi="TH SarabunPSK" w:cs="TH SarabunPSK"/>
        <w:szCs w:val="24"/>
      </w:rPr>
      <w:t>13/06/65</w:t>
    </w:r>
    <w:r>
      <w:rPr>
        <w:rFonts w:ascii="TH SarabunPSK" w:hAnsi="TH SarabunPSK" w:cs="TH SarabunPSK"/>
        <w:szCs w:val="24"/>
      </w:rPr>
      <w:t xml:space="preserve"> </w:t>
    </w:r>
    <w:r w:rsidRPr="00772213">
      <w:rPr>
        <w:rFonts w:ascii="TH SarabunPSK" w:hAnsi="TH SarabunPSK" w:cs="TH SarabunPSK"/>
        <w:szCs w:val="24"/>
        <w:cs/>
      </w:rPr>
      <w:t xml:space="preserve">หน้า </w:t>
    </w:r>
    <w:r w:rsidRPr="00772213">
      <w:rPr>
        <w:rFonts w:ascii="TH SarabunPSK" w:hAnsi="TH SarabunPSK" w:cs="TH SarabunPSK"/>
        <w:szCs w:val="24"/>
      </w:rPr>
      <w:t>1/1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D589D6F" w14:textId="77777777" w:rsidR="00CC39DC" w:rsidRDefault="00CC39DC" w:rsidP="00E21AE3">
      <w:r>
        <w:separator/>
      </w:r>
    </w:p>
  </w:footnote>
  <w:footnote w:type="continuationSeparator" w:id="0">
    <w:p w14:paraId="53C0B38C" w14:textId="77777777" w:rsidR="00CC39DC" w:rsidRDefault="00CC39DC" w:rsidP="00E21A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89C5D5" w14:textId="65D4338B" w:rsidR="00CF2BF8" w:rsidRPr="00CF2BF8" w:rsidRDefault="00CF2BF8">
    <w:pPr>
      <w:pStyle w:val="Header"/>
      <w:jc w:val="center"/>
      <w:rPr>
        <w:rFonts w:ascii="TH SarabunIT๙" w:hAnsi="TH SarabunIT๙" w:cs="TH SarabunIT๙"/>
        <w:sz w:val="36"/>
        <w:szCs w:val="36"/>
      </w:rPr>
    </w:pPr>
  </w:p>
  <w:p w14:paraId="2577576B" w14:textId="77777777" w:rsidR="00CF2BF8" w:rsidRDefault="00CF2BF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67C7A74"/>
    <w:lvl w:ilvl="0">
      <w:numFmt w:val="bullet"/>
      <w:lvlText w:val="*"/>
      <w:lvlJc w:val="left"/>
    </w:lvl>
  </w:abstractNum>
  <w:abstractNum w:abstractNumId="1">
    <w:nsid w:val="01D2773D"/>
    <w:multiLevelType w:val="hybridMultilevel"/>
    <w:tmpl w:val="1E644856"/>
    <w:lvl w:ilvl="0" w:tplc="0810A3CA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2">
    <w:nsid w:val="34A25D48"/>
    <w:multiLevelType w:val="hybridMultilevel"/>
    <w:tmpl w:val="1A069FA6"/>
    <w:lvl w:ilvl="0" w:tplc="E564B026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645456"/>
    <w:multiLevelType w:val="hybridMultilevel"/>
    <w:tmpl w:val="E5266724"/>
    <w:lvl w:ilvl="0" w:tplc="33D02836">
      <w:start w:val="2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4">
    <w:nsid w:val="3AA92CEC"/>
    <w:multiLevelType w:val="hybridMultilevel"/>
    <w:tmpl w:val="1250DA8C"/>
    <w:lvl w:ilvl="0" w:tplc="12C8CB5C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5B5E6E93"/>
    <w:multiLevelType w:val="hybridMultilevel"/>
    <w:tmpl w:val="E21E5754"/>
    <w:lvl w:ilvl="0" w:tplc="790C609E">
      <w:start w:val="1"/>
      <w:numFmt w:val="thaiNumbers"/>
      <w:lvlText w:val="%1.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6">
    <w:nsid w:val="5F767A29"/>
    <w:multiLevelType w:val="hybridMultilevel"/>
    <w:tmpl w:val="2A64B9DE"/>
    <w:lvl w:ilvl="0" w:tplc="E18C7752">
      <w:start w:val="1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7">
    <w:nsid w:val="5FD13113"/>
    <w:multiLevelType w:val="hybridMultilevel"/>
    <w:tmpl w:val="F5FC5EEE"/>
    <w:lvl w:ilvl="0" w:tplc="CCE64964">
      <w:start w:val="2"/>
      <w:numFmt w:val="thaiNumbers"/>
      <w:lvlText w:val="(%1)"/>
      <w:lvlJc w:val="left"/>
      <w:pPr>
        <w:ind w:left="24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>
    <w:nsid w:val="65B465F5"/>
    <w:multiLevelType w:val="hybridMultilevel"/>
    <w:tmpl w:val="628CEBEE"/>
    <w:lvl w:ilvl="0" w:tplc="F5E29EE0">
      <w:start w:val="3"/>
      <w:numFmt w:val="thaiNumbers"/>
      <w:lvlText w:val="%1."/>
      <w:lvlJc w:val="left"/>
      <w:pPr>
        <w:ind w:left="17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05" w:hanging="360"/>
      </w:pPr>
    </w:lvl>
    <w:lvl w:ilvl="2" w:tplc="0409001B" w:tentative="1">
      <w:start w:val="1"/>
      <w:numFmt w:val="lowerRoman"/>
      <w:lvlText w:val="%3."/>
      <w:lvlJc w:val="right"/>
      <w:pPr>
        <w:ind w:left="3225" w:hanging="180"/>
      </w:pPr>
    </w:lvl>
    <w:lvl w:ilvl="3" w:tplc="0409000F" w:tentative="1">
      <w:start w:val="1"/>
      <w:numFmt w:val="decimal"/>
      <w:lvlText w:val="%4."/>
      <w:lvlJc w:val="left"/>
      <w:pPr>
        <w:ind w:left="3945" w:hanging="360"/>
      </w:pPr>
    </w:lvl>
    <w:lvl w:ilvl="4" w:tplc="04090019" w:tentative="1">
      <w:start w:val="1"/>
      <w:numFmt w:val="lowerLetter"/>
      <w:lvlText w:val="%5."/>
      <w:lvlJc w:val="left"/>
      <w:pPr>
        <w:ind w:left="4665" w:hanging="360"/>
      </w:pPr>
    </w:lvl>
    <w:lvl w:ilvl="5" w:tplc="0409001B" w:tentative="1">
      <w:start w:val="1"/>
      <w:numFmt w:val="lowerRoman"/>
      <w:lvlText w:val="%6."/>
      <w:lvlJc w:val="right"/>
      <w:pPr>
        <w:ind w:left="5385" w:hanging="180"/>
      </w:pPr>
    </w:lvl>
    <w:lvl w:ilvl="6" w:tplc="0409000F" w:tentative="1">
      <w:start w:val="1"/>
      <w:numFmt w:val="decimal"/>
      <w:lvlText w:val="%7."/>
      <w:lvlJc w:val="left"/>
      <w:pPr>
        <w:ind w:left="6105" w:hanging="360"/>
      </w:pPr>
    </w:lvl>
    <w:lvl w:ilvl="7" w:tplc="04090019" w:tentative="1">
      <w:start w:val="1"/>
      <w:numFmt w:val="lowerLetter"/>
      <w:lvlText w:val="%8."/>
      <w:lvlJc w:val="left"/>
      <w:pPr>
        <w:ind w:left="6825" w:hanging="360"/>
      </w:pPr>
    </w:lvl>
    <w:lvl w:ilvl="8" w:tplc="0409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9">
    <w:nsid w:val="6C0D03AB"/>
    <w:multiLevelType w:val="hybridMultilevel"/>
    <w:tmpl w:val="7AD231B0"/>
    <w:lvl w:ilvl="0" w:tplc="6D6C689A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76B55387"/>
    <w:multiLevelType w:val="hybridMultilevel"/>
    <w:tmpl w:val="3E34D2B8"/>
    <w:lvl w:ilvl="0" w:tplc="4D3C5C46">
      <w:start w:val="2"/>
      <w:numFmt w:val="thaiNumbers"/>
      <w:lvlText w:val="(%1)"/>
      <w:lvlJc w:val="left"/>
      <w:pPr>
        <w:ind w:left="28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6" w:hanging="360"/>
      </w:pPr>
    </w:lvl>
    <w:lvl w:ilvl="2" w:tplc="0409001B" w:tentative="1">
      <w:start w:val="1"/>
      <w:numFmt w:val="lowerRoman"/>
      <w:lvlText w:val="%3."/>
      <w:lvlJc w:val="right"/>
      <w:pPr>
        <w:ind w:left="4326" w:hanging="180"/>
      </w:pPr>
    </w:lvl>
    <w:lvl w:ilvl="3" w:tplc="0409000F" w:tentative="1">
      <w:start w:val="1"/>
      <w:numFmt w:val="decimal"/>
      <w:lvlText w:val="%4."/>
      <w:lvlJc w:val="left"/>
      <w:pPr>
        <w:ind w:left="5046" w:hanging="360"/>
      </w:pPr>
    </w:lvl>
    <w:lvl w:ilvl="4" w:tplc="04090019" w:tentative="1">
      <w:start w:val="1"/>
      <w:numFmt w:val="lowerLetter"/>
      <w:lvlText w:val="%5."/>
      <w:lvlJc w:val="left"/>
      <w:pPr>
        <w:ind w:left="5766" w:hanging="360"/>
      </w:pPr>
    </w:lvl>
    <w:lvl w:ilvl="5" w:tplc="0409001B" w:tentative="1">
      <w:start w:val="1"/>
      <w:numFmt w:val="lowerRoman"/>
      <w:lvlText w:val="%6."/>
      <w:lvlJc w:val="right"/>
      <w:pPr>
        <w:ind w:left="6486" w:hanging="180"/>
      </w:pPr>
    </w:lvl>
    <w:lvl w:ilvl="6" w:tplc="0409000F" w:tentative="1">
      <w:start w:val="1"/>
      <w:numFmt w:val="decimal"/>
      <w:lvlText w:val="%7."/>
      <w:lvlJc w:val="left"/>
      <w:pPr>
        <w:ind w:left="7206" w:hanging="360"/>
      </w:pPr>
    </w:lvl>
    <w:lvl w:ilvl="7" w:tplc="04090019" w:tentative="1">
      <w:start w:val="1"/>
      <w:numFmt w:val="lowerLetter"/>
      <w:lvlText w:val="%8."/>
      <w:lvlJc w:val="left"/>
      <w:pPr>
        <w:ind w:left="7926" w:hanging="360"/>
      </w:pPr>
    </w:lvl>
    <w:lvl w:ilvl="8" w:tplc="0409001B" w:tentative="1">
      <w:start w:val="1"/>
      <w:numFmt w:val="lowerRoman"/>
      <w:lvlText w:val="%9."/>
      <w:lvlJc w:val="right"/>
      <w:pPr>
        <w:ind w:left="8646" w:hanging="180"/>
      </w:pPr>
    </w:lvl>
  </w:abstractNum>
  <w:abstractNum w:abstractNumId="11">
    <w:nsid w:val="79661A51"/>
    <w:multiLevelType w:val="hybridMultilevel"/>
    <w:tmpl w:val="51B4E91A"/>
    <w:lvl w:ilvl="0" w:tplc="830C08A8">
      <w:start w:val="1"/>
      <w:numFmt w:val="thaiNumbers"/>
      <w:lvlText w:val="%1)"/>
      <w:lvlJc w:val="left"/>
      <w:pPr>
        <w:ind w:left="20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75" w:hanging="360"/>
      </w:pPr>
    </w:lvl>
    <w:lvl w:ilvl="2" w:tplc="0409001B" w:tentative="1">
      <w:start w:val="1"/>
      <w:numFmt w:val="lowerRoman"/>
      <w:lvlText w:val="%3."/>
      <w:lvlJc w:val="right"/>
      <w:pPr>
        <w:ind w:left="3495" w:hanging="180"/>
      </w:pPr>
    </w:lvl>
    <w:lvl w:ilvl="3" w:tplc="0409000F" w:tentative="1">
      <w:start w:val="1"/>
      <w:numFmt w:val="decimal"/>
      <w:lvlText w:val="%4."/>
      <w:lvlJc w:val="left"/>
      <w:pPr>
        <w:ind w:left="4215" w:hanging="360"/>
      </w:pPr>
    </w:lvl>
    <w:lvl w:ilvl="4" w:tplc="04090019" w:tentative="1">
      <w:start w:val="1"/>
      <w:numFmt w:val="lowerLetter"/>
      <w:lvlText w:val="%5."/>
      <w:lvlJc w:val="left"/>
      <w:pPr>
        <w:ind w:left="4935" w:hanging="360"/>
      </w:pPr>
    </w:lvl>
    <w:lvl w:ilvl="5" w:tplc="0409001B" w:tentative="1">
      <w:start w:val="1"/>
      <w:numFmt w:val="lowerRoman"/>
      <w:lvlText w:val="%6."/>
      <w:lvlJc w:val="right"/>
      <w:pPr>
        <w:ind w:left="5655" w:hanging="180"/>
      </w:pPr>
    </w:lvl>
    <w:lvl w:ilvl="6" w:tplc="0409000F" w:tentative="1">
      <w:start w:val="1"/>
      <w:numFmt w:val="decimal"/>
      <w:lvlText w:val="%7."/>
      <w:lvlJc w:val="left"/>
      <w:pPr>
        <w:ind w:left="6375" w:hanging="360"/>
      </w:pPr>
    </w:lvl>
    <w:lvl w:ilvl="7" w:tplc="04090019" w:tentative="1">
      <w:start w:val="1"/>
      <w:numFmt w:val="lowerLetter"/>
      <w:lvlText w:val="%8."/>
      <w:lvlJc w:val="left"/>
      <w:pPr>
        <w:ind w:left="7095" w:hanging="360"/>
      </w:pPr>
    </w:lvl>
    <w:lvl w:ilvl="8" w:tplc="0409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2">
    <w:nsid w:val="7D09177C"/>
    <w:multiLevelType w:val="hybridMultilevel"/>
    <w:tmpl w:val="F9280B8A"/>
    <w:lvl w:ilvl="0" w:tplc="612669C4">
      <w:start w:val="1"/>
      <w:numFmt w:val="thaiNumbers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2">
    <w:abstractNumId w:val="8"/>
  </w:num>
  <w:num w:numId="3">
    <w:abstractNumId w:val="10"/>
  </w:num>
  <w:num w:numId="4">
    <w:abstractNumId w:val="7"/>
  </w:num>
  <w:num w:numId="5">
    <w:abstractNumId w:val="12"/>
  </w:num>
  <w:num w:numId="6">
    <w:abstractNumId w:val="4"/>
  </w:num>
  <w:num w:numId="7">
    <w:abstractNumId w:val="9"/>
  </w:num>
  <w:num w:numId="8">
    <w:abstractNumId w:val="11"/>
  </w:num>
  <w:num w:numId="9">
    <w:abstractNumId w:val="3"/>
  </w:num>
  <w:num w:numId="10">
    <w:abstractNumId w:val="5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424"/>
    <w:rsid w:val="00001679"/>
    <w:rsid w:val="00006137"/>
    <w:rsid w:val="00013593"/>
    <w:rsid w:val="00013D1E"/>
    <w:rsid w:val="000147A3"/>
    <w:rsid w:val="000208CE"/>
    <w:rsid w:val="0002434B"/>
    <w:rsid w:val="00025183"/>
    <w:rsid w:val="00026BAF"/>
    <w:rsid w:val="0002778B"/>
    <w:rsid w:val="00033372"/>
    <w:rsid w:val="00040D2E"/>
    <w:rsid w:val="000434E6"/>
    <w:rsid w:val="000509F5"/>
    <w:rsid w:val="000530CE"/>
    <w:rsid w:val="000540CE"/>
    <w:rsid w:val="00056BBD"/>
    <w:rsid w:val="000673F7"/>
    <w:rsid w:val="0008024D"/>
    <w:rsid w:val="000809F6"/>
    <w:rsid w:val="00080CD7"/>
    <w:rsid w:val="000862AB"/>
    <w:rsid w:val="0008727B"/>
    <w:rsid w:val="00087F2F"/>
    <w:rsid w:val="000A6930"/>
    <w:rsid w:val="000A7CD7"/>
    <w:rsid w:val="000B029F"/>
    <w:rsid w:val="000B3E91"/>
    <w:rsid w:val="000B6C28"/>
    <w:rsid w:val="000C6F59"/>
    <w:rsid w:val="000D0723"/>
    <w:rsid w:val="000D6DE0"/>
    <w:rsid w:val="000E3721"/>
    <w:rsid w:val="000E40A3"/>
    <w:rsid w:val="000E5273"/>
    <w:rsid w:val="000E59FC"/>
    <w:rsid w:val="000E6D0E"/>
    <w:rsid w:val="000F0066"/>
    <w:rsid w:val="000F26DB"/>
    <w:rsid w:val="000F674A"/>
    <w:rsid w:val="00103329"/>
    <w:rsid w:val="0010392B"/>
    <w:rsid w:val="0010537B"/>
    <w:rsid w:val="001064B8"/>
    <w:rsid w:val="001128C5"/>
    <w:rsid w:val="00117482"/>
    <w:rsid w:val="001177B4"/>
    <w:rsid w:val="0012119E"/>
    <w:rsid w:val="00122EAC"/>
    <w:rsid w:val="0012606C"/>
    <w:rsid w:val="00126C5E"/>
    <w:rsid w:val="0013026C"/>
    <w:rsid w:val="001315E0"/>
    <w:rsid w:val="00131B02"/>
    <w:rsid w:val="0013290C"/>
    <w:rsid w:val="0013355F"/>
    <w:rsid w:val="0013360F"/>
    <w:rsid w:val="00141E2D"/>
    <w:rsid w:val="00146CC1"/>
    <w:rsid w:val="00151A54"/>
    <w:rsid w:val="00153174"/>
    <w:rsid w:val="00154C8C"/>
    <w:rsid w:val="00155D4D"/>
    <w:rsid w:val="0015690D"/>
    <w:rsid w:val="001569BB"/>
    <w:rsid w:val="00157032"/>
    <w:rsid w:val="001623BD"/>
    <w:rsid w:val="00162C73"/>
    <w:rsid w:val="0016778F"/>
    <w:rsid w:val="00171B33"/>
    <w:rsid w:val="00174852"/>
    <w:rsid w:val="001764B9"/>
    <w:rsid w:val="001771A7"/>
    <w:rsid w:val="00183C6E"/>
    <w:rsid w:val="00183D8C"/>
    <w:rsid w:val="00184322"/>
    <w:rsid w:val="00184778"/>
    <w:rsid w:val="00186045"/>
    <w:rsid w:val="00192102"/>
    <w:rsid w:val="0019301F"/>
    <w:rsid w:val="001A3AFA"/>
    <w:rsid w:val="001A43DB"/>
    <w:rsid w:val="001A52A2"/>
    <w:rsid w:val="001A52C0"/>
    <w:rsid w:val="001A7ABF"/>
    <w:rsid w:val="001B2DA6"/>
    <w:rsid w:val="001B52A9"/>
    <w:rsid w:val="001B54A9"/>
    <w:rsid w:val="001C3EA7"/>
    <w:rsid w:val="001C7B36"/>
    <w:rsid w:val="001D37AB"/>
    <w:rsid w:val="001D67A3"/>
    <w:rsid w:val="001E2210"/>
    <w:rsid w:val="001E3C54"/>
    <w:rsid w:val="001F3692"/>
    <w:rsid w:val="00204319"/>
    <w:rsid w:val="00206121"/>
    <w:rsid w:val="0021203F"/>
    <w:rsid w:val="002129F8"/>
    <w:rsid w:val="0021458B"/>
    <w:rsid w:val="00220E85"/>
    <w:rsid w:val="002222E1"/>
    <w:rsid w:val="002231D2"/>
    <w:rsid w:val="00223D27"/>
    <w:rsid w:val="00226318"/>
    <w:rsid w:val="002332ED"/>
    <w:rsid w:val="002348FE"/>
    <w:rsid w:val="00234E30"/>
    <w:rsid w:val="002444A3"/>
    <w:rsid w:val="002450EC"/>
    <w:rsid w:val="00251ECD"/>
    <w:rsid w:val="00253A1F"/>
    <w:rsid w:val="00253D96"/>
    <w:rsid w:val="00255AE1"/>
    <w:rsid w:val="00262E74"/>
    <w:rsid w:val="00270EC4"/>
    <w:rsid w:val="00272036"/>
    <w:rsid w:val="00273AA3"/>
    <w:rsid w:val="002779E9"/>
    <w:rsid w:val="00282B3D"/>
    <w:rsid w:val="00282D14"/>
    <w:rsid w:val="00284F26"/>
    <w:rsid w:val="00292E40"/>
    <w:rsid w:val="00297054"/>
    <w:rsid w:val="002A41B7"/>
    <w:rsid w:val="002A5471"/>
    <w:rsid w:val="002A6D76"/>
    <w:rsid w:val="002A77A8"/>
    <w:rsid w:val="002B1EBF"/>
    <w:rsid w:val="002B2386"/>
    <w:rsid w:val="002C094D"/>
    <w:rsid w:val="002C0D63"/>
    <w:rsid w:val="002C16DC"/>
    <w:rsid w:val="002C2D7D"/>
    <w:rsid w:val="002C31A2"/>
    <w:rsid w:val="002C7683"/>
    <w:rsid w:val="002D0949"/>
    <w:rsid w:val="002D3880"/>
    <w:rsid w:val="002E72B8"/>
    <w:rsid w:val="002F363E"/>
    <w:rsid w:val="002F496C"/>
    <w:rsid w:val="002F565A"/>
    <w:rsid w:val="002F5700"/>
    <w:rsid w:val="002F770C"/>
    <w:rsid w:val="003002E6"/>
    <w:rsid w:val="00302FC9"/>
    <w:rsid w:val="003071EC"/>
    <w:rsid w:val="00312FBA"/>
    <w:rsid w:val="00314AED"/>
    <w:rsid w:val="00321F2B"/>
    <w:rsid w:val="00325733"/>
    <w:rsid w:val="003259D6"/>
    <w:rsid w:val="003339D3"/>
    <w:rsid w:val="003354D3"/>
    <w:rsid w:val="00336E5A"/>
    <w:rsid w:val="00336F12"/>
    <w:rsid w:val="00340E58"/>
    <w:rsid w:val="003425B9"/>
    <w:rsid w:val="003434CD"/>
    <w:rsid w:val="00347240"/>
    <w:rsid w:val="0035336F"/>
    <w:rsid w:val="00353FE0"/>
    <w:rsid w:val="0035715F"/>
    <w:rsid w:val="00360CD0"/>
    <w:rsid w:val="00364F55"/>
    <w:rsid w:val="00365CFF"/>
    <w:rsid w:val="003666DC"/>
    <w:rsid w:val="0037403D"/>
    <w:rsid w:val="00377603"/>
    <w:rsid w:val="00382008"/>
    <w:rsid w:val="0038261D"/>
    <w:rsid w:val="00385442"/>
    <w:rsid w:val="003936F2"/>
    <w:rsid w:val="003958A5"/>
    <w:rsid w:val="003A0CD9"/>
    <w:rsid w:val="003A2369"/>
    <w:rsid w:val="003A79BA"/>
    <w:rsid w:val="003B1B73"/>
    <w:rsid w:val="003B2D91"/>
    <w:rsid w:val="003B4270"/>
    <w:rsid w:val="003B5F41"/>
    <w:rsid w:val="003B60F5"/>
    <w:rsid w:val="003C12C1"/>
    <w:rsid w:val="003C19F9"/>
    <w:rsid w:val="003C3198"/>
    <w:rsid w:val="003D6CDC"/>
    <w:rsid w:val="003D7437"/>
    <w:rsid w:val="003D75A1"/>
    <w:rsid w:val="003D7FBE"/>
    <w:rsid w:val="003E51DB"/>
    <w:rsid w:val="003F61FF"/>
    <w:rsid w:val="004063DE"/>
    <w:rsid w:val="00406F8D"/>
    <w:rsid w:val="0041076F"/>
    <w:rsid w:val="004117D6"/>
    <w:rsid w:val="0043020F"/>
    <w:rsid w:val="004331B4"/>
    <w:rsid w:val="004347CC"/>
    <w:rsid w:val="00440858"/>
    <w:rsid w:val="0044199D"/>
    <w:rsid w:val="004421ED"/>
    <w:rsid w:val="0044527A"/>
    <w:rsid w:val="00445D66"/>
    <w:rsid w:val="004508D5"/>
    <w:rsid w:val="00450FD6"/>
    <w:rsid w:val="004569B6"/>
    <w:rsid w:val="00460FB9"/>
    <w:rsid w:val="00465589"/>
    <w:rsid w:val="00471A8A"/>
    <w:rsid w:val="00481613"/>
    <w:rsid w:val="004817DB"/>
    <w:rsid w:val="00483BD9"/>
    <w:rsid w:val="00485B0E"/>
    <w:rsid w:val="00493993"/>
    <w:rsid w:val="00496826"/>
    <w:rsid w:val="00496843"/>
    <w:rsid w:val="004A2847"/>
    <w:rsid w:val="004A5845"/>
    <w:rsid w:val="004B15EE"/>
    <w:rsid w:val="004B1EF9"/>
    <w:rsid w:val="004B330E"/>
    <w:rsid w:val="004B5952"/>
    <w:rsid w:val="004B678F"/>
    <w:rsid w:val="004D2E2E"/>
    <w:rsid w:val="004D49BF"/>
    <w:rsid w:val="004D4D3B"/>
    <w:rsid w:val="004D6EAD"/>
    <w:rsid w:val="004D7193"/>
    <w:rsid w:val="004E100F"/>
    <w:rsid w:val="004E3F6E"/>
    <w:rsid w:val="004E51CA"/>
    <w:rsid w:val="004E645C"/>
    <w:rsid w:val="004E6529"/>
    <w:rsid w:val="004E67C1"/>
    <w:rsid w:val="004F1EC1"/>
    <w:rsid w:val="005060A9"/>
    <w:rsid w:val="00506C85"/>
    <w:rsid w:val="0051670D"/>
    <w:rsid w:val="00516F41"/>
    <w:rsid w:val="0052030B"/>
    <w:rsid w:val="00525CF2"/>
    <w:rsid w:val="0053173C"/>
    <w:rsid w:val="00533241"/>
    <w:rsid w:val="005359BE"/>
    <w:rsid w:val="005363AA"/>
    <w:rsid w:val="005402B3"/>
    <w:rsid w:val="005437BD"/>
    <w:rsid w:val="00544EBD"/>
    <w:rsid w:val="0054544C"/>
    <w:rsid w:val="0054564C"/>
    <w:rsid w:val="00553F77"/>
    <w:rsid w:val="00561245"/>
    <w:rsid w:val="005657AF"/>
    <w:rsid w:val="00566650"/>
    <w:rsid w:val="00566697"/>
    <w:rsid w:val="00575288"/>
    <w:rsid w:val="00576244"/>
    <w:rsid w:val="00577EAA"/>
    <w:rsid w:val="00582588"/>
    <w:rsid w:val="00582E9D"/>
    <w:rsid w:val="00585590"/>
    <w:rsid w:val="00586277"/>
    <w:rsid w:val="0058789C"/>
    <w:rsid w:val="00587BA3"/>
    <w:rsid w:val="00587D79"/>
    <w:rsid w:val="00590EDA"/>
    <w:rsid w:val="005A0586"/>
    <w:rsid w:val="005A5705"/>
    <w:rsid w:val="005B196D"/>
    <w:rsid w:val="005B7B60"/>
    <w:rsid w:val="005C02BA"/>
    <w:rsid w:val="005C0730"/>
    <w:rsid w:val="005C2C50"/>
    <w:rsid w:val="005C751C"/>
    <w:rsid w:val="005C764E"/>
    <w:rsid w:val="005D17BF"/>
    <w:rsid w:val="005D19F1"/>
    <w:rsid w:val="005D320D"/>
    <w:rsid w:val="005D34F2"/>
    <w:rsid w:val="005D5AD6"/>
    <w:rsid w:val="005E143A"/>
    <w:rsid w:val="005E1F23"/>
    <w:rsid w:val="005E24D5"/>
    <w:rsid w:val="005E499E"/>
    <w:rsid w:val="005E799D"/>
    <w:rsid w:val="005F3308"/>
    <w:rsid w:val="005F3F08"/>
    <w:rsid w:val="005F6F63"/>
    <w:rsid w:val="005F7EC0"/>
    <w:rsid w:val="0060007C"/>
    <w:rsid w:val="006053D5"/>
    <w:rsid w:val="00617F57"/>
    <w:rsid w:val="006202F2"/>
    <w:rsid w:val="006330AA"/>
    <w:rsid w:val="00637F0C"/>
    <w:rsid w:val="00641D06"/>
    <w:rsid w:val="0065052F"/>
    <w:rsid w:val="00656DB2"/>
    <w:rsid w:val="006633D7"/>
    <w:rsid w:val="0066659F"/>
    <w:rsid w:val="006678EB"/>
    <w:rsid w:val="00673047"/>
    <w:rsid w:val="006745BC"/>
    <w:rsid w:val="00676E2F"/>
    <w:rsid w:val="006775C8"/>
    <w:rsid w:val="00677DAE"/>
    <w:rsid w:val="00680D9F"/>
    <w:rsid w:val="00681895"/>
    <w:rsid w:val="00682D34"/>
    <w:rsid w:val="0068597E"/>
    <w:rsid w:val="006871E8"/>
    <w:rsid w:val="00692939"/>
    <w:rsid w:val="00695901"/>
    <w:rsid w:val="00695995"/>
    <w:rsid w:val="006A0BE8"/>
    <w:rsid w:val="006A16CE"/>
    <w:rsid w:val="006A3793"/>
    <w:rsid w:val="006A5877"/>
    <w:rsid w:val="006A6D21"/>
    <w:rsid w:val="006B1EE9"/>
    <w:rsid w:val="006B2349"/>
    <w:rsid w:val="006B285F"/>
    <w:rsid w:val="006B2BF1"/>
    <w:rsid w:val="006B3342"/>
    <w:rsid w:val="006B44EA"/>
    <w:rsid w:val="006C0313"/>
    <w:rsid w:val="006C2ED7"/>
    <w:rsid w:val="006C3D78"/>
    <w:rsid w:val="006C3FDB"/>
    <w:rsid w:val="006C571E"/>
    <w:rsid w:val="006C61D5"/>
    <w:rsid w:val="006D0A7C"/>
    <w:rsid w:val="006D3382"/>
    <w:rsid w:val="006D5698"/>
    <w:rsid w:val="006E0F88"/>
    <w:rsid w:val="006E4581"/>
    <w:rsid w:val="006F6E67"/>
    <w:rsid w:val="00704B23"/>
    <w:rsid w:val="00705F1D"/>
    <w:rsid w:val="007065D4"/>
    <w:rsid w:val="00706E3C"/>
    <w:rsid w:val="007111F8"/>
    <w:rsid w:val="007117D9"/>
    <w:rsid w:val="00715210"/>
    <w:rsid w:val="00720BF3"/>
    <w:rsid w:val="0072717A"/>
    <w:rsid w:val="00730BC2"/>
    <w:rsid w:val="007311AC"/>
    <w:rsid w:val="00732144"/>
    <w:rsid w:val="00732277"/>
    <w:rsid w:val="007347A6"/>
    <w:rsid w:val="00734849"/>
    <w:rsid w:val="0073588E"/>
    <w:rsid w:val="0073591C"/>
    <w:rsid w:val="00737CE0"/>
    <w:rsid w:val="00742218"/>
    <w:rsid w:val="00742AE9"/>
    <w:rsid w:val="00744601"/>
    <w:rsid w:val="00747BD3"/>
    <w:rsid w:val="007518C8"/>
    <w:rsid w:val="007521B2"/>
    <w:rsid w:val="00753099"/>
    <w:rsid w:val="007533DE"/>
    <w:rsid w:val="00757D81"/>
    <w:rsid w:val="00761D3A"/>
    <w:rsid w:val="00762443"/>
    <w:rsid w:val="0076547F"/>
    <w:rsid w:val="00767020"/>
    <w:rsid w:val="0076740A"/>
    <w:rsid w:val="00771060"/>
    <w:rsid w:val="007721FE"/>
    <w:rsid w:val="0077386F"/>
    <w:rsid w:val="00776701"/>
    <w:rsid w:val="00796775"/>
    <w:rsid w:val="007A0BE3"/>
    <w:rsid w:val="007A0F9A"/>
    <w:rsid w:val="007B199D"/>
    <w:rsid w:val="007B2AFE"/>
    <w:rsid w:val="007B7CD4"/>
    <w:rsid w:val="007C0BFC"/>
    <w:rsid w:val="007C176C"/>
    <w:rsid w:val="007C5899"/>
    <w:rsid w:val="007C652F"/>
    <w:rsid w:val="007C7E83"/>
    <w:rsid w:val="007D0C83"/>
    <w:rsid w:val="007D46D8"/>
    <w:rsid w:val="007D5E59"/>
    <w:rsid w:val="007D7765"/>
    <w:rsid w:val="007E1F61"/>
    <w:rsid w:val="007E2041"/>
    <w:rsid w:val="007E2DD8"/>
    <w:rsid w:val="007E6399"/>
    <w:rsid w:val="007E76F8"/>
    <w:rsid w:val="007F07CE"/>
    <w:rsid w:val="007F5798"/>
    <w:rsid w:val="007F6F12"/>
    <w:rsid w:val="00801E9B"/>
    <w:rsid w:val="00802A0D"/>
    <w:rsid w:val="0081112F"/>
    <w:rsid w:val="00814DA6"/>
    <w:rsid w:val="00816769"/>
    <w:rsid w:val="00825606"/>
    <w:rsid w:val="00830201"/>
    <w:rsid w:val="00830DE8"/>
    <w:rsid w:val="0083132F"/>
    <w:rsid w:val="008376C4"/>
    <w:rsid w:val="00837D4A"/>
    <w:rsid w:val="00842007"/>
    <w:rsid w:val="00842394"/>
    <w:rsid w:val="00854390"/>
    <w:rsid w:val="008547C4"/>
    <w:rsid w:val="0085532D"/>
    <w:rsid w:val="00860EBF"/>
    <w:rsid w:val="008643D8"/>
    <w:rsid w:val="00870924"/>
    <w:rsid w:val="00870F19"/>
    <w:rsid w:val="0087487E"/>
    <w:rsid w:val="00874923"/>
    <w:rsid w:val="00874D12"/>
    <w:rsid w:val="00875112"/>
    <w:rsid w:val="00892BBA"/>
    <w:rsid w:val="00893AF8"/>
    <w:rsid w:val="00893D4F"/>
    <w:rsid w:val="00895B52"/>
    <w:rsid w:val="00896526"/>
    <w:rsid w:val="008A3A76"/>
    <w:rsid w:val="008A4760"/>
    <w:rsid w:val="008A48C9"/>
    <w:rsid w:val="008B1163"/>
    <w:rsid w:val="008B1993"/>
    <w:rsid w:val="008C12BF"/>
    <w:rsid w:val="008C12ED"/>
    <w:rsid w:val="008C5617"/>
    <w:rsid w:val="008C667E"/>
    <w:rsid w:val="008C7A89"/>
    <w:rsid w:val="008D2FA3"/>
    <w:rsid w:val="008D5C7F"/>
    <w:rsid w:val="008D6ADD"/>
    <w:rsid w:val="008D6CEB"/>
    <w:rsid w:val="008E0918"/>
    <w:rsid w:val="008E0C64"/>
    <w:rsid w:val="008E2129"/>
    <w:rsid w:val="008E2D09"/>
    <w:rsid w:val="008E3388"/>
    <w:rsid w:val="008E37C1"/>
    <w:rsid w:val="008E581E"/>
    <w:rsid w:val="008E7761"/>
    <w:rsid w:val="008F6005"/>
    <w:rsid w:val="008F66E4"/>
    <w:rsid w:val="0090075A"/>
    <w:rsid w:val="00901662"/>
    <w:rsid w:val="00902691"/>
    <w:rsid w:val="009054EF"/>
    <w:rsid w:val="00914105"/>
    <w:rsid w:val="009145AD"/>
    <w:rsid w:val="00916B32"/>
    <w:rsid w:val="009249DE"/>
    <w:rsid w:val="0092631B"/>
    <w:rsid w:val="00926BD3"/>
    <w:rsid w:val="00926F26"/>
    <w:rsid w:val="00927004"/>
    <w:rsid w:val="00927296"/>
    <w:rsid w:val="00930BEB"/>
    <w:rsid w:val="00933F7B"/>
    <w:rsid w:val="00942552"/>
    <w:rsid w:val="00946DB6"/>
    <w:rsid w:val="00951118"/>
    <w:rsid w:val="00952AC7"/>
    <w:rsid w:val="00953CA6"/>
    <w:rsid w:val="009553ED"/>
    <w:rsid w:val="00964084"/>
    <w:rsid w:val="00965BEF"/>
    <w:rsid w:val="0096689F"/>
    <w:rsid w:val="00966F0B"/>
    <w:rsid w:val="00967359"/>
    <w:rsid w:val="00973E07"/>
    <w:rsid w:val="00976042"/>
    <w:rsid w:val="009770AC"/>
    <w:rsid w:val="00990FBB"/>
    <w:rsid w:val="00992442"/>
    <w:rsid w:val="0099284B"/>
    <w:rsid w:val="00994FAE"/>
    <w:rsid w:val="0099557F"/>
    <w:rsid w:val="009974B3"/>
    <w:rsid w:val="009A3482"/>
    <w:rsid w:val="009A34E3"/>
    <w:rsid w:val="009A492E"/>
    <w:rsid w:val="009B099A"/>
    <w:rsid w:val="009B1EE8"/>
    <w:rsid w:val="009B4730"/>
    <w:rsid w:val="009B5446"/>
    <w:rsid w:val="009B66A0"/>
    <w:rsid w:val="009C0F03"/>
    <w:rsid w:val="009D4BF2"/>
    <w:rsid w:val="009D64CE"/>
    <w:rsid w:val="009D7082"/>
    <w:rsid w:val="009E1937"/>
    <w:rsid w:val="009E4069"/>
    <w:rsid w:val="009E6270"/>
    <w:rsid w:val="009E74EC"/>
    <w:rsid w:val="009F4116"/>
    <w:rsid w:val="009F463C"/>
    <w:rsid w:val="009F580E"/>
    <w:rsid w:val="00A00EF9"/>
    <w:rsid w:val="00A02884"/>
    <w:rsid w:val="00A0298A"/>
    <w:rsid w:val="00A071E7"/>
    <w:rsid w:val="00A10ABE"/>
    <w:rsid w:val="00A1324C"/>
    <w:rsid w:val="00A15FB0"/>
    <w:rsid w:val="00A16B3D"/>
    <w:rsid w:val="00A3268E"/>
    <w:rsid w:val="00A428BA"/>
    <w:rsid w:val="00A42AC1"/>
    <w:rsid w:val="00A447CC"/>
    <w:rsid w:val="00A47D12"/>
    <w:rsid w:val="00A50167"/>
    <w:rsid w:val="00A50AFA"/>
    <w:rsid w:val="00A51796"/>
    <w:rsid w:val="00A52A29"/>
    <w:rsid w:val="00A53424"/>
    <w:rsid w:val="00A53EAB"/>
    <w:rsid w:val="00A62E74"/>
    <w:rsid w:val="00A63FBC"/>
    <w:rsid w:val="00A71675"/>
    <w:rsid w:val="00A73E25"/>
    <w:rsid w:val="00A7562E"/>
    <w:rsid w:val="00A76BDC"/>
    <w:rsid w:val="00A7775F"/>
    <w:rsid w:val="00A80D62"/>
    <w:rsid w:val="00A80F0A"/>
    <w:rsid w:val="00A81AAC"/>
    <w:rsid w:val="00A81D04"/>
    <w:rsid w:val="00A8374F"/>
    <w:rsid w:val="00A8487B"/>
    <w:rsid w:val="00A8488B"/>
    <w:rsid w:val="00AA3D08"/>
    <w:rsid w:val="00AB0666"/>
    <w:rsid w:val="00AB5FF5"/>
    <w:rsid w:val="00AC178C"/>
    <w:rsid w:val="00AC34D7"/>
    <w:rsid w:val="00AC3FF3"/>
    <w:rsid w:val="00AC4D29"/>
    <w:rsid w:val="00AC54B5"/>
    <w:rsid w:val="00AC7513"/>
    <w:rsid w:val="00AD3351"/>
    <w:rsid w:val="00AD4B2B"/>
    <w:rsid w:val="00AD4BFD"/>
    <w:rsid w:val="00AD6929"/>
    <w:rsid w:val="00AE1B00"/>
    <w:rsid w:val="00AE21BE"/>
    <w:rsid w:val="00AE3467"/>
    <w:rsid w:val="00AE7E9B"/>
    <w:rsid w:val="00AF2F9B"/>
    <w:rsid w:val="00AF3F50"/>
    <w:rsid w:val="00B00B43"/>
    <w:rsid w:val="00B0522C"/>
    <w:rsid w:val="00B05A96"/>
    <w:rsid w:val="00B129D9"/>
    <w:rsid w:val="00B1689C"/>
    <w:rsid w:val="00B2791C"/>
    <w:rsid w:val="00B35D3C"/>
    <w:rsid w:val="00B45122"/>
    <w:rsid w:val="00B514F8"/>
    <w:rsid w:val="00B57EA7"/>
    <w:rsid w:val="00B617F7"/>
    <w:rsid w:val="00B63096"/>
    <w:rsid w:val="00B66546"/>
    <w:rsid w:val="00B7314E"/>
    <w:rsid w:val="00B7559D"/>
    <w:rsid w:val="00B76B54"/>
    <w:rsid w:val="00B80106"/>
    <w:rsid w:val="00B84246"/>
    <w:rsid w:val="00B85D47"/>
    <w:rsid w:val="00B86893"/>
    <w:rsid w:val="00B94F8A"/>
    <w:rsid w:val="00B96561"/>
    <w:rsid w:val="00BA538A"/>
    <w:rsid w:val="00BA5601"/>
    <w:rsid w:val="00BB00AA"/>
    <w:rsid w:val="00BB05AC"/>
    <w:rsid w:val="00BB2392"/>
    <w:rsid w:val="00BB44DC"/>
    <w:rsid w:val="00BC074B"/>
    <w:rsid w:val="00BC0CBB"/>
    <w:rsid w:val="00BC433D"/>
    <w:rsid w:val="00BC6743"/>
    <w:rsid w:val="00BD05DD"/>
    <w:rsid w:val="00BD09F0"/>
    <w:rsid w:val="00BD2ADF"/>
    <w:rsid w:val="00BD54DC"/>
    <w:rsid w:val="00BD5D33"/>
    <w:rsid w:val="00BD70D3"/>
    <w:rsid w:val="00BD761A"/>
    <w:rsid w:val="00BE290B"/>
    <w:rsid w:val="00BE60EA"/>
    <w:rsid w:val="00BF432F"/>
    <w:rsid w:val="00BF53B5"/>
    <w:rsid w:val="00C03D6E"/>
    <w:rsid w:val="00C048A0"/>
    <w:rsid w:val="00C04A13"/>
    <w:rsid w:val="00C0535F"/>
    <w:rsid w:val="00C105AF"/>
    <w:rsid w:val="00C112DB"/>
    <w:rsid w:val="00C11FD9"/>
    <w:rsid w:val="00C124E4"/>
    <w:rsid w:val="00C14140"/>
    <w:rsid w:val="00C17327"/>
    <w:rsid w:val="00C1799F"/>
    <w:rsid w:val="00C20BFC"/>
    <w:rsid w:val="00C23189"/>
    <w:rsid w:val="00C23B1A"/>
    <w:rsid w:val="00C344DA"/>
    <w:rsid w:val="00C35A92"/>
    <w:rsid w:val="00C35C53"/>
    <w:rsid w:val="00C4005E"/>
    <w:rsid w:val="00C44853"/>
    <w:rsid w:val="00C44B08"/>
    <w:rsid w:val="00C50DD0"/>
    <w:rsid w:val="00C54660"/>
    <w:rsid w:val="00C54ED2"/>
    <w:rsid w:val="00C5656A"/>
    <w:rsid w:val="00C5707E"/>
    <w:rsid w:val="00C6069A"/>
    <w:rsid w:val="00C6209D"/>
    <w:rsid w:val="00C652CD"/>
    <w:rsid w:val="00C662BC"/>
    <w:rsid w:val="00C6768B"/>
    <w:rsid w:val="00C67761"/>
    <w:rsid w:val="00C76FD3"/>
    <w:rsid w:val="00C836E8"/>
    <w:rsid w:val="00C86D58"/>
    <w:rsid w:val="00C905F1"/>
    <w:rsid w:val="00CA3D13"/>
    <w:rsid w:val="00CA59C1"/>
    <w:rsid w:val="00CA5EA9"/>
    <w:rsid w:val="00CA7FF0"/>
    <w:rsid w:val="00CB352B"/>
    <w:rsid w:val="00CC1F76"/>
    <w:rsid w:val="00CC39DC"/>
    <w:rsid w:val="00CC50EE"/>
    <w:rsid w:val="00CC61F6"/>
    <w:rsid w:val="00CD285B"/>
    <w:rsid w:val="00CD2972"/>
    <w:rsid w:val="00CD42AC"/>
    <w:rsid w:val="00CE2746"/>
    <w:rsid w:val="00CF1055"/>
    <w:rsid w:val="00CF2BF8"/>
    <w:rsid w:val="00CF5F33"/>
    <w:rsid w:val="00CF76BF"/>
    <w:rsid w:val="00D00A6B"/>
    <w:rsid w:val="00D039E8"/>
    <w:rsid w:val="00D074C0"/>
    <w:rsid w:val="00D07E90"/>
    <w:rsid w:val="00D23EEE"/>
    <w:rsid w:val="00D260C2"/>
    <w:rsid w:val="00D33561"/>
    <w:rsid w:val="00D439F0"/>
    <w:rsid w:val="00D45A05"/>
    <w:rsid w:val="00D5028A"/>
    <w:rsid w:val="00D5090F"/>
    <w:rsid w:val="00D5489F"/>
    <w:rsid w:val="00D558D9"/>
    <w:rsid w:val="00D6548F"/>
    <w:rsid w:val="00D65D20"/>
    <w:rsid w:val="00D70DCA"/>
    <w:rsid w:val="00D71419"/>
    <w:rsid w:val="00D71A6D"/>
    <w:rsid w:val="00D76126"/>
    <w:rsid w:val="00D7637E"/>
    <w:rsid w:val="00D8007A"/>
    <w:rsid w:val="00D80F89"/>
    <w:rsid w:val="00D82498"/>
    <w:rsid w:val="00D9384B"/>
    <w:rsid w:val="00D96D65"/>
    <w:rsid w:val="00DA0C7E"/>
    <w:rsid w:val="00DA0F99"/>
    <w:rsid w:val="00DA610D"/>
    <w:rsid w:val="00DA6F17"/>
    <w:rsid w:val="00DA7B48"/>
    <w:rsid w:val="00DB1C24"/>
    <w:rsid w:val="00DB3F07"/>
    <w:rsid w:val="00DB4BE2"/>
    <w:rsid w:val="00DB4DB2"/>
    <w:rsid w:val="00DB54AA"/>
    <w:rsid w:val="00DC1FF3"/>
    <w:rsid w:val="00DC3128"/>
    <w:rsid w:val="00DC4D26"/>
    <w:rsid w:val="00DC6137"/>
    <w:rsid w:val="00DC76A1"/>
    <w:rsid w:val="00DC7C51"/>
    <w:rsid w:val="00DD1218"/>
    <w:rsid w:val="00DD4376"/>
    <w:rsid w:val="00DD4FD4"/>
    <w:rsid w:val="00DE01CD"/>
    <w:rsid w:val="00DF12C1"/>
    <w:rsid w:val="00DF51A2"/>
    <w:rsid w:val="00DF72D3"/>
    <w:rsid w:val="00E00FFF"/>
    <w:rsid w:val="00E01FDF"/>
    <w:rsid w:val="00E02C0C"/>
    <w:rsid w:val="00E03553"/>
    <w:rsid w:val="00E04A42"/>
    <w:rsid w:val="00E071F2"/>
    <w:rsid w:val="00E11B82"/>
    <w:rsid w:val="00E14034"/>
    <w:rsid w:val="00E20757"/>
    <w:rsid w:val="00E21AE3"/>
    <w:rsid w:val="00E22835"/>
    <w:rsid w:val="00E2530C"/>
    <w:rsid w:val="00E255BA"/>
    <w:rsid w:val="00E26D75"/>
    <w:rsid w:val="00E32272"/>
    <w:rsid w:val="00E32E90"/>
    <w:rsid w:val="00E336F7"/>
    <w:rsid w:val="00E37009"/>
    <w:rsid w:val="00E505E4"/>
    <w:rsid w:val="00E518A8"/>
    <w:rsid w:val="00E52152"/>
    <w:rsid w:val="00E57BF2"/>
    <w:rsid w:val="00E57CF3"/>
    <w:rsid w:val="00E64779"/>
    <w:rsid w:val="00E64A9D"/>
    <w:rsid w:val="00E64B3E"/>
    <w:rsid w:val="00E64F04"/>
    <w:rsid w:val="00E66BEC"/>
    <w:rsid w:val="00E6758E"/>
    <w:rsid w:val="00E70F29"/>
    <w:rsid w:val="00E72A4D"/>
    <w:rsid w:val="00E72BBD"/>
    <w:rsid w:val="00E752DB"/>
    <w:rsid w:val="00E83404"/>
    <w:rsid w:val="00E85B37"/>
    <w:rsid w:val="00EA02D9"/>
    <w:rsid w:val="00EA1E0F"/>
    <w:rsid w:val="00EA315E"/>
    <w:rsid w:val="00EA4711"/>
    <w:rsid w:val="00EA50A6"/>
    <w:rsid w:val="00EB5B82"/>
    <w:rsid w:val="00EC5E3A"/>
    <w:rsid w:val="00EC78D7"/>
    <w:rsid w:val="00EC7E6F"/>
    <w:rsid w:val="00ED1B3C"/>
    <w:rsid w:val="00ED1FAD"/>
    <w:rsid w:val="00ED2246"/>
    <w:rsid w:val="00ED671A"/>
    <w:rsid w:val="00EE5994"/>
    <w:rsid w:val="00EF3A3A"/>
    <w:rsid w:val="00EF46C9"/>
    <w:rsid w:val="00EF7A1E"/>
    <w:rsid w:val="00F001CA"/>
    <w:rsid w:val="00F05E6A"/>
    <w:rsid w:val="00F126BA"/>
    <w:rsid w:val="00F13A90"/>
    <w:rsid w:val="00F1406B"/>
    <w:rsid w:val="00F14F9F"/>
    <w:rsid w:val="00F16BE4"/>
    <w:rsid w:val="00F17435"/>
    <w:rsid w:val="00F24E67"/>
    <w:rsid w:val="00F344CD"/>
    <w:rsid w:val="00F4254E"/>
    <w:rsid w:val="00F5028A"/>
    <w:rsid w:val="00F535E7"/>
    <w:rsid w:val="00F55F07"/>
    <w:rsid w:val="00F561D9"/>
    <w:rsid w:val="00F57EFC"/>
    <w:rsid w:val="00F600D2"/>
    <w:rsid w:val="00F66397"/>
    <w:rsid w:val="00F664F4"/>
    <w:rsid w:val="00F674A5"/>
    <w:rsid w:val="00F67FA0"/>
    <w:rsid w:val="00F806B0"/>
    <w:rsid w:val="00F8292C"/>
    <w:rsid w:val="00F82E64"/>
    <w:rsid w:val="00F85AF5"/>
    <w:rsid w:val="00F95E36"/>
    <w:rsid w:val="00FA1226"/>
    <w:rsid w:val="00FA20C8"/>
    <w:rsid w:val="00FB0F54"/>
    <w:rsid w:val="00FB1FF0"/>
    <w:rsid w:val="00FC3AB3"/>
    <w:rsid w:val="00FC4883"/>
    <w:rsid w:val="00FC48CD"/>
    <w:rsid w:val="00FC52C8"/>
    <w:rsid w:val="00FC61A1"/>
    <w:rsid w:val="00FD161B"/>
    <w:rsid w:val="00FD2B44"/>
    <w:rsid w:val="00FE0C79"/>
    <w:rsid w:val="00FE4D13"/>
    <w:rsid w:val="00FE6B0F"/>
    <w:rsid w:val="00FE7BDB"/>
    <w:rsid w:val="00FF307A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BF12E4B"/>
  <w15:docId w15:val="{97C293C1-3523-478F-BEBB-DD80C7B6E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2AC1"/>
    <w:rPr>
      <w:sz w:val="24"/>
      <w:szCs w:val="28"/>
    </w:rPr>
  </w:style>
  <w:style w:type="paragraph" w:styleId="Heading1">
    <w:name w:val="heading 1"/>
    <w:basedOn w:val="Normal"/>
    <w:next w:val="Normal"/>
    <w:qFormat/>
    <w:rsid w:val="00916B32"/>
    <w:pPr>
      <w:keepNext/>
      <w:spacing w:before="240"/>
      <w:outlineLvl w:val="0"/>
    </w:pPr>
    <w:rPr>
      <w:rFonts w:ascii="Angsana New" w:hAnsi="Angsana New"/>
      <w:sz w:val="32"/>
      <w:szCs w:val="32"/>
    </w:rPr>
  </w:style>
  <w:style w:type="paragraph" w:styleId="Heading2">
    <w:name w:val="heading 2"/>
    <w:basedOn w:val="Normal"/>
    <w:next w:val="Normal"/>
    <w:qFormat/>
    <w:rsid w:val="00916B32"/>
    <w:pPr>
      <w:keepNext/>
      <w:outlineLvl w:val="1"/>
    </w:pPr>
    <w:rPr>
      <w:rFonts w:ascii="Angsana New" w:hAnsi="Angsana New" w:cs="EucrosiaUPC"/>
      <w:sz w:val="34"/>
      <w:szCs w:val="34"/>
    </w:rPr>
  </w:style>
  <w:style w:type="paragraph" w:styleId="Heading3">
    <w:name w:val="heading 3"/>
    <w:basedOn w:val="Normal"/>
    <w:next w:val="Normal"/>
    <w:qFormat/>
    <w:rsid w:val="00916B32"/>
    <w:pPr>
      <w:keepNext/>
      <w:spacing w:before="240"/>
      <w:jc w:val="center"/>
      <w:outlineLvl w:val="2"/>
    </w:pPr>
    <w:rPr>
      <w:rFonts w:cs="JasmineUPC"/>
      <w:b/>
      <w:bCs/>
      <w:i/>
      <w:iCs/>
      <w:sz w:val="72"/>
      <w:szCs w:val="72"/>
    </w:rPr>
  </w:style>
  <w:style w:type="paragraph" w:styleId="Heading4">
    <w:name w:val="heading 4"/>
    <w:basedOn w:val="Normal"/>
    <w:next w:val="Normal"/>
    <w:qFormat/>
    <w:rsid w:val="00916B32"/>
    <w:pPr>
      <w:keepNext/>
      <w:spacing w:before="240"/>
      <w:outlineLvl w:val="3"/>
    </w:pPr>
    <w:rPr>
      <w:rFonts w:cs="Arial Unicode MS"/>
      <w:b/>
      <w:bCs/>
      <w:i/>
      <w:iCs/>
      <w:sz w:val="52"/>
      <w:szCs w:val="52"/>
    </w:rPr>
  </w:style>
  <w:style w:type="paragraph" w:styleId="Heading5">
    <w:name w:val="heading 5"/>
    <w:basedOn w:val="Normal"/>
    <w:next w:val="Normal"/>
    <w:qFormat/>
    <w:rsid w:val="00916B32"/>
    <w:pPr>
      <w:keepNext/>
      <w:spacing w:before="240"/>
      <w:ind w:left="6480" w:firstLine="720"/>
      <w:outlineLvl w:val="4"/>
    </w:pPr>
    <w:rPr>
      <w:rFonts w:cs="Arial Unicode MS"/>
      <w:b/>
      <w:bCs/>
      <w:i/>
      <w:iCs/>
      <w:sz w:val="44"/>
      <w:szCs w:val="44"/>
    </w:rPr>
  </w:style>
  <w:style w:type="paragraph" w:styleId="Heading6">
    <w:name w:val="heading 6"/>
    <w:basedOn w:val="Normal"/>
    <w:next w:val="Normal"/>
    <w:qFormat/>
    <w:rsid w:val="00916B32"/>
    <w:pPr>
      <w:keepNext/>
      <w:jc w:val="center"/>
      <w:outlineLvl w:val="5"/>
    </w:pPr>
    <w:rPr>
      <w:rFonts w:ascii="Angsana New" w:hAnsi="Angsana New" w:cs="AngsanaUPC"/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F6F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0A6930"/>
    <w:rPr>
      <w:color w:val="0000FF"/>
      <w:u w:val="single"/>
    </w:rPr>
  </w:style>
  <w:style w:type="character" w:customStyle="1" w:styleId="ang16">
    <w:name w:val="ang16"/>
    <w:rsid w:val="00BD54DC"/>
    <w:rPr>
      <w:rFonts w:ascii="Cordia New" w:hAnsi="Cordia New" w:cs="AngsanaUPC"/>
      <w:sz w:val="32"/>
      <w:szCs w:val="32"/>
      <w:lang w:bidi="th-TH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7765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7D7765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21AE3"/>
    <w:rPr>
      <w:sz w:val="24"/>
      <w:szCs w:val="28"/>
    </w:rPr>
  </w:style>
  <w:style w:type="paragraph" w:styleId="Footer">
    <w:name w:val="footer"/>
    <w:basedOn w:val="Normal"/>
    <w:link w:val="FooterChar"/>
    <w:uiPriority w:val="99"/>
    <w:unhideWhenUsed/>
    <w:rsid w:val="00E21AE3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E21AE3"/>
    <w:rPr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0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anger\Desktop\&#3588;&#3635;&#3626;&#3633;&#3656;&#3591;&#3609;&#3634;&#3618;&#3607;&#3632;&#3648;&#3610;&#3637;&#3618;&#3609;&#3605;&#3634;&#3617;&#3614;&#3619;&#3632;&#3619;&#3634;&#3594;&#3610;&#3633;&#3597;&#3597;&#3633;&#3605;&#3636;&#3626;&#3656;&#3591;&#3648;&#3626;&#3619;&#3636;&#3617;&#3585;&#3634;&#3619;&#3614;&#3633;&#3602;&#3609;&#3634;&#3613;&#3637;&#3617;&#3639;&#3629;&#3649;&#3619;&#3591;&#3591;&#3634;&#3609;%20&#3614;.dotx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87436-F1EE-420A-9494-CCABDA4012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คำสั่งนายทะเบียนตามพระราชบัญญัติส่งเสริมการพัฒนาฝีมือแรงงาน พ.dotx</Template>
  <TotalTime>5</TotalTime>
  <Pages>1</Pages>
  <Words>357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nzn</Company>
  <LinksUpToDate>false</LinksUpToDate>
  <CharactersWithSpaces>2686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Ranger</dc:creator>
  <cp:lastModifiedBy>Piyaporn Tangsangvornthamma</cp:lastModifiedBy>
  <cp:revision>6</cp:revision>
  <cp:lastPrinted>2021-05-26T13:13:00Z</cp:lastPrinted>
  <dcterms:created xsi:type="dcterms:W3CDTF">2022-05-17T15:05:00Z</dcterms:created>
  <dcterms:modified xsi:type="dcterms:W3CDTF">2022-06-14T09:59:00Z</dcterms:modified>
</cp:coreProperties>
</file>