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8869AC" w14:textId="33290807" w:rsidR="002D3880" w:rsidRDefault="00A62E74" w:rsidP="006E6A28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i/>
          <w:iCs/>
          <w:noProof/>
        </w:rPr>
        <w:drawing>
          <wp:anchor distT="0" distB="0" distL="114300" distR="114300" simplePos="0" relativeHeight="251647488" behindDoc="0" locked="0" layoutInCell="0" allowOverlap="1" wp14:anchorId="1F1C912A" wp14:editId="4825B4D5">
            <wp:simplePos x="0" y="0"/>
            <wp:positionH relativeFrom="column">
              <wp:posOffset>2365375</wp:posOffset>
            </wp:positionH>
            <wp:positionV relativeFrom="paragraph">
              <wp:posOffset>-95250</wp:posOffset>
            </wp:positionV>
            <wp:extent cx="936164" cy="1080000"/>
            <wp:effectExtent l="19050" t="0" r="0" b="0"/>
            <wp:wrapNone/>
            <wp:docPr id="84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164" cy="10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84322">
        <w:rPr>
          <w:rFonts w:ascii="TH SarabunIT๙" w:hAnsi="TH SarabunIT๙" w:cs="TH SarabunIT๙" w:hint="cs"/>
          <w:b/>
          <w:bCs/>
          <w:sz w:val="28"/>
          <w:cs/>
        </w:rPr>
        <w:t xml:space="preserve">           </w:t>
      </w:r>
    </w:p>
    <w:p w14:paraId="5E355CBB" w14:textId="2516EAEF" w:rsidR="00A81D04" w:rsidRDefault="00141E2D" w:rsidP="00E22755">
      <w:pPr>
        <w:tabs>
          <w:tab w:val="left" w:pos="1418"/>
          <w:tab w:val="left" w:pos="1701"/>
        </w:tabs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i/>
          <w:iCs/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62848" behindDoc="0" locked="0" layoutInCell="0" allowOverlap="1" wp14:anchorId="63B47B38" wp14:editId="6C4B700F">
                <wp:simplePos x="0" y="0"/>
                <wp:positionH relativeFrom="margin">
                  <wp:posOffset>4918075</wp:posOffset>
                </wp:positionH>
                <wp:positionV relativeFrom="page">
                  <wp:posOffset>762000</wp:posOffset>
                </wp:positionV>
                <wp:extent cx="843915" cy="384175"/>
                <wp:effectExtent l="0" t="0" r="0" b="0"/>
                <wp:wrapSquare wrapText="bothSides"/>
                <wp:docPr id="10" name="Text 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3915" cy="384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E7F7FA" w14:textId="22AB60F9" w:rsidR="002D3880" w:rsidRPr="005D34F2" w:rsidRDefault="002D3880" w:rsidP="005D34F2">
                            <w:pPr>
                              <w:rPr>
                                <w:rFonts w:ascii="TH SarabunIT๙" w:hAnsi="TH SarabunIT๙" w:cs="TH SarabunIT๙"/>
                                <w:sz w:val="34"/>
                                <w:szCs w:val="34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4"/>
                                <w:szCs w:val="34"/>
                                <w:cs/>
                              </w:rPr>
                              <w:t>แบบ คส. 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B47B38" id="Text Box 100" o:spid="_x0000_s1033" type="#_x0000_t202" style="position:absolute;left:0;text-align:left;margin-left:387.25pt;margin-top:60pt;width:66.45pt;height:30.25pt;z-index:251662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" o:allowincell="f" filled="f" stroked="f">
                <v:textbox>
                  <w:txbxContent>
                    <w:p w14:paraId="1DE7F7FA" w14:textId="22AB60F9" w:rsidR="002D3880" w:rsidRPr="005D34F2" w:rsidRDefault="002D3880" w:rsidP="005D34F2">
                      <w:pPr>
                        <w:rPr>
                          <w:rFonts w:ascii="TH SarabunIT๙" w:hAnsi="TH SarabunIT๙" w:cs="TH SarabunIT๙"/>
                          <w:sz w:val="34"/>
                          <w:szCs w:val="34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4"/>
                          <w:szCs w:val="34"/>
                          <w:cs/>
                        </w:rPr>
                        <w:t>แบบ คส. 8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p w14:paraId="73B60A07" w14:textId="6997235F" w:rsidR="002D3880" w:rsidRDefault="002D3880" w:rsidP="007721FE">
      <w:pPr>
        <w:jc w:val="center"/>
        <w:rPr>
          <w:rFonts w:ascii="TH SarabunIT๙" w:hAnsi="TH SarabunIT๙" w:cs="TH SarabunIT๙"/>
          <w:b/>
          <w:bCs/>
          <w:sz w:val="28"/>
          <w:cs/>
        </w:rPr>
      </w:pPr>
      <w:r>
        <w:rPr>
          <w:rFonts w:ascii="TH SarabunIT๙" w:hAnsi="TH SarabunIT๙" w:cs="TH SarabunIT๙" w:hint="cs"/>
          <w:b/>
          <w:bCs/>
          <w:sz w:val="28"/>
          <w:cs/>
        </w:rPr>
        <w:t xml:space="preserve">           </w:t>
      </w:r>
    </w:p>
    <w:p w14:paraId="29ABB2B8" w14:textId="24742F9E" w:rsidR="002D3880" w:rsidRPr="00D074C0" w:rsidRDefault="002D3880" w:rsidP="0049682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</w:t>
      </w:r>
    </w:p>
    <w:p w14:paraId="3AF40034" w14:textId="77777777" w:rsidR="002D3880" w:rsidRPr="00D074C0" w:rsidRDefault="002D3880" w:rsidP="00496826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   </w:t>
      </w:r>
    </w:p>
    <w:p w14:paraId="71467813" w14:textId="77777777" w:rsidR="002D3880" w:rsidRDefault="002D3880" w:rsidP="009E6270">
      <w:pPr>
        <w:pStyle w:val="Heading4"/>
        <w:tabs>
          <w:tab w:val="left" w:pos="1418"/>
          <w:tab w:val="left" w:pos="1701"/>
          <w:tab w:val="left" w:pos="4253"/>
          <w:tab w:val="left" w:pos="6663"/>
        </w:tabs>
        <w:spacing w:before="0"/>
        <w:ind w:left="567" w:hanging="567"/>
        <w:jc w:val="center"/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</w:rPr>
      </w:pPr>
      <w:r w:rsidRPr="009E6270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  <w:t>คำสั่งนายทะเบียน</w:t>
      </w:r>
      <w:r w:rsidRPr="009E627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ตามพระราชบัญญัติส่งเสริมการพัฒนาฝีมือแรงงาน พ.ศ. 2545</w:t>
      </w:r>
    </w:p>
    <w:p w14:paraId="37796830" w14:textId="77777777" w:rsidR="002D3880" w:rsidRDefault="002D3880" w:rsidP="009E6270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ที่............./...............</w:t>
      </w:r>
    </w:p>
    <w:p w14:paraId="479ED9DF" w14:textId="77777777" w:rsidR="002D3880" w:rsidRDefault="002D3880" w:rsidP="009E6270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เรื่อง เพิกถอนการอนุญาตให้ใช้เครื่องหมายที่แสดงให้เห็นว่าเป็นผู้ประกอบกิจการซึ่งจ้างงาน                     ผู้ได้รับหนังสือรับรองความรู้ความสามารถ</w:t>
      </w:r>
    </w:p>
    <w:p w14:paraId="34191116" w14:textId="77777777" w:rsidR="002D3880" w:rsidRPr="009E6270" w:rsidRDefault="002D3880" w:rsidP="009E6270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_____________________</w:t>
      </w:r>
    </w:p>
    <w:p w14:paraId="40B14100" w14:textId="77777777" w:rsidR="002D3880" w:rsidRPr="00793C41" w:rsidRDefault="002D3880" w:rsidP="00384A7F">
      <w:pPr>
        <w:tabs>
          <w:tab w:val="left" w:pos="1418"/>
        </w:tabs>
        <w:spacing w:after="1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ตามที่นายทะเบียน</w:t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 xml:space="preserve">ตามพระราชบัญญัติส่งเสริมการพัฒนาฝีมือแรงงาน พ.ศ. </w:t>
      </w:r>
      <w:r w:rsidRPr="005C0730">
        <w:rPr>
          <w:rFonts w:ascii="TH SarabunIT๙" w:hAnsi="TH SarabunIT๙" w:cs="TH SarabunIT๙" w:hint="cs"/>
          <w:sz w:val="32"/>
          <w:szCs w:val="32"/>
          <w:cs/>
        </w:rPr>
        <w:t>2545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ได้มีคำสั่ง ที่.............../.............ลงวันที่............................</w:t>
      </w:r>
      <w:r>
        <w:rPr>
          <w:rFonts w:ascii="TH SarabunIT๙" w:hAnsi="TH SarabunIT๙" w:cs="TH SarabunIT๙" w:hint="cs"/>
          <w:b/>
          <w:bCs/>
          <w:i/>
          <w:iCs/>
          <w:sz w:val="32"/>
          <w:szCs w:val="32"/>
          <w:cs/>
        </w:rPr>
        <w:t>...........</w:t>
      </w:r>
      <w:r w:rsidRPr="00261CA8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Pr="00384A7F"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384A7F">
        <w:rPr>
          <w:rFonts w:ascii="TH SarabunIT๙" w:hAnsi="TH SarabunIT๙" w:cs="TH SarabunIT๙" w:hint="cs"/>
          <w:sz w:val="32"/>
          <w:szCs w:val="32"/>
          <w:cs/>
        </w:rPr>
        <w:t>..(ระบุชื่อสถานประกอบกิจการ).......</w:t>
      </w:r>
      <w:r w:rsidRPr="00261CA8">
        <w:rPr>
          <w:rFonts w:ascii="TH SarabunIT๙" w:hAnsi="TH SarabunIT๙" w:cs="TH SarabunIT๙" w:hint="cs"/>
          <w:sz w:val="32"/>
          <w:szCs w:val="32"/>
          <w:cs/>
        </w:rPr>
        <w:t>ตั้งอยู่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ลขที่.................หมู่ที่..........ตรอก/ซอย............................ถนน.....................................แขวง/ตำบล............................เขต/อำเภอ..........................กรุงเทพมหานคร/จังหวัด............................... </w:t>
      </w:r>
      <w:r w:rsidRPr="00981E65">
        <w:rPr>
          <w:rFonts w:ascii="TH SarabunIT๙" w:hAnsi="TH SarabunIT๙" w:cs="TH SarabunIT๙" w:hint="cs"/>
          <w:sz w:val="32"/>
          <w:szCs w:val="32"/>
          <w:cs/>
        </w:rPr>
        <w:t>ปฏิบัติให้ถูกต้อง</w:t>
      </w:r>
      <w:r>
        <w:rPr>
          <w:rFonts w:ascii="TH SarabunIT๙" w:hAnsi="TH SarabunIT๙" w:cs="TH SarabunIT๙" w:hint="cs"/>
          <w:sz w:val="32"/>
          <w:szCs w:val="32"/>
          <w:cs/>
        </w:rPr>
        <w:t>หรือแก้ไขให้ถูกต้อง</w:t>
      </w:r>
      <w:r w:rsidRPr="00981E65">
        <w:rPr>
          <w:rFonts w:ascii="TH SarabunIT๙" w:hAnsi="TH SarabunIT๙" w:cs="TH SarabunIT๙"/>
          <w:sz w:val="32"/>
          <w:szCs w:val="32"/>
          <w:cs/>
        </w:rPr>
        <w:t>ตา</w:t>
      </w:r>
      <w:r w:rsidRPr="00981E65">
        <w:rPr>
          <w:rFonts w:ascii="TH SarabunIT๙" w:hAnsi="TH SarabunIT๙" w:cs="TH SarabunIT๙" w:hint="cs"/>
          <w:sz w:val="32"/>
          <w:szCs w:val="32"/>
          <w:cs/>
        </w:rPr>
        <w:t>ม</w:t>
      </w:r>
      <w:r w:rsidRPr="00981E65">
        <w:rPr>
          <w:rFonts w:ascii="TH SarabunIT๙" w:hAnsi="TH SarabunIT๙" w:cs="TH SarabunIT๙"/>
          <w:sz w:val="32"/>
          <w:szCs w:val="32"/>
          <w:cs/>
        </w:rPr>
        <w:t>พระราชบัญญัติส่งเสริมการพัฒนาฝีมือแรงงาน พ.ศ. 2545</w:t>
      </w:r>
      <w:r w:rsidRPr="00981E6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ภายใน 120 วัน ความละเอียดแจ้งแล้ว นั้น </w:t>
      </w:r>
    </w:p>
    <w:p w14:paraId="6B1765D4" w14:textId="77777777" w:rsidR="002D3880" w:rsidRPr="00DA610D" w:rsidRDefault="002D3880" w:rsidP="00384A7F">
      <w:pPr>
        <w:tabs>
          <w:tab w:val="left" w:pos="1418"/>
        </w:tabs>
        <w:spacing w:after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ปรากฏข้อเท็จจริงว่า</w:t>
      </w:r>
      <w:r w:rsidRPr="00384A7F"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384A7F">
        <w:rPr>
          <w:rFonts w:ascii="TH SarabunIT๙" w:hAnsi="TH SarabunIT๙" w:cs="TH SarabunIT๙" w:hint="cs"/>
          <w:sz w:val="32"/>
          <w:szCs w:val="32"/>
          <w:cs/>
        </w:rPr>
        <w:t>..(ระบุชื่อสถานประกอบกิจการ)....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384A7F">
        <w:rPr>
          <w:rFonts w:ascii="TH SarabunIT๙" w:hAnsi="TH SarabunIT๙" w:cs="TH SarabunIT๙" w:hint="cs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ได้รับคำสั่งนายทะเบียนตั้งแต่วันที่..........................................และบัดนี้ ได้ครบกำหนดเวลาตามคำสั่งนายทะเบียนแล้ว </w:t>
      </w:r>
      <w:r w:rsidRPr="00384A7F"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384A7F">
        <w:rPr>
          <w:rFonts w:ascii="TH SarabunIT๙" w:hAnsi="TH SarabunIT๙" w:cs="TH SarabunIT๙" w:hint="cs"/>
          <w:sz w:val="32"/>
          <w:szCs w:val="32"/>
          <w:cs/>
        </w:rPr>
        <w:t>..(ระบุชื่อสถานประกอบกิจการ).......</w:t>
      </w:r>
      <w:r>
        <w:rPr>
          <w:rFonts w:ascii="TH SarabunIT๙" w:hAnsi="TH SarabunIT๙" w:cs="TH SarabunIT๙" w:hint="cs"/>
          <w:sz w:val="32"/>
          <w:szCs w:val="32"/>
          <w:cs/>
        </w:rPr>
        <w:t>ยังมิได้ปฏิบัติให้ถูกต้องหรือแก้ไขให้ถูกต้องตามคำสั่งนายทะเบียนดังกล่าวแต่อย่างใด</w:t>
      </w:r>
    </w:p>
    <w:p w14:paraId="7BAA6522" w14:textId="77777777" w:rsidR="002D3880" w:rsidRPr="00DA610D" w:rsidRDefault="002D3880" w:rsidP="00384A7F">
      <w:pPr>
        <w:tabs>
          <w:tab w:val="left" w:pos="1418"/>
        </w:tabs>
        <w:spacing w:after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ฉะนั้น อาศัยอำนาจตามความในมาตรา 49/4 แห่ง</w:t>
      </w:r>
      <w:r w:rsidRPr="00DA610D">
        <w:rPr>
          <w:rFonts w:ascii="TH SarabunIT๙" w:hAnsi="TH SarabunIT๙" w:cs="TH SarabunIT๙"/>
          <w:sz w:val="32"/>
          <w:szCs w:val="32"/>
          <w:cs/>
        </w:rPr>
        <w:t>พระราชบัญญัติส่งเสริมการพัฒนาฝีมือแรงงาน พ.ศ. 2545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แก้ไขเพิ่มเติมโดยพระราชบัญญัติส่งเสริมการพัฒนาฝีมือแรงงาน (ฉบับที่ 2) พ.ศ. 2557 และข้อ 5 ของประกาศคณะกรรมการส่งเสริมการพัฒนาฝีมือแรงงาน เรื่อง แบบของเครื่องหมาย หลักเกณฑ์ วิธีการ และเงื่อนไขการอนุญาตและการใช้เครื่องหมาย</w:t>
      </w:r>
      <w:r w:rsidRPr="00EB4068">
        <w:rPr>
          <w:rFonts w:ascii="TH SarabunIT๙" w:hAnsi="TH SarabunIT๙" w:cs="TH SarabunIT๙" w:hint="cs"/>
          <w:sz w:val="32"/>
          <w:szCs w:val="32"/>
          <w:cs/>
        </w:rPr>
        <w:t>ที่แสดงให้เห็นว่าเป็นผู้ประกอบกิจการซึ่งจ้างงานผู้ได้รับ</w:t>
      </w:r>
      <w:r>
        <w:rPr>
          <w:rFonts w:ascii="TH SarabunIT๙" w:hAnsi="TH SarabunIT๙" w:cs="TH SarabunIT๙" w:hint="cs"/>
          <w:sz w:val="32"/>
          <w:szCs w:val="32"/>
          <w:cs/>
        </w:rPr>
        <w:t>หนังสือรับรอง</w:t>
      </w:r>
      <w:r w:rsidRPr="00EB4068">
        <w:rPr>
          <w:rFonts w:ascii="TH SarabunIT๙" w:hAnsi="TH SarabunIT๙" w:cs="TH SarabunIT๙" w:hint="cs"/>
          <w:sz w:val="32"/>
          <w:szCs w:val="32"/>
          <w:cs/>
        </w:rPr>
        <w:t>ความรู้ความสามารถ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F2E9F">
        <w:rPr>
          <w:rFonts w:ascii="TH SarabunIT๙" w:hAnsi="TH SarabunIT๙" w:cs="TH SarabunIT๙" w:hint="cs"/>
          <w:sz w:val="32"/>
          <w:szCs w:val="32"/>
          <w:cs/>
        </w:rPr>
        <w:t xml:space="preserve">ลงวันที่ 13 พฤศจิกายน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พ.ศ. </w:t>
      </w:r>
      <w:r w:rsidRPr="006F2E9F">
        <w:rPr>
          <w:rFonts w:ascii="TH SarabunIT๙" w:hAnsi="TH SarabunIT๙" w:cs="TH SarabunIT๙" w:hint="cs"/>
          <w:sz w:val="32"/>
          <w:szCs w:val="32"/>
          <w:cs/>
        </w:rPr>
        <w:t>2558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นายทะเบียนจึงมีคำสั่งเพิกถอน  การอนุญาตให้ใช้เครื่องหมายที่แสดงให้เห็นว่าเป็นผู้ประกอบกิจการซึ่งจ้างงานผู้ได้รับหนังสือรับรองความรู้ความสามารถของ</w:t>
      </w:r>
      <w:r w:rsidRPr="00384A7F"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384A7F">
        <w:rPr>
          <w:rFonts w:ascii="TH SarabunIT๙" w:hAnsi="TH SarabunIT๙" w:cs="TH SarabunIT๙" w:hint="cs"/>
          <w:sz w:val="32"/>
          <w:szCs w:val="32"/>
          <w:cs/>
        </w:rPr>
        <w:t>..(ระบุชื่อสถานประกอบกิจการ).......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52F6B193" w14:textId="77777777" w:rsidR="002D3880" w:rsidRDefault="002D3880" w:rsidP="00384A7F">
      <w:pPr>
        <w:tabs>
          <w:tab w:val="left" w:pos="993"/>
          <w:tab w:val="left" w:pos="1418"/>
        </w:tabs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ทั้งนี้ ตั้งแต่บัดนี้เป็นต้นไป</w:t>
      </w:r>
    </w:p>
    <w:p w14:paraId="5D0747B7" w14:textId="77777777" w:rsidR="002D3880" w:rsidRDefault="002D3880" w:rsidP="00C6209D">
      <w:pPr>
        <w:spacing w:before="120"/>
        <w:ind w:firstLine="1440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สั่ง ณ วันที่......................................พ.ศ..................</w:t>
      </w:r>
    </w:p>
    <w:p w14:paraId="7B572639" w14:textId="77777777" w:rsidR="002D3880" w:rsidRPr="00DA610D" w:rsidRDefault="002D3880" w:rsidP="00C6209D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DA610D">
        <w:rPr>
          <w:rFonts w:hint="cs"/>
          <w:sz w:val="32"/>
          <w:szCs w:val="32"/>
          <w:cs/>
        </w:rPr>
        <w:t xml:space="preserve">   </w:t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59624461" w14:textId="77777777" w:rsidR="002D3880" w:rsidRPr="00DA610D" w:rsidRDefault="002D3880" w:rsidP="005359BE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</w:t>
      </w:r>
      <w:r w:rsidRPr="00DA610D">
        <w:rPr>
          <w:rFonts w:ascii="TH SarabunIT๙" w:hAnsi="TH SarabunIT๙" w:cs="TH SarabunIT๙"/>
          <w:sz w:val="32"/>
          <w:szCs w:val="32"/>
          <w:cs/>
        </w:rPr>
        <w:t>(..................................)</w:t>
      </w:r>
    </w:p>
    <w:p w14:paraId="29E617D4" w14:textId="77777777" w:rsidR="002D3880" w:rsidRDefault="002D3880" w:rsidP="00C6209D">
      <w:pPr>
        <w:tabs>
          <w:tab w:val="left" w:pos="1418"/>
          <w:tab w:val="left" w:pos="1701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นายทะเบียนตามพระราชบัญญัติส่งเสริมการพัฒนาฝีมือแรงงาน พ.ศ. 2545</w:t>
      </w:r>
    </w:p>
    <w:p w14:paraId="7B2CEAA4" w14:textId="77777777" w:rsidR="002D3880" w:rsidRDefault="002D3880" w:rsidP="00DB75F3">
      <w:pPr>
        <w:tabs>
          <w:tab w:val="left" w:pos="1418"/>
          <w:tab w:val="left" w:pos="1701"/>
        </w:tabs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E2275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หมายเหตุ </w:t>
      </w:r>
      <w:r w:rsidRPr="00E22755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หากท่านไม่เห็นด้วยกับคำสั่งนี้ท่านมีสิทธิอุทธรณ์ต่อคณะกรรมการส่งเสริมการพัฒนาฝีมือแรงงานภายใน 15 วันนับแต่วันที่ได้รับแจ้งคำสั่ง</w:t>
      </w:r>
    </w:p>
    <w:p w14:paraId="0532927D" w14:textId="77777777" w:rsidR="002D3880" w:rsidRDefault="002D3880" w:rsidP="00DB75F3">
      <w:pPr>
        <w:tabs>
          <w:tab w:val="left" w:pos="1418"/>
          <w:tab w:val="left" w:pos="1701"/>
        </w:tabs>
        <w:jc w:val="thaiDistribute"/>
        <w:rPr>
          <w:rFonts w:ascii="TH SarabunIT๙" w:hAnsi="TH SarabunIT๙" w:cs="TH SarabunIT๙"/>
          <w:sz w:val="32"/>
          <w:szCs w:val="32"/>
        </w:rPr>
      </w:pPr>
      <w:bookmarkStart w:id="0" w:name="_GoBack"/>
      <w:bookmarkEnd w:id="0"/>
    </w:p>
    <w:p w14:paraId="649E6B87" w14:textId="758B6967" w:rsidR="002D3880" w:rsidRDefault="002D3880" w:rsidP="00C6209D">
      <w:pPr>
        <w:tabs>
          <w:tab w:val="left" w:pos="1418"/>
          <w:tab w:val="left" w:pos="1701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00579DB1" w14:textId="3C4939C9" w:rsidR="002D3880" w:rsidRDefault="002D3880" w:rsidP="00C6209D">
      <w:pPr>
        <w:tabs>
          <w:tab w:val="left" w:pos="1418"/>
          <w:tab w:val="left" w:pos="1701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47673012" w14:textId="755B9C92" w:rsidR="002D3880" w:rsidRDefault="002D3880" w:rsidP="006E6A28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28"/>
          <w:cs/>
        </w:rPr>
        <w:t xml:space="preserve"> </w:t>
      </w:r>
    </w:p>
    <w:sectPr w:rsidR="002D3880" w:rsidSect="002C0D63">
      <w:headerReference w:type="default" r:id="rId9"/>
      <w:footerReference w:type="default" r:id="rId10"/>
      <w:pgSz w:w="11906" w:h="16838" w:code="9"/>
      <w:pgMar w:top="851" w:right="1134" w:bottom="567" w:left="1701" w:header="567" w:footer="5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DDC83C" w14:textId="77777777" w:rsidR="00DE1ECB" w:rsidRDefault="00DE1ECB" w:rsidP="00E21AE3">
      <w:r>
        <w:separator/>
      </w:r>
    </w:p>
  </w:endnote>
  <w:endnote w:type="continuationSeparator" w:id="0">
    <w:p w14:paraId="6D23DB37" w14:textId="77777777" w:rsidR="00DE1ECB" w:rsidRDefault="00DE1ECB" w:rsidP="00E21A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JasmineUPC">
    <w:panose1 w:val="02020603050405020304"/>
    <w:charset w:val="00"/>
    <w:family w:val="roman"/>
    <w:pitch w:val="variable"/>
    <w:sig w:usb0="01000007" w:usb1="00000002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EEC837" w14:textId="4594DBFC" w:rsidR="002C0D63" w:rsidRPr="002C0D63" w:rsidRDefault="002C0D63" w:rsidP="002C0D63">
    <w:pPr>
      <w:pStyle w:val="Footer"/>
      <w:jc w:val="right"/>
      <w:rPr>
        <w:rFonts w:ascii="TH SarabunPSK" w:hAnsi="TH SarabunPSK" w:cs="TH SarabunPSK"/>
        <w:szCs w:val="24"/>
      </w:rPr>
    </w:pPr>
    <w:r w:rsidRPr="002C0D63">
      <w:rPr>
        <w:rFonts w:ascii="TH SarabunPSK" w:hAnsi="TH SarabunPSK" w:cs="TH SarabunPSK"/>
        <w:szCs w:val="24"/>
      </w:rPr>
      <w:t>F</w:t>
    </w:r>
    <w:r w:rsidR="006E6A28">
      <w:rPr>
        <w:rFonts w:ascii="TH SarabunPSK" w:hAnsi="TH SarabunPSK" w:cs="TH SarabunPSK"/>
        <w:szCs w:val="24"/>
      </w:rPr>
      <w:t>-24-08</w:t>
    </w:r>
  </w:p>
  <w:p w14:paraId="6E880E84" w14:textId="1C63D19E" w:rsidR="002C0D63" w:rsidRPr="002C0D63" w:rsidRDefault="002C0D63" w:rsidP="002C0D63">
    <w:pPr>
      <w:pStyle w:val="Footer"/>
      <w:jc w:val="right"/>
      <w:rPr>
        <w:rFonts w:ascii="TH SarabunPSK" w:hAnsi="TH SarabunPSK" w:cs="TH SarabunPSK"/>
        <w:szCs w:val="24"/>
      </w:rPr>
    </w:pPr>
    <w:r>
      <w:rPr>
        <w:rFonts w:ascii="TH SarabunPSK" w:hAnsi="TH SarabunPSK" w:cs="TH SarabunPSK"/>
        <w:szCs w:val="24"/>
      </w:rPr>
      <w:t xml:space="preserve">Rev.00 Date: </w:t>
    </w:r>
    <w:r w:rsidR="008D2730">
      <w:rPr>
        <w:rFonts w:ascii="TH SarabunPSK" w:hAnsi="TH SarabunPSK" w:cs="TH SarabunPSK"/>
        <w:szCs w:val="24"/>
      </w:rPr>
      <w:t>13/06/65</w:t>
    </w:r>
    <w:r>
      <w:rPr>
        <w:rFonts w:ascii="TH SarabunPSK" w:hAnsi="TH SarabunPSK" w:cs="TH SarabunPSK"/>
        <w:szCs w:val="24"/>
      </w:rPr>
      <w:t xml:space="preserve"> </w:t>
    </w:r>
    <w:r w:rsidRPr="00772213">
      <w:rPr>
        <w:rFonts w:ascii="TH SarabunPSK" w:hAnsi="TH SarabunPSK" w:cs="TH SarabunPSK"/>
        <w:szCs w:val="24"/>
        <w:cs/>
      </w:rPr>
      <w:t xml:space="preserve">หน้า </w:t>
    </w:r>
    <w:r w:rsidRPr="00772213">
      <w:rPr>
        <w:rFonts w:ascii="TH SarabunPSK" w:hAnsi="TH SarabunPSK" w:cs="TH SarabunPSK"/>
        <w:szCs w:val="24"/>
      </w:rPr>
      <w:t>1/1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F21A30" w14:textId="77777777" w:rsidR="00DE1ECB" w:rsidRDefault="00DE1ECB" w:rsidP="00E21AE3">
      <w:r>
        <w:separator/>
      </w:r>
    </w:p>
  </w:footnote>
  <w:footnote w:type="continuationSeparator" w:id="0">
    <w:p w14:paraId="0CFABE2C" w14:textId="77777777" w:rsidR="00DE1ECB" w:rsidRDefault="00DE1ECB" w:rsidP="00E21A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89C5D5" w14:textId="65D4338B" w:rsidR="00CF2BF8" w:rsidRPr="00CF2BF8" w:rsidRDefault="00CF2BF8">
    <w:pPr>
      <w:pStyle w:val="Header"/>
      <w:jc w:val="center"/>
      <w:rPr>
        <w:rFonts w:ascii="TH SarabunIT๙" w:hAnsi="TH SarabunIT๙" w:cs="TH SarabunIT๙"/>
        <w:sz w:val="36"/>
        <w:szCs w:val="36"/>
      </w:rPr>
    </w:pPr>
  </w:p>
  <w:p w14:paraId="2577576B" w14:textId="77777777" w:rsidR="00CF2BF8" w:rsidRDefault="00CF2BF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F67C7A74"/>
    <w:lvl w:ilvl="0">
      <w:numFmt w:val="bullet"/>
      <w:lvlText w:val="*"/>
      <w:lvlJc w:val="left"/>
    </w:lvl>
  </w:abstractNum>
  <w:abstractNum w:abstractNumId="1">
    <w:nsid w:val="01D2773D"/>
    <w:multiLevelType w:val="hybridMultilevel"/>
    <w:tmpl w:val="1E644856"/>
    <w:lvl w:ilvl="0" w:tplc="0810A3CA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">
    <w:nsid w:val="34A25D48"/>
    <w:multiLevelType w:val="hybridMultilevel"/>
    <w:tmpl w:val="1A069FA6"/>
    <w:lvl w:ilvl="0" w:tplc="E564B026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645456"/>
    <w:multiLevelType w:val="hybridMultilevel"/>
    <w:tmpl w:val="E5266724"/>
    <w:lvl w:ilvl="0" w:tplc="33D02836">
      <w:start w:val="2"/>
      <w:numFmt w:val="thaiNumbers"/>
      <w:lvlText w:val="%1)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4">
    <w:nsid w:val="3AA92CEC"/>
    <w:multiLevelType w:val="hybridMultilevel"/>
    <w:tmpl w:val="1250DA8C"/>
    <w:lvl w:ilvl="0" w:tplc="12C8CB5C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5B5E6E93"/>
    <w:multiLevelType w:val="hybridMultilevel"/>
    <w:tmpl w:val="E21E5754"/>
    <w:lvl w:ilvl="0" w:tplc="790C609E">
      <w:start w:val="1"/>
      <w:numFmt w:val="thaiNumbers"/>
      <w:lvlText w:val="%1.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6">
    <w:nsid w:val="5F767A29"/>
    <w:multiLevelType w:val="hybridMultilevel"/>
    <w:tmpl w:val="2A64B9DE"/>
    <w:lvl w:ilvl="0" w:tplc="E18C7752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7">
    <w:nsid w:val="5FD13113"/>
    <w:multiLevelType w:val="hybridMultilevel"/>
    <w:tmpl w:val="F5FC5EEE"/>
    <w:lvl w:ilvl="0" w:tplc="CCE64964">
      <w:start w:val="2"/>
      <w:numFmt w:val="thaiNumbers"/>
      <w:lvlText w:val="(%1)"/>
      <w:lvlJc w:val="left"/>
      <w:pPr>
        <w:ind w:left="24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07" w:hanging="360"/>
      </w:pPr>
    </w:lvl>
    <w:lvl w:ilvl="2" w:tplc="0409001B" w:tentative="1">
      <w:start w:val="1"/>
      <w:numFmt w:val="lowerRoman"/>
      <w:lvlText w:val="%3."/>
      <w:lvlJc w:val="right"/>
      <w:pPr>
        <w:ind w:left="3927" w:hanging="180"/>
      </w:pPr>
    </w:lvl>
    <w:lvl w:ilvl="3" w:tplc="0409000F" w:tentative="1">
      <w:start w:val="1"/>
      <w:numFmt w:val="decimal"/>
      <w:lvlText w:val="%4."/>
      <w:lvlJc w:val="left"/>
      <w:pPr>
        <w:ind w:left="4647" w:hanging="360"/>
      </w:pPr>
    </w:lvl>
    <w:lvl w:ilvl="4" w:tplc="04090019" w:tentative="1">
      <w:start w:val="1"/>
      <w:numFmt w:val="lowerLetter"/>
      <w:lvlText w:val="%5."/>
      <w:lvlJc w:val="left"/>
      <w:pPr>
        <w:ind w:left="5367" w:hanging="360"/>
      </w:pPr>
    </w:lvl>
    <w:lvl w:ilvl="5" w:tplc="0409001B" w:tentative="1">
      <w:start w:val="1"/>
      <w:numFmt w:val="lowerRoman"/>
      <w:lvlText w:val="%6."/>
      <w:lvlJc w:val="right"/>
      <w:pPr>
        <w:ind w:left="6087" w:hanging="180"/>
      </w:pPr>
    </w:lvl>
    <w:lvl w:ilvl="6" w:tplc="0409000F" w:tentative="1">
      <w:start w:val="1"/>
      <w:numFmt w:val="decimal"/>
      <w:lvlText w:val="%7."/>
      <w:lvlJc w:val="left"/>
      <w:pPr>
        <w:ind w:left="6807" w:hanging="360"/>
      </w:pPr>
    </w:lvl>
    <w:lvl w:ilvl="7" w:tplc="04090019" w:tentative="1">
      <w:start w:val="1"/>
      <w:numFmt w:val="lowerLetter"/>
      <w:lvlText w:val="%8."/>
      <w:lvlJc w:val="left"/>
      <w:pPr>
        <w:ind w:left="7527" w:hanging="360"/>
      </w:pPr>
    </w:lvl>
    <w:lvl w:ilvl="8" w:tplc="04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65B465F5"/>
    <w:multiLevelType w:val="hybridMultilevel"/>
    <w:tmpl w:val="628CEBEE"/>
    <w:lvl w:ilvl="0" w:tplc="F5E29EE0">
      <w:start w:val="3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9">
    <w:nsid w:val="6C0D03AB"/>
    <w:multiLevelType w:val="hybridMultilevel"/>
    <w:tmpl w:val="7AD231B0"/>
    <w:lvl w:ilvl="0" w:tplc="6D6C689A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76B55387"/>
    <w:multiLevelType w:val="hybridMultilevel"/>
    <w:tmpl w:val="3E34D2B8"/>
    <w:lvl w:ilvl="0" w:tplc="4D3C5C46">
      <w:start w:val="2"/>
      <w:numFmt w:val="thaiNumbers"/>
      <w:lvlText w:val="(%1)"/>
      <w:lvlJc w:val="left"/>
      <w:pPr>
        <w:ind w:left="28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6" w:hanging="360"/>
      </w:pPr>
    </w:lvl>
    <w:lvl w:ilvl="2" w:tplc="0409001B" w:tentative="1">
      <w:start w:val="1"/>
      <w:numFmt w:val="lowerRoman"/>
      <w:lvlText w:val="%3."/>
      <w:lvlJc w:val="right"/>
      <w:pPr>
        <w:ind w:left="4326" w:hanging="180"/>
      </w:pPr>
    </w:lvl>
    <w:lvl w:ilvl="3" w:tplc="0409000F" w:tentative="1">
      <w:start w:val="1"/>
      <w:numFmt w:val="decimal"/>
      <w:lvlText w:val="%4."/>
      <w:lvlJc w:val="left"/>
      <w:pPr>
        <w:ind w:left="5046" w:hanging="360"/>
      </w:pPr>
    </w:lvl>
    <w:lvl w:ilvl="4" w:tplc="04090019" w:tentative="1">
      <w:start w:val="1"/>
      <w:numFmt w:val="lowerLetter"/>
      <w:lvlText w:val="%5."/>
      <w:lvlJc w:val="left"/>
      <w:pPr>
        <w:ind w:left="5766" w:hanging="360"/>
      </w:pPr>
    </w:lvl>
    <w:lvl w:ilvl="5" w:tplc="0409001B" w:tentative="1">
      <w:start w:val="1"/>
      <w:numFmt w:val="lowerRoman"/>
      <w:lvlText w:val="%6."/>
      <w:lvlJc w:val="right"/>
      <w:pPr>
        <w:ind w:left="6486" w:hanging="180"/>
      </w:pPr>
    </w:lvl>
    <w:lvl w:ilvl="6" w:tplc="0409000F" w:tentative="1">
      <w:start w:val="1"/>
      <w:numFmt w:val="decimal"/>
      <w:lvlText w:val="%7."/>
      <w:lvlJc w:val="left"/>
      <w:pPr>
        <w:ind w:left="7206" w:hanging="360"/>
      </w:pPr>
    </w:lvl>
    <w:lvl w:ilvl="7" w:tplc="04090019" w:tentative="1">
      <w:start w:val="1"/>
      <w:numFmt w:val="lowerLetter"/>
      <w:lvlText w:val="%8."/>
      <w:lvlJc w:val="left"/>
      <w:pPr>
        <w:ind w:left="7926" w:hanging="360"/>
      </w:pPr>
    </w:lvl>
    <w:lvl w:ilvl="8" w:tplc="0409001B" w:tentative="1">
      <w:start w:val="1"/>
      <w:numFmt w:val="lowerRoman"/>
      <w:lvlText w:val="%9."/>
      <w:lvlJc w:val="right"/>
      <w:pPr>
        <w:ind w:left="8646" w:hanging="180"/>
      </w:pPr>
    </w:lvl>
  </w:abstractNum>
  <w:abstractNum w:abstractNumId="11">
    <w:nsid w:val="79661A51"/>
    <w:multiLevelType w:val="hybridMultilevel"/>
    <w:tmpl w:val="51B4E91A"/>
    <w:lvl w:ilvl="0" w:tplc="830C08A8">
      <w:start w:val="1"/>
      <w:numFmt w:val="thaiNumbers"/>
      <w:lvlText w:val="%1)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2">
    <w:nsid w:val="7D09177C"/>
    <w:multiLevelType w:val="hybridMultilevel"/>
    <w:tmpl w:val="F9280B8A"/>
    <w:lvl w:ilvl="0" w:tplc="612669C4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8"/>
  </w:num>
  <w:num w:numId="3">
    <w:abstractNumId w:val="10"/>
  </w:num>
  <w:num w:numId="4">
    <w:abstractNumId w:val="7"/>
  </w:num>
  <w:num w:numId="5">
    <w:abstractNumId w:val="12"/>
  </w:num>
  <w:num w:numId="6">
    <w:abstractNumId w:val="4"/>
  </w:num>
  <w:num w:numId="7">
    <w:abstractNumId w:val="9"/>
  </w:num>
  <w:num w:numId="8">
    <w:abstractNumId w:val="11"/>
  </w:num>
  <w:num w:numId="9">
    <w:abstractNumId w:val="3"/>
  </w:num>
  <w:num w:numId="10">
    <w:abstractNumId w:val="5"/>
  </w:num>
  <w:num w:numId="11">
    <w:abstractNumId w:val="6"/>
  </w:num>
  <w:num w:numId="12">
    <w:abstractNumId w:val="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424"/>
    <w:rsid w:val="00001679"/>
    <w:rsid w:val="00006137"/>
    <w:rsid w:val="00013593"/>
    <w:rsid w:val="00013D1E"/>
    <w:rsid w:val="000147A3"/>
    <w:rsid w:val="000208CE"/>
    <w:rsid w:val="0002434B"/>
    <w:rsid w:val="00025183"/>
    <w:rsid w:val="00026BAF"/>
    <w:rsid w:val="0002778B"/>
    <w:rsid w:val="00033372"/>
    <w:rsid w:val="00040D2E"/>
    <w:rsid w:val="000434E6"/>
    <w:rsid w:val="000509F5"/>
    <w:rsid w:val="000530CE"/>
    <w:rsid w:val="000540CE"/>
    <w:rsid w:val="00056BBD"/>
    <w:rsid w:val="000673F7"/>
    <w:rsid w:val="0008024D"/>
    <w:rsid w:val="000809F6"/>
    <w:rsid w:val="00080CD7"/>
    <w:rsid w:val="000862AB"/>
    <w:rsid w:val="0008727B"/>
    <w:rsid w:val="00087F2F"/>
    <w:rsid w:val="000A6930"/>
    <w:rsid w:val="000A7CD7"/>
    <w:rsid w:val="000B029F"/>
    <w:rsid w:val="000B3E91"/>
    <w:rsid w:val="000B6C28"/>
    <w:rsid w:val="000C6F59"/>
    <w:rsid w:val="000D0723"/>
    <w:rsid w:val="000D6DE0"/>
    <w:rsid w:val="000E3721"/>
    <w:rsid w:val="000E40A3"/>
    <w:rsid w:val="000E5273"/>
    <w:rsid w:val="000E59FC"/>
    <w:rsid w:val="000E6D0E"/>
    <w:rsid w:val="000F0066"/>
    <w:rsid w:val="000F26DB"/>
    <w:rsid w:val="000F674A"/>
    <w:rsid w:val="00103329"/>
    <w:rsid w:val="0010392B"/>
    <w:rsid w:val="0010537B"/>
    <w:rsid w:val="001064B8"/>
    <w:rsid w:val="001128C5"/>
    <w:rsid w:val="00117482"/>
    <w:rsid w:val="001177B4"/>
    <w:rsid w:val="0012119E"/>
    <w:rsid w:val="00122EAC"/>
    <w:rsid w:val="0012606C"/>
    <w:rsid w:val="00126C5E"/>
    <w:rsid w:val="0013026C"/>
    <w:rsid w:val="001315E0"/>
    <w:rsid w:val="00131B02"/>
    <w:rsid w:val="0013290C"/>
    <w:rsid w:val="0013355F"/>
    <w:rsid w:val="0013360F"/>
    <w:rsid w:val="00141E2D"/>
    <w:rsid w:val="00146CC1"/>
    <w:rsid w:val="00151A54"/>
    <w:rsid w:val="00153174"/>
    <w:rsid w:val="00154C8C"/>
    <w:rsid w:val="00155D4D"/>
    <w:rsid w:val="0015690D"/>
    <w:rsid w:val="001569BB"/>
    <w:rsid w:val="00157032"/>
    <w:rsid w:val="001623BD"/>
    <w:rsid w:val="00162C73"/>
    <w:rsid w:val="0016778F"/>
    <w:rsid w:val="00171B33"/>
    <w:rsid w:val="00174852"/>
    <w:rsid w:val="001764B9"/>
    <w:rsid w:val="001771A7"/>
    <w:rsid w:val="00183C6E"/>
    <w:rsid w:val="00183D8C"/>
    <w:rsid w:val="00184322"/>
    <w:rsid w:val="00184778"/>
    <w:rsid w:val="00186045"/>
    <w:rsid w:val="00192102"/>
    <w:rsid w:val="0019301F"/>
    <w:rsid w:val="001A3AFA"/>
    <w:rsid w:val="001A43DB"/>
    <w:rsid w:val="001A52A2"/>
    <w:rsid w:val="001A52C0"/>
    <w:rsid w:val="001A7ABF"/>
    <w:rsid w:val="001B2DA6"/>
    <w:rsid w:val="001B52A9"/>
    <w:rsid w:val="001B54A9"/>
    <w:rsid w:val="001C3EA7"/>
    <w:rsid w:val="001C7B36"/>
    <w:rsid w:val="001D37AB"/>
    <w:rsid w:val="001D67A3"/>
    <w:rsid w:val="001E2210"/>
    <w:rsid w:val="001E3C54"/>
    <w:rsid w:val="001F3692"/>
    <w:rsid w:val="00204319"/>
    <w:rsid w:val="00206121"/>
    <w:rsid w:val="0021203F"/>
    <w:rsid w:val="002129F8"/>
    <w:rsid w:val="0021458B"/>
    <w:rsid w:val="00220E85"/>
    <w:rsid w:val="002222E1"/>
    <w:rsid w:val="002231D2"/>
    <w:rsid w:val="00223D27"/>
    <w:rsid w:val="00226318"/>
    <w:rsid w:val="002332ED"/>
    <w:rsid w:val="002348FE"/>
    <w:rsid w:val="00234E30"/>
    <w:rsid w:val="002444A3"/>
    <w:rsid w:val="002450EC"/>
    <w:rsid w:val="00251ECD"/>
    <w:rsid w:val="00253A1F"/>
    <w:rsid w:val="00253D96"/>
    <w:rsid w:val="00255AE1"/>
    <w:rsid w:val="00262E74"/>
    <w:rsid w:val="00270EC4"/>
    <w:rsid w:val="00272036"/>
    <w:rsid w:val="00273AA3"/>
    <w:rsid w:val="002779E9"/>
    <w:rsid w:val="00282B3D"/>
    <w:rsid w:val="00282D14"/>
    <w:rsid w:val="00284F26"/>
    <w:rsid w:val="00292E40"/>
    <w:rsid w:val="00297054"/>
    <w:rsid w:val="002A41B7"/>
    <w:rsid w:val="002A5471"/>
    <w:rsid w:val="002A6D76"/>
    <w:rsid w:val="002A77A8"/>
    <w:rsid w:val="002B1EBF"/>
    <w:rsid w:val="002B2386"/>
    <w:rsid w:val="002C094D"/>
    <w:rsid w:val="002C0D63"/>
    <w:rsid w:val="002C16DC"/>
    <w:rsid w:val="002C2D7D"/>
    <w:rsid w:val="002C31A2"/>
    <w:rsid w:val="002C7683"/>
    <w:rsid w:val="002D0949"/>
    <w:rsid w:val="002D3880"/>
    <w:rsid w:val="002E72B8"/>
    <w:rsid w:val="002F363E"/>
    <w:rsid w:val="002F496C"/>
    <w:rsid w:val="002F565A"/>
    <w:rsid w:val="002F5700"/>
    <w:rsid w:val="002F770C"/>
    <w:rsid w:val="003002E6"/>
    <w:rsid w:val="00302FC9"/>
    <w:rsid w:val="003071EC"/>
    <w:rsid w:val="00312FBA"/>
    <w:rsid w:val="00314AED"/>
    <w:rsid w:val="00321F2B"/>
    <w:rsid w:val="00325733"/>
    <w:rsid w:val="003259D6"/>
    <w:rsid w:val="003339D3"/>
    <w:rsid w:val="003354D3"/>
    <w:rsid w:val="00336E5A"/>
    <w:rsid w:val="00336F12"/>
    <w:rsid w:val="003425B9"/>
    <w:rsid w:val="003434CD"/>
    <w:rsid w:val="00347240"/>
    <w:rsid w:val="0035336F"/>
    <w:rsid w:val="00353FE0"/>
    <w:rsid w:val="0035715F"/>
    <w:rsid w:val="00360CD0"/>
    <w:rsid w:val="00364F55"/>
    <w:rsid w:val="00365CFF"/>
    <w:rsid w:val="003666DC"/>
    <w:rsid w:val="0037403D"/>
    <w:rsid w:val="00377603"/>
    <w:rsid w:val="00382008"/>
    <w:rsid w:val="0038261D"/>
    <w:rsid w:val="00385442"/>
    <w:rsid w:val="003936F2"/>
    <w:rsid w:val="003958A5"/>
    <w:rsid w:val="003A0CD9"/>
    <w:rsid w:val="003A2369"/>
    <w:rsid w:val="003A79BA"/>
    <w:rsid w:val="003B1B73"/>
    <w:rsid w:val="003B2D91"/>
    <w:rsid w:val="003B4270"/>
    <w:rsid w:val="003B5F41"/>
    <w:rsid w:val="003B60F5"/>
    <w:rsid w:val="003C12C1"/>
    <w:rsid w:val="003C19F9"/>
    <w:rsid w:val="003C3198"/>
    <w:rsid w:val="003D6CDC"/>
    <w:rsid w:val="003D7437"/>
    <w:rsid w:val="003D75A1"/>
    <w:rsid w:val="003D7FBE"/>
    <w:rsid w:val="003E51DB"/>
    <w:rsid w:val="003F61FF"/>
    <w:rsid w:val="004063DE"/>
    <w:rsid w:val="00406F8D"/>
    <w:rsid w:val="0041076F"/>
    <w:rsid w:val="004117D6"/>
    <w:rsid w:val="0043020F"/>
    <w:rsid w:val="004331B4"/>
    <w:rsid w:val="004347CC"/>
    <w:rsid w:val="00440858"/>
    <w:rsid w:val="0044199D"/>
    <w:rsid w:val="004421ED"/>
    <w:rsid w:val="0044527A"/>
    <w:rsid w:val="00445D66"/>
    <w:rsid w:val="004508D5"/>
    <w:rsid w:val="00450FD6"/>
    <w:rsid w:val="004569B6"/>
    <w:rsid w:val="00460FB9"/>
    <w:rsid w:val="00465589"/>
    <w:rsid w:val="00471A8A"/>
    <w:rsid w:val="00481613"/>
    <w:rsid w:val="004817DB"/>
    <w:rsid w:val="00483BD9"/>
    <w:rsid w:val="00485B0E"/>
    <w:rsid w:val="00493993"/>
    <w:rsid w:val="00496826"/>
    <w:rsid w:val="00496843"/>
    <w:rsid w:val="004A2847"/>
    <w:rsid w:val="004A5845"/>
    <w:rsid w:val="004B15EE"/>
    <w:rsid w:val="004B1EF9"/>
    <w:rsid w:val="004B330E"/>
    <w:rsid w:val="004B5952"/>
    <w:rsid w:val="004B678F"/>
    <w:rsid w:val="004D2E2E"/>
    <w:rsid w:val="004D49BF"/>
    <w:rsid w:val="004D4D3B"/>
    <w:rsid w:val="004D6EAD"/>
    <w:rsid w:val="004D7193"/>
    <w:rsid w:val="004E100F"/>
    <w:rsid w:val="004E3F6E"/>
    <w:rsid w:val="004E51CA"/>
    <w:rsid w:val="004E645C"/>
    <w:rsid w:val="004E6529"/>
    <w:rsid w:val="004E67C1"/>
    <w:rsid w:val="004F1EC1"/>
    <w:rsid w:val="005060A9"/>
    <w:rsid w:val="00506C85"/>
    <w:rsid w:val="0051670D"/>
    <w:rsid w:val="00516F41"/>
    <w:rsid w:val="0052030B"/>
    <w:rsid w:val="00525CF2"/>
    <w:rsid w:val="0053173C"/>
    <w:rsid w:val="00533241"/>
    <w:rsid w:val="005359BE"/>
    <w:rsid w:val="005363AA"/>
    <w:rsid w:val="005437BD"/>
    <w:rsid w:val="00544EBD"/>
    <w:rsid w:val="0054544C"/>
    <w:rsid w:val="0054564C"/>
    <w:rsid w:val="00553F77"/>
    <w:rsid w:val="00561245"/>
    <w:rsid w:val="005657AF"/>
    <w:rsid w:val="00566650"/>
    <w:rsid w:val="00566697"/>
    <w:rsid w:val="00575288"/>
    <w:rsid w:val="00576244"/>
    <w:rsid w:val="00577EAA"/>
    <w:rsid w:val="00582588"/>
    <w:rsid w:val="00582E9D"/>
    <w:rsid w:val="00585590"/>
    <w:rsid w:val="00586277"/>
    <w:rsid w:val="0058789C"/>
    <w:rsid w:val="00587BA3"/>
    <w:rsid w:val="00587D79"/>
    <w:rsid w:val="00590EDA"/>
    <w:rsid w:val="005A0586"/>
    <w:rsid w:val="005A5705"/>
    <w:rsid w:val="005B196D"/>
    <w:rsid w:val="005B7B60"/>
    <w:rsid w:val="005C02BA"/>
    <w:rsid w:val="005C0730"/>
    <w:rsid w:val="005C2C50"/>
    <w:rsid w:val="005C751C"/>
    <w:rsid w:val="005C764E"/>
    <w:rsid w:val="005D17BF"/>
    <w:rsid w:val="005D19F1"/>
    <w:rsid w:val="005D320D"/>
    <w:rsid w:val="005D34F2"/>
    <w:rsid w:val="005E143A"/>
    <w:rsid w:val="005E1F23"/>
    <w:rsid w:val="005E24D5"/>
    <w:rsid w:val="005E499E"/>
    <w:rsid w:val="005E799D"/>
    <w:rsid w:val="005F3308"/>
    <w:rsid w:val="005F3F08"/>
    <w:rsid w:val="005F6F63"/>
    <w:rsid w:val="005F7EC0"/>
    <w:rsid w:val="0060007C"/>
    <w:rsid w:val="006053D5"/>
    <w:rsid w:val="00617F57"/>
    <w:rsid w:val="006202F2"/>
    <w:rsid w:val="006330AA"/>
    <w:rsid w:val="00637F0C"/>
    <w:rsid w:val="00641D06"/>
    <w:rsid w:val="0065052F"/>
    <w:rsid w:val="00656DB2"/>
    <w:rsid w:val="006633D7"/>
    <w:rsid w:val="0066659F"/>
    <w:rsid w:val="006678EB"/>
    <w:rsid w:val="00673047"/>
    <w:rsid w:val="006745BC"/>
    <w:rsid w:val="00676E2F"/>
    <w:rsid w:val="006775C8"/>
    <w:rsid w:val="00677DAE"/>
    <w:rsid w:val="00680D9F"/>
    <w:rsid w:val="00681895"/>
    <w:rsid w:val="00682D34"/>
    <w:rsid w:val="0068597E"/>
    <w:rsid w:val="006871E8"/>
    <w:rsid w:val="00692939"/>
    <w:rsid w:val="00695901"/>
    <w:rsid w:val="00695995"/>
    <w:rsid w:val="006A0BE8"/>
    <w:rsid w:val="006A16CE"/>
    <w:rsid w:val="006A3793"/>
    <w:rsid w:val="006A5877"/>
    <w:rsid w:val="006A6D21"/>
    <w:rsid w:val="006B1EE9"/>
    <w:rsid w:val="006B2349"/>
    <w:rsid w:val="006B285F"/>
    <w:rsid w:val="006B2BF1"/>
    <w:rsid w:val="006B3342"/>
    <w:rsid w:val="006B44EA"/>
    <w:rsid w:val="006C0313"/>
    <w:rsid w:val="006C2ED7"/>
    <w:rsid w:val="006C3D78"/>
    <w:rsid w:val="006C3FDB"/>
    <w:rsid w:val="006C571E"/>
    <w:rsid w:val="006C61D5"/>
    <w:rsid w:val="006D0A7C"/>
    <w:rsid w:val="006D3382"/>
    <w:rsid w:val="006D5698"/>
    <w:rsid w:val="006E0F88"/>
    <w:rsid w:val="006E4581"/>
    <w:rsid w:val="006E6A28"/>
    <w:rsid w:val="006F6E67"/>
    <w:rsid w:val="00704B23"/>
    <w:rsid w:val="00705F1D"/>
    <w:rsid w:val="007065D4"/>
    <w:rsid w:val="00706E3C"/>
    <w:rsid w:val="007111F8"/>
    <w:rsid w:val="007117D9"/>
    <w:rsid w:val="00715210"/>
    <w:rsid w:val="00720BF3"/>
    <w:rsid w:val="0072717A"/>
    <w:rsid w:val="00730BC2"/>
    <w:rsid w:val="007311AC"/>
    <w:rsid w:val="00732144"/>
    <w:rsid w:val="00732277"/>
    <w:rsid w:val="007347A6"/>
    <w:rsid w:val="00734849"/>
    <w:rsid w:val="0073588E"/>
    <w:rsid w:val="0073591C"/>
    <w:rsid w:val="00737CE0"/>
    <w:rsid w:val="00742218"/>
    <w:rsid w:val="00742AE9"/>
    <w:rsid w:val="00744601"/>
    <w:rsid w:val="00747BD3"/>
    <w:rsid w:val="007518C8"/>
    <w:rsid w:val="007521B2"/>
    <w:rsid w:val="00753099"/>
    <w:rsid w:val="007533DE"/>
    <w:rsid w:val="00757D81"/>
    <w:rsid w:val="00761D3A"/>
    <w:rsid w:val="0076547F"/>
    <w:rsid w:val="00767020"/>
    <w:rsid w:val="0076740A"/>
    <w:rsid w:val="00771060"/>
    <w:rsid w:val="007721FE"/>
    <w:rsid w:val="0077386F"/>
    <w:rsid w:val="00776701"/>
    <w:rsid w:val="00796775"/>
    <w:rsid w:val="007A0BE3"/>
    <w:rsid w:val="007A0F9A"/>
    <w:rsid w:val="007B199D"/>
    <w:rsid w:val="007B2AFE"/>
    <w:rsid w:val="007B7CD4"/>
    <w:rsid w:val="007C0BFC"/>
    <w:rsid w:val="007C176C"/>
    <w:rsid w:val="007C5899"/>
    <w:rsid w:val="007C652F"/>
    <w:rsid w:val="007C7E83"/>
    <w:rsid w:val="007D0C83"/>
    <w:rsid w:val="007D46D8"/>
    <w:rsid w:val="007D5E59"/>
    <w:rsid w:val="007D7765"/>
    <w:rsid w:val="007E1F61"/>
    <w:rsid w:val="007E2041"/>
    <w:rsid w:val="007E2DD8"/>
    <w:rsid w:val="007E6399"/>
    <w:rsid w:val="007E76F8"/>
    <w:rsid w:val="007F07CE"/>
    <w:rsid w:val="007F5798"/>
    <w:rsid w:val="007F6F12"/>
    <w:rsid w:val="00801E9B"/>
    <w:rsid w:val="00802A0D"/>
    <w:rsid w:val="0081112F"/>
    <w:rsid w:val="00814DA6"/>
    <w:rsid w:val="00816769"/>
    <w:rsid w:val="00825606"/>
    <w:rsid w:val="00830201"/>
    <w:rsid w:val="00830DE8"/>
    <w:rsid w:val="0083132F"/>
    <w:rsid w:val="008376C4"/>
    <w:rsid w:val="00837D4A"/>
    <w:rsid w:val="00842007"/>
    <w:rsid w:val="00842394"/>
    <w:rsid w:val="00854390"/>
    <w:rsid w:val="008547C4"/>
    <w:rsid w:val="0085532D"/>
    <w:rsid w:val="00860EBF"/>
    <w:rsid w:val="008643D8"/>
    <w:rsid w:val="00870924"/>
    <w:rsid w:val="00870F19"/>
    <w:rsid w:val="0087487E"/>
    <w:rsid w:val="00874923"/>
    <w:rsid w:val="00874D12"/>
    <w:rsid w:val="00875112"/>
    <w:rsid w:val="00892BBA"/>
    <w:rsid w:val="00893AF8"/>
    <w:rsid w:val="00893D4F"/>
    <w:rsid w:val="00895B52"/>
    <w:rsid w:val="00896526"/>
    <w:rsid w:val="008A3A76"/>
    <w:rsid w:val="008A4760"/>
    <w:rsid w:val="008A48C9"/>
    <w:rsid w:val="008B1163"/>
    <w:rsid w:val="008B1993"/>
    <w:rsid w:val="008C12BF"/>
    <w:rsid w:val="008C12ED"/>
    <w:rsid w:val="008C5617"/>
    <w:rsid w:val="008C667E"/>
    <w:rsid w:val="008C7A89"/>
    <w:rsid w:val="008D2730"/>
    <w:rsid w:val="008D2FA3"/>
    <w:rsid w:val="008D5C7F"/>
    <w:rsid w:val="008D6ADD"/>
    <w:rsid w:val="008D6CEB"/>
    <w:rsid w:val="008E0918"/>
    <w:rsid w:val="008E0C64"/>
    <w:rsid w:val="008E2129"/>
    <w:rsid w:val="008E2D09"/>
    <w:rsid w:val="008E3388"/>
    <w:rsid w:val="008E37C1"/>
    <w:rsid w:val="008E581E"/>
    <w:rsid w:val="008E7761"/>
    <w:rsid w:val="008F6005"/>
    <w:rsid w:val="008F66E4"/>
    <w:rsid w:val="0090075A"/>
    <w:rsid w:val="00901662"/>
    <w:rsid w:val="00902691"/>
    <w:rsid w:val="009054EF"/>
    <w:rsid w:val="00914105"/>
    <w:rsid w:val="009145AD"/>
    <w:rsid w:val="00916B32"/>
    <w:rsid w:val="009249DE"/>
    <w:rsid w:val="0092631B"/>
    <w:rsid w:val="00926BD3"/>
    <w:rsid w:val="00926F26"/>
    <w:rsid w:val="00927004"/>
    <w:rsid w:val="00927296"/>
    <w:rsid w:val="00930BEB"/>
    <w:rsid w:val="00933F7B"/>
    <w:rsid w:val="00942552"/>
    <w:rsid w:val="00946DB6"/>
    <w:rsid w:val="00951118"/>
    <w:rsid w:val="00952AC7"/>
    <w:rsid w:val="00953CA6"/>
    <w:rsid w:val="009553ED"/>
    <w:rsid w:val="00964084"/>
    <w:rsid w:val="00965BEF"/>
    <w:rsid w:val="0096689F"/>
    <w:rsid w:val="00966F0B"/>
    <w:rsid w:val="00967359"/>
    <w:rsid w:val="00973E07"/>
    <w:rsid w:val="00976042"/>
    <w:rsid w:val="009770AC"/>
    <w:rsid w:val="00990FBB"/>
    <w:rsid w:val="00992442"/>
    <w:rsid w:val="0099284B"/>
    <w:rsid w:val="00994FAE"/>
    <w:rsid w:val="0099557F"/>
    <w:rsid w:val="009974B3"/>
    <w:rsid w:val="009A3482"/>
    <w:rsid w:val="009A34E3"/>
    <w:rsid w:val="009A492E"/>
    <w:rsid w:val="009B099A"/>
    <w:rsid w:val="009B1EE8"/>
    <w:rsid w:val="009B4730"/>
    <w:rsid w:val="009B5446"/>
    <w:rsid w:val="009B66A0"/>
    <w:rsid w:val="009C0F03"/>
    <w:rsid w:val="009D4BF2"/>
    <w:rsid w:val="009D64CE"/>
    <w:rsid w:val="009D7082"/>
    <w:rsid w:val="009E1937"/>
    <w:rsid w:val="009E4069"/>
    <w:rsid w:val="009E6270"/>
    <w:rsid w:val="009E74EC"/>
    <w:rsid w:val="009F4116"/>
    <w:rsid w:val="009F463C"/>
    <w:rsid w:val="009F580E"/>
    <w:rsid w:val="00A00EF9"/>
    <w:rsid w:val="00A02884"/>
    <w:rsid w:val="00A0298A"/>
    <w:rsid w:val="00A071E7"/>
    <w:rsid w:val="00A10ABE"/>
    <w:rsid w:val="00A1324C"/>
    <w:rsid w:val="00A15FB0"/>
    <w:rsid w:val="00A16B3D"/>
    <w:rsid w:val="00A3268E"/>
    <w:rsid w:val="00A428BA"/>
    <w:rsid w:val="00A42AC1"/>
    <w:rsid w:val="00A447CC"/>
    <w:rsid w:val="00A47D12"/>
    <w:rsid w:val="00A50167"/>
    <w:rsid w:val="00A50AFA"/>
    <w:rsid w:val="00A51796"/>
    <w:rsid w:val="00A52A29"/>
    <w:rsid w:val="00A53424"/>
    <w:rsid w:val="00A53EAB"/>
    <w:rsid w:val="00A62E74"/>
    <w:rsid w:val="00A63FBC"/>
    <w:rsid w:val="00A71675"/>
    <w:rsid w:val="00A73E25"/>
    <w:rsid w:val="00A7562E"/>
    <w:rsid w:val="00A76BDC"/>
    <w:rsid w:val="00A7775F"/>
    <w:rsid w:val="00A80D62"/>
    <w:rsid w:val="00A80F0A"/>
    <w:rsid w:val="00A81AAC"/>
    <w:rsid w:val="00A81D04"/>
    <w:rsid w:val="00A8374F"/>
    <w:rsid w:val="00A8487B"/>
    <w:rsid w:val="00A8488B"/>
    <w:rsid w:val="00AA3D08"/>
    <w:rsid w:val="00AB0666"/>
    <w:rsid w:val="00AB5FF5"/>
    <w:rsid w:val="00AC178C"/>
    <w:rsid w:val="00AC34D7"/>
    <w:rsid w:val="00AC3FF3"/>
    <w:rsid w:val="00AC4D29"/>
    <w:rsid w:val="00AC54B5"/>
    <w:rsid w:val="00AC7513"/>
    <w:rsid w:val="00AD3351"/>
    <w:rsid w:val="00AD4B2B"/>
    <w:rsid w:val="00AD4BFD"/>
    <w:rsid w:val="00AD6929"/>
    <w:rsid w:val="00AE1B00"/>
    <w:rsid w:val="00AE21BE"/>
    <w:rsid w:val="00AE3467"/>
    <w:rsid w:val="00AE7E9B"/>
    <w:rsid w:val="00AF2F9B"/>
    <w:rsid w:val="00AF3F50"/>
    <w:rsid w:val="00B00B43"/>
    <w:rsid w:val="00B0522C"/>
    <w:rsid w:val="00B05A96"/>
    <w:rsid w:val="00B129D9"/>
    <w:rsid w:val="00B1689C"/>
    <w:rsid w:val="00B2791C"/>
    <w:rsid w:val="00B35D3C"/>
    <w:rsid w:val="00B45122"/>
    <w:rsid w:val="00B514F8"/>
    <w:rsid w:val="00B57EA7"/>
    <w:rsid w:val="00B617F7"/>
    <w:rsid w:val="00B63096"/>
    <w:rsid w:val="00B66546"/>
    <w:rsid w:val="00B7314E"/>
    <w:rsid w:val="00B7559D"/>
    <w:rsid w:val="00B76B54"/>
    <w:rsid w:val="00B80106"/>
    <w:rsid w:val="00B84246"/>
    <w:rsid w:val="00B85D47"/>
    <w:rsid w:val="00B86893"/>
    <w:rsid w:val="00B94F8A"/>
    <w:rsid w:val="00B96561"/>
    <w:rsid w:val="00BA538A"/>
    <w:rsid w:val="00BA5601"/>
    <w:rsid w:val="00BB00AA"/>
    <w:rsid w:val="00BB05AC"/>
    <w:rsid w:val="00BB2392"/>
    <w:rsid w:val="00BB44DC"/>
    <w:rsid w:val="00BC074B"/>
    <w:rsid w:val="00BC0CBB"/>
    <w:rsid w:val="00BC433D"/>
    <w:rsid w:val="00BC6743"/>
    <w:rsid w:val="00BD05DD"/>
    <w:rsid w:val="00BD09F0"/>
    <w:rsid w:val="00BD2ADF"/>
    <w:rsid w:val="00BD54DC"/>
    <w:rsid w:val="00BD5D33"/>
    <w:rsid w:val="00BD70D3"/>
    <w:rsid w:val="00BD761A"/>
    <w:rsid w:val="00BE290B"/>
    <w:rsid w:val="00BE60EA"/>
    <w:rsid w:val="00BF432F"/>
    <w:rsid w:val="00BF53B5"/>
    <w:rsid w:val="00C03D6E"/>
    <w:rsid w:val="00C048A0"/>
    <w:rsid w:val="00C04A13"/>
    <w:rsid w:val="00C0535F"/>
    <w:rsid w:val="00C105AF"/>
    <w:rsid w:val="00C112DB"/>
    <w:rsid w:val="00C11FD9"/>
    <w:rsid w:val="00C124E4"/>
    <w:rsid w:val="00C14140"/>
    <w:rsid w:val="00C17327"/>
    <w:rsid w:val="00C1799F"/>
    <w:rsid w:val="00C20BFC"/>
    <w:rsid w:val="00C23189"/>
    <w:rsid w:val="00C23B1A"/>
    <w:rsid w:val="00C344DA"/>
    <w:rsid w:val="00C35A92"/>
    <w:rsid w:val="00C35C53"/>
    <w:rsid w:val="00C4005E"/>
    <w:rsid w:val="00C44853"/>
    <w:rsid w:val="00C44B08"/>
    <w:rsid w:val="00C50DD0"/>
    <w:rsid w:val="00C52481"/>
    <w:rsid w:val="00C54660"/>
    <w:rsid w:val="00C54ED2"/>
    <w:rsid w:val="00C5656A"/>
    <w:rsid w:val="00C5707E"/>
    <w:rsid w:val="00C6069A"/>
    <w:rsid w:val="00C6209D"/>
    <w:rsid w:val="00C652CD"/>
    <w:rsid w:val="00C662BC"/>
    <w:rsid w:val="00C6768B"/>
    <w:rsid w:val="00C67761"/>
    <w:rsid w:val="00C76FD3"/>
    <w:rsid w:val="00C836E8"/>
    <w:rsid w:val="00C86D58"/>
    <w:rsid w:val="00C905F1"/>
    <w:rsid w:val="00CA3D13"/>
    <w:rsid w:val="00CA59C1"/>
    <w:rsid w:val="00CA5EA9"/>
    <w:rsid w:val="00CA7FF0"/>
    <w:rsid w:val="00CB352B"/>
    <w:rsid w:val="00CC1F76"/>
    <w:rsid w:val="00CC50EE"/>
    <w:rsid w:val="00CC61F6"/>
    <w:rsid w:val="00CD285B"/>
    <w:rsid w:val="00CD2972"/>
    <w:rsid w:val="00CD42AC"/>
    <w:rsid w:val="00CE2746"/>
    <w:rsid w:val="00CF1055"/>
    <w:rsid w:val="00CF2BF8"/>
    <w:rsid w:val="00CF5F33"/>
    <w:rsid w:val="00CF76BF"/>
    <w:rsid w:val="00D00A6B"/>
    <w:rsid w:val="00D039E8"/>
    <w:rsid w:val="00D074C0"/>
    <w:rsid w:val="00D07E90"/>
    <w:rsid w:val="00D23EEE"/>
    <w:rsid w:val="00D260C2"/>
    <w:rsid w:val="00D33561"/>
    <w:rsid w:val="00D439F0"/>
    <w:rsid w:val="00D45A05"/>
    <w:rsid w:val="00D5028A"/>
    <w:rsid w:val="00D5090F"/>
    <w:rsid w:val="00D5489F"/>
    <w:rsid w:val="00D558D9"/>
    <w:rsid w:val="00D6548F"/>
    <w:rsid w:val="00D65D20"/>
    <w:rsid w:val="00D70DCA"/>
    <w:rsid w:val="00D71419"/>
    <w:rsid w:val="00D71A6D"/>
    <w:rsid w:val="00D76126"/>
    <w:rsid w:val="00D7637E"/>
    <w:rsid w:val="00D8007A"/>
    <w:rsid w:val="00D80F89"/>
    <w:rsid w:val="00D82498"/>
    <w:rsid w:val="00D9384B"/>
    <w:rsid w:val="00D96D65"/>
    <w:rsid w:val="00DA0C7E"/>
    <w:rsid w:val="00DA0F99"/>
    <w:rsid w:val="00DA610D"/>
    <w:rsid w:val="00DA6F17"/>
    <w:rsid w:val="00DA7B48"/>
    <w:rsid w:val="00DB1C24"/>
    <w:rsid w:val="00DB3F07"/>
    <w:rsid w:val="00DB4BE2"/>
    <w:rsid w:val="00DB4DB2"/>
    <w:rsid w:val="00DB54AA"/>
    <w:rsid w:val="00DC1FF3"/>
    <w:rsid w:val="00DC3128"/>
    <w:rsid w:val="00DC4D26"/>
    <w:rsid w:val="00DC6137"/>
    <w:rsid w:val="00DC76A1"/>
    <w:rsid w:val="00DC7C51"/>
    <w:rsid w:val="00DD1218"/>
    <w:rsid w:val="00DD4376"/>
    <w:rsid w:val="00DD4FD4"/>
    <w:rsid w:val="00DE01CD"/>
    <w:rsid w:val="00DE1ECB"/>
    <w:rsid w:val="00DF12C1"/>
    <w:rsid w:val="00DF51A2"/>
    <w:rsid w:val="00DF72D3"/>
    <w:rsid w:val="00E00FFF"/>
    <w:rsid w:val="00E01FDF"/>
    <w:rsid w:val="00E02C0C"/>
    <w:rsid w:val="00E03553"/>
    <w:rsid w:val="00E04A42"/>
    <w:rsid w:val="00E071F2"/>
    <w:rsid w:val="00E11B82"/>
    <w:rsid w:val="00E14034"/>
    <w:rsid w:val="00E20757"/>
    <w:rsid w:val="00E21AE3"/>
    <w:rsid w:val="00E22835"/>
    <w:rsid w:val="00E2530C"/>
    <w:rsid w:val="00E255BA"/>
    <w:rsid w:val="00E26D75"/>
    <w:rsid w:val="00E32272"/>
    <w:rsid w:val="00E32E90"/>
    <w:rsid w:val="00E336F7"/>
    <w:rsid w:val="00E37009"/>
    <w:rsid w:val="00E505E4"/>
    <w:rsid w:val="00E518A8"/>
    <w:rsid w:val="00E52152"/>
    <w:rsid w:val="00E57BF2"/>
    <w:rsid w:val="00E57CF3"/>
    <w:rsid w:val="00E64779"/>
    <w:rsid w:val="00E64A9D"/>
    <w:rsid w:val="00E64B3E"/>
    <w:rsid w:val="00E64F04"/>
    <w:rsid w:val="00E66BEC"/>
    <w:rsid w:val="00E6758E"/>
    <w:rsid w:val="00E70F29"/>
    <w:rsid w:val="00E72A4D"/>
    <w:rsid w:val="00E72BBD"/>
    <w:rsid w:val="00E752DB"/>
    <w:rsid w:val="00E83404"/>
    <w:rsid w:val="00E85B37"/>
    <w:rsid w:val="00EA02D9"/>
    <w:rsid w:val="00EA1E0F"/>
    <w:rsid w:val="00EA315E"/>
    <w:rsid w:val="00EA4711"/>
    <w:rsid w:val="00EA50A6"/>
    <w:rsid w:val="00EB5B82"/>
    <w:rsid w:val="00EC5E3A"/>
    <w:rsid w:val="00EC78D7"/>
    <w:rsid w:val="00EC7E6F"/>
    <w:rsid w:val="00ED1B3C"/>
    <w:rsid w:val="00ED1FAD"/>
    <w:rsid w:val="00ED2246"/>
    <w:rsid w:val="00ED671A"/>
    <w:rsid w:val="00EE5994"/>
    <w:rsid w:val="00EF3A3A"/>
    <w:rsid w:val="00EF46C9"/>
    <w:rsid w:val="00EF7A1E"/>
    <w:rsid w:val="00F001CA"/>
    <w:rsid w:val="00F05E6A"/>
    <w:rsid w:val="00F126BA"/>
    <w:rsid w:val="00F13A90"/>
    <w:rsid w:val="00F1406B"/>
    <w:rsid w:val="00F14F9F"/>
    <w:rsid w:val="00F16BE4"/>
    <w:rsid w:val="00F17435"/>
    <w:rsid w:val="00F24E67"/>
    <w:rsid w:val="00F344CD"/>
    <w:rsid w:val="00F4254E"/>
    <w:rsid w:val="00F5028A"/>
    <w:rsid w:val="00F535E7"/>
    <w:rsid w:val="00F55F07"/>
    <w:rsid w:val="00F561D9"/>
    <w:rsid w:val="00F57EFC"/>
    <w:rsid w:val="00F600D2"/>
    <w:rsid w:val="00F66397"/>
    <w:rsid w:val="00F664F4"/>
    <w:rsid w:val="00F674A5"/>
    <w:rsid w:val="00F67FA0"/>
    <w:rsid w:val="00F806B0"/>
    <w:rsid w:val="00F8292C"/>
    <w:rsid w:val="00F82E64"/>
    <w:rsid w:val="00F85AF5"/>
    <w:rsid w:val="00F95E36"/>
    <w:rsid w:val="00FA1226"/>
    <w:rsid w:val="00FA20C8"/>
    <w:rsid w:val="00FB0F54"/>
    <w:rsid w:val="00FB1FF0"/>
    <w:rsid w:val="00FC3AB3"/>
    <w:rsid w:val="00FC4883"/>
    <w:rsid w:val="00FC48CD"/>
    <w:rsid w:val="00FC52C8"/>
    <w:rsid w:val="00FC61A1"/>
    <w:rsid w:val="00FD161B"/>
    <w:rsid w:val="00FD2B44"/>
    <w:rsid w:val="00FE0C79"/>
    <w:rsid w:val="00FE4D13"/>
    <w:rsid w:val="00FE6B0F"/>
    <w:rsid w:val="00FE7BDB"/>
    <w:rsid w:val="00FF307A"/>
    <w:rsid w:val="00FF3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BF12E4B"/>
  <w15:docId w15:val="{97C293C1-3523-478F-BEBB-DD80C7B6E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2AC1"/>
    <w:rPr>
      <w:sz w:val="24"/>
      <w:szCs w:val="28"/>
    </w:rPr>
  </w:style>
  <w:style w:type="paragraph" w:styleId="Heading1">
    <w:name w:val="heading 1"/>
    <w:basedOn w:val="Normal"/>
    <w:next w:val="Normal"/>
    <w:qFormat/>
    <w:rsid w:val="00916B32"/>
    <w:pPr>
      <w:keepNext/>
      <w:spacing w:before="240"/>
      <w:outlineLvl w:val="0"/>
    </w:pPr>
    <w:rPr>
      <w:rFonts w:ascii="Angsana New" w:hAnsi="Angsana New"/>
      <w:sz w:val="32"/>
      <w:szCs w:val="32"/>
    </w:rPr>
  </w:style>
  <w:style w:type="paragraph" w:styleId="Heading2">
    <w:name w:val="heading 2"/>
    <w:basedOn w:val="Normal"/>
    <w:next w:val="Normal"/>
    <w:qFormat/>
    <w:rsid w:val="00916B32"/>
    <w:pPr>
      <w:keepNext/>
      <w:outlineLvl w:val="1"/>
    </w:pPr>
    <w:rPr>
      <w:rFonts w:ascii="Angsana New" w:hAnsi="Angsana New" w:cs="EucrosiaUPC"/>
      <w:sz w:val="34"/>
      <w:szCs w:val="34"/>
    </w:rPr>
  </w:style>
  <w:style w:type="paragraph" w:styleId="Heading3">
    <w:name w:val="heading 3"/>
    <w:basedOn w:val="Normal"/>
    <w:next w:val="Normal"/>
    <w:qFormat/>
    <w:rsid w:val="00916B32"/>
    <w:pPr>
      <w:keepNext/>
      <w:spacing w:before="240"/>
      <w:jc w:val="center"/>
      <w:outlineLvl w:val="2"/>
    </w:pPr>
    <w:rPr>
      <w:rFonts w:cs="JasmineUPC"/>
      <w:b/>
      <w:bCs/>
      <w:i/>
      <w:iCs/>
      <w:sz w:val="72"/>
      <w:szCs w:val="72"/>
    </w:rPr>
  </w:style>
  <w:style w:type="paragraph" w:styleId="Heading4">
    <w:name w:val="heading 4"/>
    <w:basedOn w:val="Normal"/>
    <w:next w:val="Normal"/>
    <w:qFormat/>
    <w:rsid w:val="00916B32"/>
    <w:pPr>
      <w:keepNext/>
      <w:spacing w:before="240"/>
      <w:outlineLvl w:val="3"/>
    </w:pPr>
    <w:rPr>
      <w:rFonts w:cs="Arial Unicode MS"/>
      <w:b/>
      <w:bCs/>
      <w:i/>
      <w:iCs/>
      <w:sz w:val="52"/>
      <w:szCs w:val="52"/>
    </w:rPr>
  </w:style>
  <w:style w:type="paragraph" w:styleId="Heading5">
    <w:name w:val="heading 5"/>
    <w:basedOn w:val="Normal"/>
    <w:next w:val="Normal"/>
    <w:qFormat/>
    <w:rsid w:val="00916B32"/>
    <w:pPr>
      <w:keepNext/>
      <w:spacing w:before="240"/>
      <w:ind w:left="6480" w:firstLine="720"/>
      <w:outlineLvl w:val="4"/>
    </w:pPr>
    <w:rPr>
      <w:rFonts w:cs="Arial Unicode MS"/>
      <w:b/>
      <w:bCs/>
      <w:i/>
      <w:iCs/>
      <w:sz w:val="44"/>
      <w:szCs w:val="44"/>
    </w:rPr>
  </w:style>
  <w:style w:type="paragraph" w:styleId="Heading6">
    <w:name w:val="heading 6"/>
    <w:basedOn w:val="Normal"/>
    <w:next w:val="Normal"/>
    <w:qFormat/>
    <w:rsid w:val="00916B32"/>
    <w:pPr>
      <w:keepNext/>
      <w:jc w:val="center"/>
      <w:outlineLvl w:val="5"/>
    </w:pPr>
    <w:rPr>
      <w:rFonts w:ascii="Angsana New" w:hAnsi="Angsana New" w:cs="AngsanaUPC"/>
      <w:b/>
      <w:bCs/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F6F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0A6930"/>
    <w:rPr>
      <w:color w:val="0000FF"/>
      <w:u w:val="single"/>
    </w:rPr>
  </w:style>
  <w:style w:type="character" w:customStyle="1" w:styleId="ang16">
    <w:name w:val="ang16"/>
    <w:rsid w:val="00BD54DC"/>
    <w:rPr>
      <w:rFonts w:ascii="Cordia New" w:hAnsi="Cordia New" w:cs="AngsanaUPC"/>
      <w:sz w:val="32"/>
      <w:szCs w:val="32"/>
      <w:lang w:bidi="th-TH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7765"/>
    <w:rPr>
      <w:rFonts w:ascii="Tahoma" w:hAnsi="Tahoma"/>
      <w:sz w:val="16"/>
      <w:szCs w:val="20"/>
    </w:rPr>
  </w:style>
  <w:style w:type="character" w:customStyle="1" w:styleId="BalloonTextChar">
    <w:name w:val="Balloon Text Char"/>
    <w:link w:val="BalloonText"/>
    <w:uiPriority w:val="99"/>
    <w:semiHidden/>
    <w:rsid w:val="007D7765"/>
    <w:rPr>
      <w:rFonts w:ascii="Tahoma" w:hAnsi="Tahoma"/>
      <w:sz w:val="16"/>
    </w:rPr>
  </w:style>
  <w:style w:type="paragraph" w:styleId="Header">
    <w:name w:val="header"/>
    <w:basedOn w:val="Normal"/>
    <w:link w:val="HeaderChar"/>
    <w:uiPriority w:val="99"/>
    <w:unhideWhenUsed/>
    <w:rsid w:val="00E21AE3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E21AE3"/>
    <w:rPr>
      <w:sz w:val="24"/>
      <w:szCs w:val="28"/>
    </w:rPr>
  </w:style>
  <w:style w:type="paragraph" w:styleId="Footer">
    <w:name w:val="footer"/>
    <w:basedOn w:val="Normal"/>
    <w:link w:val="FooterChar"/>
    <w:uiPriority w:val="99"/>
    <w:unhideWhenUsed/>
    <w:rsid w:val="00E21AE3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E21AE3"/>
    <w:rPr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0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nger\Desktop\&#3588;&#3635;&#3626;&#3633;&#3656;&#3591;&#3609;&#3634;&#3618;&#3607;&#3632;&#3648;&#3610;&#3637;&#3618;&#3609;&#3605;&#3634;&#3617;&#3614;&#3619;&#3632;&#3619;&#3634;&#3594;&#3610;&#3633;&#3597;&#3597;&#3633;&#3605;&#3636;&#3626;&#3656;&#3591;&#3648;&#3626;&#3619;&#3636;&#3617;&#3585;&#3634;&#3619;&#3614;&#3633;&#3602;&#3609;&#3634;&#3613;&#3637;&#3617;&#3639;&#3629;&#3649;&#3619;&#3591;&#3591;&#3634;&#3609;%20&#3614;.dotx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4A8EFB-DA64-42E3-A15A-C8B5DAB8A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คำสั่งนายทะเบียนตามพระราชบัญญัติส่งเสริมการพัฒนาฝีมือแรงงาน พ.dotx</Template>
  <TotalTime>3</TotalTime>
  <Pages>1</Pages>
  <Words>354</Words>
  <Characters>2019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nzn</Company>
  <LinksUpToDate>false</LinksUpToDate>
  <CharactersWithSpaces>2369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Ranger</dc:creator>
  <cp:lastModifiedBy>Piyaporn Tangsangvornthamma</cp:lastModifiedBy>
  <cp:revision>5</cp:revision>
  <cp:lastPrinted>2021-05-26T13:13:00Z</cp:lastPrinted>
  <dcterms:created xsi:type="dcterms:W3CDTF">2022-05-17T15:05:00Z</dcterms:created>
  <dcterms:modified xsi:type="dcterms:W3CDTF">2022-06-07T08:53:00Z</dcterms:modified>
</cp:coreProperties>
</file>