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2B1D9C" w14:textId="328A16A6" w:rsidR="002D3880" w:rsidRPr="00DA610D" w:rsidRDefault="00A62E74" w:rsidP="009149F2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i/>
          <w:iCs/>
          <w:noProof/>
        </w:rPr>
        <w:drawing>
          <wp:anchor distT="0" distB="0" distL="114300" distR="114300" simplePos="0" relativeHeight="251647488" behindDoc="0" locked="0" layoutInCell="0" allowOverlap="1" wp14:anchorId="1F1C912A" wp14:editId="6B102320">
            <wp:simplePos x="0" y="0"/>
            <wp:positionH relativeFrom="column">
              <wp:posOffset>2365375</wp:posOffset>
            </wp:positionH>
            <wp:positionV relativeFrom="paragraph">
              <wp:posOffset>-328163</wp:posOffset>
            </wp:positionV>
            <wp:extent cx="936164" cy="1080000"/>
            <wp:effectExtent l="19050" t="0" r="0" b="0"/>
            <wp:wrapNone/>
            <wp:docPr id="8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164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4322">
        <w:rPr>
          <w:rFonts w:ascii="TH SarabunIT๙" w:hAnsi="TH SarabunIT๙" w:cs="TH SarabunIT๙" w:hint="cs"/>
          <w:b/>
          <w:bCs/>
          <w:sz w:val="28"/>
          <w:cs/>
        </w:rPr>
        <w:t xml:space="preserve">           </w:t>
      </w:r>
    </w:p>
    <w:p w14:paraId="1FAC3720" w14:textId="753162D6" w:rsidR="002D3880" w:rsidRDefault="00141E2D" w:rsidP="00C6209D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i/>
          <w:iCs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4DB05753" wp14:editId="1F63AA92">
                <wp:simplePos x="0" y="0"/>
                <wp:positionH relativeFrom="margin">
                  <wp:posOffset>4986020</wp:posOffset>
                </wp:positionH>
                <wp:positionV relativeFrom="page">
                  <wp:posOffset>394790</wp:posOffset>
                </wp:positionV>
                <wp:extent cx="843915" cy="414655"/>
                <wp:effectExtent l="0" t="0" r="0" b="4445"/>
                <wp:wrapSquare wrapText="bothSides"/>
                <wp:docPr id="12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391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12E0BA" w14:textId="03825D74" w:rsidR="002D3880" w:rsidRPr="005D34F2" w:rsidRDefault="002D3880" w:rsidP="005D34F2">
                            <w:pPr>
                              <w:rPr>
                                <w:rFonts w:ascii="TH SarabunIT๙" w:hAnsi="TH SarabunIT๙" w:cs="TH SarabunIT๙"/>
                                <w:sz w:val="34"/>
                                <w:szCs w:val="3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4"/>
                                <w:szCs w:val="34"/>
                                <w:cs/>
                              </w:rPr>
                              <w:t>แบบ คส.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05753" id="Text Box 99" o:spid="_x0000_s1032" type="#_x0000_t202" style="position:absolute;left:0;text-align:left;margin-left:392.6pt;margin-top:31.1pt;width:66.45pt;height:32.6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w0ruAIAAME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" o:allowincell="f" filled="f" stroked="f">
                <v:textbox>
                  <w:txbxContent>
                    <w:p w14:paraId="0112E0BA" w14:textId="03825D74" w:rsidR="002D3880" w:rsidRPr="005D34F2" w:rsidRDefault="002D3880" w:rsidP="005D34F2">
                      <w:pPr>
                        <w:rPr>
                          <w:rFonts w:ascii="TH SarabunIT๙" w:hAnsi="TH SarabunIT๙" w:cs="TH SarabunIT๙"/>
                          <w:sz w:val="34"/>
                          <w:szCs w:val="34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4"/>
                          <w:szCs w:val="34"/>
                          <w:cs/>
                        </w:rPr>
                        <w:t xml:space="preserve">แบบ </w:t>
                      </w:r>
                      <w:r>
                        <w:rPr>
                          <w:rFonts w:ascii="TH SarabunIT๙" w:hAnsi="TH SarabunIT๙" w:cs="TH SarabunIT๙" w:hint="cs"/>
                          <w:sz w:val="34"/>
                          <w:szCs w:val="34"/>
                          <w:cs/>
                        </w:rPr>
                        <w:t>คส. 7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628E4A89" w14:textId="47FCED1F" w:rsidR="002D3880" w:rsidRDefault="002D3880" w:rsidP="007721FE">
      <w:pPr>
        <w:jc w:val="center"/>
        <w:rPr>
          <w:rFonts w:ascii="TH SarabunIT๙" w:hAnsi="TH SarabunIT๙" w:cs="TH SarabunIT๙"/>
          <w:b/>
          <w:bCs/>
          <w:sz w:val="28"/>
          <w:cs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      </w:t>
      </w:r>
    </w:p>
    <w:p w14:paraId="118B4C40" w14:textId="099FBD3B" w:rsidR="002D3880" w:rsidRPr="00D074C0" w:rsidRDefault="002D3880" w:rsidP="009149F2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</w:p>
    <w:p w14:paraId="11ACEB46" w14:textId="2BFDFBCD" w:rsidR="002D3880" w:rsidRDefault="002D3880" w:rsidP="009E6270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0"/>
        <w:ind w:left="567" w:hanging="567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  <w:r w:rsidRPr="009E6270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คำสั่งนายทะเบียน</w:t>
      </w:r>
      <w:r w:rsidRPr="009E627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p w14:paraId="31CA8F15" w14:textId="77777777" w:rsidR="002D388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ที่............./...............</w:t>
      </w:r>
    </w:p>
    <w:p w14:paraId="42DFEA60" w14:textId="77777777" w:rsidR="002D388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เรื่อง ให้ปฏิบัติให้</w:t>
      </w:r>
      <w:r w:rsidRPr="009E6270">
        <w:rPr>
          <w:rFonts w:ascii="TH SarabunIT๙" w:hAnsi="TH SarabunIT๙" w:cs="TH SarabunIT๙" w:hint="cs"/>
          <w:sz w:val="32"/>
          <w:szCs w:val="32"/>
          <w:cs/>
        </w:rPr>
        <w:t>ถูกต้อง</w:t>
      </w:r>
      <w:r>
        <w:rPr>
          <w:rFonts w:ascii="TH SarabunIT๙" w:hAnsi="TH SarabunIT๙" w:cs="TH SarabunIT๙" w:hint="cs"/>
          <w:sz w:val="32"/>
          <w:szCs w:val="32"/>
          <w:cs/>
        </w:rPr>
        <w:t>หรือแก้ไขให้ถูกต้อง</w:t>
      </w:r>
      <w:r w:rsidRPr="009E6270">
        <w:rPr>
          <w:rFonts w:ascii="TH SarabunIT๙" w:hAnsi="TH SarabunIT๙" w:cs="TH SarabunIT๙" w:hint="cs"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p w14:paraId="232F453C" w14:textId="77777777" w:rsidR="002D3880" w:rsidRPr="009E627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_____________________</w:t>
      </w:r>
    </w:p>
    <w:p w14:paraId="677FD8E6" w14:textId="77777777" w:rsidR="002D3880" w:rsidRPr="005C0730" w:rsidRDefault="002D3880" w:rsidP="00E32272">
      <w:pPr>
        <w:pStyle w:val="Heading4"/>
        <w:tabs>
          <w:tab w:val="left" w:pos="851"/>
          <w:tab w:val="left" w:pos="1418"/>
          <w:tab w:val="left" w:pos="1701"/>
          <w:tab w:val="left" w:pos="4253"/>
          <w:tab w:val="left" w:pos="6663"/>
        </w:tabs>
        <w:spacing w:before="100" w:beforeAutospacing="1" w:after="120"/>
        <w:jc w:val="thaiDistribute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</w:pP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                ตามที่นายทะเบียน</w:t>
      </w:r>
      <w:r w:rsidRPr="00DA610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ตามพระราชบัญญัติส่งเสริมการพัฒนาฝีมือแรงงาน พ.ศ. </w:t>
      </w:r>
      <w:r w:rsidRPr="005C073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2545</w:t>
      </w: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ได้อนุญาตให้......(ระบุชื่อสถานประกอบกิจการ).......ตั้งอยู่เลขที่................หมู่ที่.............ตรอก/ซอย..................................ถนน.....................................แขวง/ตำบล............................เขต/อำเภอ...................................กรุงเทพมหานคร/จังหวัด................................ใช้เครื่องหมายที่แสดงให้เห็นว่าเป็นผู้ประกอบกิจการซึ่งจ้างงานผู้ได้รับหนังสือรับรองความรู้ความสามารถตามมาตรา 33/1(3) ตั้งแต่วันที่.............................................นั้น</w:t>
      </w:r>
    </w:p>
    <w:p w14:paraId="2EB0E20C" w14:textId="10BFF79B" w:rsidR="002D3880" w:rsidRPr="00694FC2" w:rsidRDefault="002D3880" w:rsidP="00FD2B44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ปรากฏข้อเท็จจริงว่าเมื่อวันที่..................................................พนักงานเจ้าหน้าที่</w:t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>สถาบันพัฒน</w:t>
      </w:r>
      <w:r>
        <w:rPr>
          <w:rFonts w:ascii="TH SarabunIT๙" w:hAnsi="TH SarabunIT๙" w:cs="TH SarabunIT๙" w:hint="cs"/>
          <w:sz w:val="32"/>
          <w:szCs w:val="32"/>
          <w:cs/>
        </w:rPr>
        <w:t>าฝีมือแรงงาน............./สำนักงานพัฒนาฝีมือแรงงาน...........ได้ตรวจพบว่าสถานประกอบกิจการดังกล่าวมีการจ้างงานผู้ได้รับหนังสือรับรองความรู้ความสามารถน้อยกว่าจำนวนที่คณะกรรมการส่งเสริมการพัฒนาฝีมือแรงงานประกาศกำหนด ในสาขา...............ซึ่งเป็นสาขาอาชีพ ตำแหน่งงาน หรือลักษณะงานที่อาจเป็นอันตรายต่อสาธารณะหรือต้องใช้ผู้มีความรู้ความสามารถตามที่รัฐมนตรีประกาศกำหนด อันเป็นการไม่ปฏิบัติ</w:t>
      </w:r>
      <w:bookmarkStart w:id="0" w:name="_GoBack"/>
      <w:bookmarkEnd w:id="0"/>
      <w:r>
        <w:rPr>
          <w:rFonts w:ascii="TH SarabunIT๙" w:hAnsi="TH SarabunIT๙" w:cs="TH SarabunIT๙"/>
          <w:sz w:val="32"/>
          <w:szCs w:val="32"/>
          <w:cs/>
        </w:rPr>
        <w:t>ตา</w:t>
      </w:r>
      <w:r>
        <w:rPr>
          <w:rFonts w:ascii="TH SarabunIT๙" w:hAnsi="TH SarabunIT๙" w:cs="TH SarabunIT๙" w:hint="cs"/>
          <w:sz w:val="32"/>
          <w:szCs w:val="32"/>
          <w:cs/>
        </w:rPr>
        <w:t>มประกาศคณะกรรมการส่งเสริมการพัฒนาฝีมือแรงงาน เรื่อง กำหนดจำนวนการจ้างงาน</w:t>
      </w:r>
      <w:r w:rsidRPr="00EB4068">
        <w:rPr>
          <w:rFonts w:ascii="TH SarabunIT๙" w:hAnsi="TH SarabunIT๙" w:cs="TH SarabunIT๙" w:hint="cs"/>
          <w:sz w:val="32"/>
          <w:szCs w:val="32"/>
          <w:cs/>
        </w:rPr>
        <w:t>ผู้ได้รับ</w:t>
      </w:r>
      <w:r>
        <w:rPr>
          <w:rFonts w:ascii="TH SarabunIT๙" w:hAnsi="TH SarabunIT๙" w:cs="TH SarabunIT๙" w:hint="cs"/>
          <w:sz w:val="32"/>
          <w:szCs w:val="32"/>
          <w:cs/>
        </w:rPr>
        <w:t>หนังสือรับรอง</w:t>
      </w:r>
      <w:r w:rsidRPr="00EB4068">
        <w:rPr>
          <w:rFonts w:ascii="TH SarabunIT๙" w:hAnsi="TH SarabunIT๙" w:cs="TH SarabunIT๙" w:hint="cs"/>
          <w:sz w:val="32"/>
          <w:szCs w:val="32"/>
          <w:cs/>
        </w:rPr>
        <w:t>ความรู้ความสามารถ</w:t>
      </w:r>
      <w:r>
        <w:rPr>
          <w:rFonts w:ascii="TH SarabunIT๙" w:hAnsi="TH SarabunIT๙" w:cs="TH SarabunIT๙" w:hint="cs"/>
          <w:sz w:val="32"/>
          <w:szCs w:val="32"/>
          <w:cs/>
        </w:rPr>
        <w:t>ของผู้ประกอบกิจการที่ได้รับสิทธิประโยชน์ ลงวันที่ 22 เมษายน พ.ศ. 2558 และประกาศคณะกรรมการส่งเสริมการพัฒนาฝีมือแรงงาน เรื่อง แบบของเครื่องหมาย หลักเกณฑ์ วิธีการ และเงื่อนไขการอนุญาตและการใช้เครื่องหมาย</w:t>
      </w:r>
      <w:r w:rsidRPr="00EB4068">
        <w:rPr>
          <w:rFonts w:ascii="TH SarabunIT๙" w:hAnsi="TH SarabunIT๙" w:cs="TH SarabunIT๙" w:hint="cs"/>
          <w:sz w:val="32"/>
          <w:szCs w:val="32"/>
          <w:cs/>
        </w:rPr>
        <w:t>ที่แสดงให้เห็นว่าเป็นผู้ประกอบกิจการซึ่งจ้างงานผู้ได้รับ</w:t>
      </w:r>
      <w:r>
        <w:rPr>
          <w:rFonts w:ascii="TH SarabunIT๙" w:hAnsi="TH SarabunIT๙" w:cs="TH SarabunIT๙" w:hint="cs"/>
          <w:sz w:val="32"/>
          <w:szCs w:val="32"/>
          <w:cs/>
        </w:rPr>
        <w:t>หนังสือรับรอง</w:t>
      </w:r>
      <w:r w:rsidRPr="00EB4068">
        <w:rPr>
          <w:rFonts w:ascii="TH SarabunIT๙" w:hAnsi="TH SarabunIT๙" w:cs="TH SarabunIT๙" w:hint="cs"/>
          <w:sz w:val="32"/>
          <w:szCs w:val="32"/>
          <w:cs/>
        </w:rPr>
        <w:t>ความรู้ความสามารถ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F2E9F">
        <w:rPr>
          <w:rFonts w:ascii="TH SarabunIT๙" w:hAnsi="TH SarabunIT๙" w:cs="TH SarabunIT๙" w:hint="cs"/>
          <w:sz w:val="32"/>
          <w:szCs w:val="32"/>
          <w:cs/>
        </w:rPr>
        <w:t xml:space="preserve">ลงวันที่ 13 พฤศจิกายน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พ.ศ. </w:t>
      </w:r>
      <w:r w:rsidRPr="006F2E9F">
        <w:rPr>
          <w:rFonts w:ascii="TH SarabunIT๙" w:hAnsi="TH SarabunIT๙" w:cs="TH SarabunIT๙" w:hint="cs"/>
          <w:sz w:val="32"/>
          <w:szCs w:val="32"/>
          <w:cs/>
        </w:rPr>
        <w:t>2558</w:t>
      </w:r>
    </w:p>
    <w:p w14:paraId="52DCAED0" w14:textId="77777777" w:rsidR="002D3880" w:rsidRPr="00793C41" w:rsidRDefault="002D3880" w:rsidP="00793C41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ฉะนั้น อาศัยอำนาจตามความในมาตรา 49/4 แห่ง</w:t>
      </w:r>
      <w:r w:rsidRPr="00DA610D">
        <w:rPr>
          <w:rFonts w:ascii="TH SarabunIT๙" w:hAnsi="TH SarabunIT๙" w:cs="TH SarabunIT๙"/>
          <w:sz w:val="32"/>
          <w:szCs w:val="32"/>
          <w:cs/>
        </w:rPr>
        <w:t>พระราชบัญญัติส่งเสริมการพัฒนาฝีมือแรงงาน พ.ศ. 2545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แก้ไขเพิ่มเติมโดยพระราชบัญญัติส่งเสริมการพัฒนาฝีมือแรงงาน (ฉบับที่ 2) พ.ศ. 2557 และข้อ 5 ของประกาศคณะกรรมการส่งเสริมการพัฒนาฝีมือแรงงาน เรื่อง แบบของเครื่องหมาย หลักเกณฑ์ วิธีการ และเงื่อนไขการอนุญาตและการใช้เครื่องหมาย</w:t>
      </w:r>
      <w:r w:rsidRPr="00EB4068">
        <w:rPr>
          <w:rFonts w:ascii="TH SarabunIT๙" w:hAnsi="TH SarabunIT๙" w:cs="TH SarabunIT๙" w:hint="cs"/>
          <w:sz w:val="32"/>
          <w:szCs w:val="32"/>
          <w:cs/>
        </w:rPr>
        <w:t>ที่แสดงให้เห็นว่าเป็นผู้ประกอบกิจการซึ่งจ้างงานผู้ได้รับ</w:t>
      </w:r>
      <w:r>
        <w:rPr>
          <w:rFonts w:ascii="TH SarabunIT๙" w:hAnsi="TH SarabunIT๙" w:cs="TH SarabunIT๙" w:hint="cs"/>
          <w:sz w:val="32"/>
          <w:szCs w:val="32"/>
          <w:cs/>
        </w:rPr>
        <w:t>หนังสือรับรอง</w:t>
      </w:r>
      <w:r w:rsidRPr="00EB4068">
        <w:rPr>
          <w:rFonts w:ascii="TH SarabunIT๙" w:hAnsi="TH SarabunIT๙" w:cs="TH SarabunIT๙" w:hint="cs"/>
          <w:sz w:val="32"/>
          <w:szCs w:val="32"/>
          <w:cs/>
        </w:rPr>
        <w:t>ความรู้ความสามารถ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F2E9F">
        <w:rPr>
          <w:rFonts w:ascii="TH SarabunIT๙" w:hAnsi="TH SarabunIT๙" w:cs="TH SarabunIT๙" w:hint="cs"/>
          <w:sz w:val="32"/>
          <w:szCs w:val="32"/>
          <w:cs/>
        </w:rPr>
        <w:t xml:space="preserve">ลงวันที่ 13 พฤศจิกายน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พ.ศ. </w:t>
      </w:r>
      <w:r w:rsidRPr="006F2E9F">
        <w:rPr>
          <w:rFonts w:ascii="TH SarabunIT๙" w:hAnsi="TH SarabunIT๙" w:cs="TH SarabunIT๙" w:hint="cs"/>
          <w:sz w:val="32"/>
          <w:szCs w:val="32"/>
          <w:cs/>
        </w:rPr>
        <w:t>2558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นายทะเบียนจึงมีคำสั่งให้</w:t>
      </w:r>
      <w:r w:rsidRPr="00FC43EF">
        <w:rPr>
          <w:rFonts w:ascii="TH SarabunIT๙" w:hAnsi="TH SarabunIT๙" w:cs="TH SarabunIT๙" w:hint="cs"/>
          <w:sz w:val="32"/>
          <w:szCs w:val="32"/>
          <w:cs/>
        </w:rPr>
        <w:t>......(ระบุชื่อสถานประกอบกิจการ).......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ฏิบัติให้ถูกต้องหรือแก้ไขให้ถูกต้องโดยต้องจ้างงานผู้ได้รับหนังสือรับรองความรู้ความสามารถเต็มตามจำนวนของลูกจ้างในสาขา.......................................................ภายใน 120 วัน </w:t>
      </w:r>
    </w:p>
    <w:p w14:paraId="772B5433" w14:textId="77777777" w:rsidR="002D3880" w:rsidRDefault="002D3880" w:rsidP="00930BEB">
      <w:pPr>
        <w:tabs>
          <w:tab w:val="left" w:pos="993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ทั้งนี้ ตั้งแต่วันที่ได้รับคำสั่งนี้เป็นต้นไป</w:t>
      </w:r>
    </w:p>
    <w:p w14:paraId="544A2548" w14:textId="77777777" w:rsidR="002D3880" w:rsidRDefault="002D3880" w:rsidP="00C6209D">
      <w:pPr>
        <w:spacing w:before="120"/>
        <w:ind w:firstLine="1440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สั่ง ณ วันที่......................................พ.ศ.................</w:t>
      </w:r>
    </w:p>
    <w:p w14:paraId="3B8525A1" w14:textId="2A00908F" w:rsidR="002D3880" w:rsidRPr="002C0D63" w:rsidRDefault="002D3880" w:rsidP="00C6209D">
      <w:pPr>
        <w:spacing w:before="120"/>
        <w:jc w:val="thaiDistribute"/>
        <w:rPr>
          <w:rFonts w:ascii="TH SarabunIT๙" w:hAnsi="TH SarabunIT๙" w:cs="TH SarabunIT๙"/>
          <w:szCs w:val="24"/>
        </w:rPr>
      </w:pPr>
      <w:r w:rsidRPr="00DA610D">
        <w:rPr>
          <w:rFonts w:hint="cs"/>
          <w:sz w:val="32"/>
          <w:szCs w:val="32"/>
          <w:cs/>
        </w:rPr>
        <w:t xml:space="preserve">   </w:t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E016F98" w14:textId="77777777" w:rsidR="002D3880" w:rsidRPr="00DA610D" w:rsidRDefault="002D3880" w:rsidP="005359BE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</w:t>
      </w:r>
      <w:r w:rsidRPr="00DA610D">
        <w:rPr>
          <w:rFonts w:ascii="TH SarabunIT๙" w:hAnsi="TH SarabunIT๙" w:cs="TH SarabunIT๙"/>
          <w:sz w:val="32"/>
          <w:szCs w:val="32"/>
          <w:cs/>
        </w:rPr>
        <w:t>(..................................)</w:t>
      </w:r>
    </w:p>
    <w:p w14:paraId="18231FD2" w14:textId="77777777" w:rsidR="002D3880" w:rsidRDefault="002D3880" w:rsidP="00E22755">
      <w:pPr>
        <w:tabs>
          <w:tab w:val="left" w:pos="1418"/>
          <w:tab w:val="left" w:pos="1701"/>
        </w:tabs>
        <w:spacing w:before="1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นายทะเบียนตามพระราชบัญญัติส่งเสริมการพัฒนาฝีมือแรงงาน พ.ศ. 2545</w:t>
      </w:r>
    </w:p>
    <w:p w14:paraId="168869AC" w14:textId="293E6F28" w:rsidR="002D3880" w:rsidRDefault="002D3880" w:rsidP="00E22755">
      <w:pPr>
        <w:tabs>
          <w:tab w:val="left" w:pos="1418"/>
          <w:tab w:val="left" w:pos="1701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E2275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E22755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หากท่านไม่เห็นด้วยกับคำสั่งนี้ท่านมีสิทธิอุทธรณ์ต่อคณะกรรมการส่งเสริมการพัฒนาฝีมือแรงงานภายใน 15 วันนับแต่วันที่ได้รับแจ้งคำสั่ง</w:t>
      </w:r>
    </w:p>
    <w:sectPr w:rsidR="002D3880" w:rsidSect="009149F2">
      <w:headerReference w:type="default" r:id="rId9"/>
      <w:footerReference w:type="default" r:id="rId10"/>
      <w:pgSz w:w="11906" w:h="16838" w:code="9"/>
      <w:pgMar w:top="360" w:right="1134" w:bottom="567" w:left="1701" w:header="567" w:footer="5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EF56FC" w14:textId="77777777" w:rsidR="00696D57" w:rsidRDefault="00696D57" w:rsidP="00E21AE3">
      <w:r>
        <w:separator/>
      </w:r>
    </w:p>
  </w:endnote>
  <w:endnote w:type="continuationSeparator" w:id="0">
    <w:p w14:paraId="7D966FB5" w14:textId="77777777" w:rsidR="00696D57" w:rsidRDefault="00696D57" w:rsidP="00E21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EC837" w14:textId="762835F2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 w:rsidRPr="002C0D63">
      <w:rPr>
        <w:rFonts w:ascii="TH SarabunPSK" w:hAnsi="TH SarabunPSK" w:cs="TH SarabunPSK"/>
        <w:szCs w:val="24"/>
      </w:rPr>
      <w:t>F</w:t>
    </w:r>
    <w:r w:rsidR="009149F2">
      <w:rPr>
        <w:rFonts w:ascii="TH SarabunPSK" w:hAnsi="TH SarabunPSK" w:cs="TH SarabunPSK"/>
        <w:szCs w:val="24"/>
      </w:rPr>
      <w:t>-24-07</w:t>
    </w:r>
  </w:p>
  <w:p w14:paraId="6E880E84" w14:textId="42171444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>
      <w:rPr>
        <w:rFonts w:ascii="TH SarabunPSK" w:hAnsi="TH SarabunPSK" w:cs="TH SarabunPSK"/>
        <w:szCs w:val="24"/>
      </w:rPr>
      <w:t xml:space="preserve">Rev.00 Date: </w:t>
    </w:r>
    <w:r w:rsidR="00E0766A">
      <w:rPr>
        <w:rFonts w:ascii="TH SarabunPSK" w:hAnsi="TH SarabunPSK" w:cs="TH SarabunPSK"/>
        <w:szCs w:val="24"/>
      </w:rPr>
      <w:t>13/06/65</w:t>
    </w:r>
    <w:r>
      <w:rPr>
        <w:rFonts w:ascii="TH SarabunPSK" w:hAnsi="TH SarabunPSK" w:cs="TH SarabunPSK"/>
        <w:szCs w:val="24"/>
      </w:rPr>
      <w:t xml:space="preserve"> </w:t>
    </w:r>
    <w:r w:rsidRPr="00772213">
      <w:rPr>
        <w:rFonts w:ascii="TH SarabunPSK" w:hAnsi="TH SarabunPSK" w:cs="TH SarabunPSK"/>
        <w:szCs w:val="24"/>
        <w:cs/>
      </w:rPr>
      <w:t xml:space="preserve">หน้า </w:t>
    </w:r>
    <w:r w:rsidRPr="00772213">
      <w:rPr>
        <w:rFonts w:ascii="TH SarabunPSK" w:hAnsi="TH SarabunPSK" w:cs="TH SarabunPSK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F2E41B" w14:textId="77777777" w:rsidR="00696D57" w:rsidRDefault="00696D57" w:rsidP="00E21AE3">
      <w:r>
        <w:separator/>
      </w:r>
    </w:p>
  </w:footnote>
  <w:footnote w:type="continuationSeparator" w:id="0">
    <w:p w14:paraId="102751D8" w14:textId="77777777" w:rsidR="00696D57" w:rsidRDefault="00696D57" w:rsidP="00E21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89C5D5" w14:textId="65D4338B" w:rsidR="00CF2BF8" w:rsidRPr="00CF2BF8" w:rsidRDefault="00CF2BF8">
    <w:pPr>
      <w:pStyle w:val="Header"/>
      <w:jc w:val="center"/>
      <w:rPr>
        <w:rFonts w:ascii="TH SarabunIT๙" w:hAnsi="TH SarabunIT๙" w:cs="TH SarabunIT๙"/>
        <w:sz w:val="36"/>
        <w:szCs w:val="36"/>
      </w:rPr>
    </w:pPr>
  </w:p>
  <w:p w14:paraId="2577576B" w14:textId="77777777" w:rsidR="00CF2BF8" w:rsidRDefault="00CF2BF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67C7A74"/>
    <w:lvl w:ilvl="0">
      <w:numFmt w:val="bullet"/>
      <w:lvlText w:val="*"/>
      <w:lvlJc w:val="left"/>
    </w:lvl>
  </w:abstractNum>
  <w:abstractNum w:abstractNumId="1">
    <w:nsid w:val="01D2773D"/>
    <w:multiLevelType w:val="hybridMultilevel"/>
    <w:tmpl w:val="1E644856"/>
    <w:lvl w:ilvl="0" w:tplc="0810A3CA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34A25D48"/>
    <w:multiLevelType w:val="hybridMultilevel"/>
    <w:tmpl w:val="1A069FA6"/>
    <w:lvl w:ilvl="0" w:tplc="E564B026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645456"/>
    <w:multiLevelType w:val="hybridMultilevel"/>
    <w:tmpl w:val="E5266724"/>
    <w:lvl w:ilvl="0" w:tplc="33D02836">
      <w:start w:val="2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4">
    <w:nsid w:val="3AA92CEC"/>
    <w:multiLevelType w:val="hybridMultilevel"/>
    <w:tmpl w:val="1250DA8C"/>
    <w:lvl w:ilvl="0" w:tplc="12C8C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B5E6E93"/>
    <w:multiLevelType w:val="hybridMultilevel"/>
    <w:tmpl w:val="E21E5754"/>
    <w:lvl w:ilvl="0" w:tplc="790C609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6">
    <w:nsid w:val="5F767A29"/>
    <w:multiLevelType w:val="hybridMultilevel"/>
    <w:tmpl w:val="2A64B9DE"/>
    <w:lvl w:ilvl="0" w:tplc="E18C775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7">
    <w:nsid w:val="5FD13113"/>
    <w:multiLevelType w:val="hybridMultilevel"/>
    <w:tmpl w:val="F5FC5EEE"/>
    <w:lvl w:ilvl="0" w:tplc="CCE64964">
      <w:start w:val="2"/>
      <w:numFmt w:val="thaiNumbers"/>
      <w:lvlText w:val="(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65B465F5"/>
    <w:multiLevelType w:val="hybridMultilevel"/>
    <w:tmpl w:val="628CEBEE"/>
    <w:lvl w:ilvl="0" w:tplc="F5E29EE0">
      <w:start w:val="3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9">
    <w:nsid w:val="6C0D03AB"/>
    <w:multiLevelType w:val="hybridMultilevel"/>
    <w:tmpl w:val="7AD231B0"/>
    <w:lvl w:ilvl="0" w:tplc="6D6C68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6B55387"/>
    <w:multiLevelType w:val="hybridMultilevel"/>
    <w:tmpl w:val="3E34D2B8"/>
    <w:lvl w:ilvl="0" w:tplc="4D3C5C46">
      <w:start w:val="2"/>
      <w:numFmt w:val="thaiNumbers"/>
      <w:lvlText w:val="(%1)"/>
      <w:lvlJc w:val="left"/>
      <w:pPr>
        <w:ind w:left="28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6" w:hanging="360"/>
      </w:pPr>
    </w:lvl>
    <w:lvl w:ilvl="2" w:tplc="0409001B" w:tentative="1">
      <w:start w:val="1"/>
      <w:numFmt w:val="lowerRoman"/>
      <w:lvlText w:val="%3."/>
      <w:lvlJc w:val="right"/>
      <w:pPr>
        <w:ind w:left="4326" w:hanging="180"/>
      </w:pPr>
    </w:lvl>
    <w:lvl w:ilvl="3" w:tplc="0409000F" w:tentative="1">
      <w:start w:val="1"/>
      <w:numFmt w:val="decimal"/>
      <w:lvlText w:val="%4."/>
      <w:lvlJc w:val="left"/>
      <w:pPr>
        <w:ind w:left="5046" w:hanging="360"/>
      </w:pPr>
    </w:lvl>
    <w:lvl w:ilvl="4" w:tplc="04090019" w:tentative="1">
      <w:start w:val="1"/>
      <w:numFmt w:val="lowerLetter"/>
      <w:lvlText w:val="%5."/>
      <w:lvlJc w:val="left"/>
      <w:pPr>
        <w:ind w:left="5766" w:hanging="360"/>
      </w:pPr>
    </w:lvl>
    <w:lvl w:ilvl="5" w:tplc="0409001B" w:tentative="1">
      <w:start w:val="1"/>
      <w:numFmt w:val="lowerRoman"/>
      <w:lvlText w:val="%6."/>
      <w:lvlJc w:val="right"/>
      <w:pPr>
        <w:ind w:left="6486" w:hanging="180"/>
      </w:pPr>
    </w:lvl>
    <w:lvl w:ilvl="6" w:tplc="0409000F" w:tentative="1">
      <w:start w:val="1"/>
      <w:numFmt w:val="decimal"/>
      <w:lvlText w:val="%7."/>
      <w:lvlJc w:val="left"/>
      <w:pPr>
        <w:ind w:left="7206" w:hanging="360"/>
      </w:pPr>
    </w:lvl>
    <w:lvl w:ilvl="7" w:tplc="04090019" w:tentative="1">
      <w:start w:val="1"/>
      <w:numFmt w:val="lowerLetter"/>
      <w:lvlText w:val="%8."/>
      <w:lvlJc w:val="left"/>
      <w:pPr>
        <w:ind w:left="7926" w:hanging="360"/>
      </w:pPr>
    </w:lvl>
    <w:lvl w:ilvl="8" w:tplc="0409001B" w:tentative="1">
      <w:start w:val="1"/>
      <w:numFmt w:val="lowerRoman"/>
      <w:lvlText w:val="%9."/>
      <w:lvlJc w:val="right"/>
      <w:pPr>
        <w:ind w:left="8646" w:hanging="180"/>
      </w:pPr>
    </w:lvl>
  </w:abstractNum>
  <w:abstractNum w:abstractNumId="11">
    <w:nsid w:val="79661A51"/>
    <w:multiLevelType w:val="hybridMultilevel"/>
    <w:tmpl w:val="51B4E91A"/>
    <w:lvl w:ilvl="0" w:tplc="830C08A8">
      <w:start w:val="1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2">
    <w:nsid w:val="7D09177C"/>
    <w:multiLevelType w:val="hybridMultilevel"/>
    <w:tmpl w:val="F9280B8A"/>
    <w:lvl w:ilvl="0" w:tplc="612669C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8"/>
  </w:num>
  <w:num w:numId="3">
    <w:abstractNumId w:val="10"/>
  </w:num>
  <w:num w:numId="4">
    <w:abstractNumId w:val="7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3"/>
  </w:num>
  <w:num w:numId="10">
    <w:abstractNumId w:val="5"/>
  </w:num>
  <w:num w:numId="11">
    <w:abstractNumId w:val="6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424"/>
    <w:rsid w:val="00001679"/>
    <w:rsid w:val="00006137"/>
    <w:rsid w:val="00013593"/>
    <w:rsid w:val="00013D1E"/>
    <w:rsid w:val="000147A3"/>
    <w:rsid w:val="000208CE"/>
    <w:rsid w:val="0002434B"/>
    <w:rsid w:val="00025183"/>
    <w:rsid w:val="00026BAF"/>
    <w:rsid w:val="0002778B"/>
    <w:rsid w:val="00031623"/>
    <w:rsid w:val="00033372"/>
    <w:rsid w:val="00040D2E"/>
    <w:rsid w:val="000434E6"/>
    <w:rsid w:val="000509F5"/>
    <w:rsid w:val="000530CE"/>
    <w:rsid w:val="000540CE"/>
    <w:rsid w:val="00056BBD"/>
    <w:rsid w:val="000673F7"/>
    <w:rsid w:val="0008024D"/>
    <w:rsid w:val="000809F6"/>
    <w:rsid w:val="00080CD7"/>
    <w:rsid w:val="000862AB"/>
    <w:rsid w:val="0008727B"/>
    <w:rsid w:val="00087F2F"/>
    <w:rsid w:val="000A6930"/>
    <w:rsid w:val="000A7CD7"/>
    <w:rsid w:val="000B029F"/>
    <w:rsid w:val="000B3E91"/>
    <w:rsid w:val="000B6C28"/>
    <w:rsid w:val="000C6F59"/>
    <w:rsid w:val="000D0723"/>
    <w:rsid w:val="000D6DE0"/>
    <w:rsid w:val="000E3721"/>
    <w:rsid w:val="000E40A3"/>
    <w:rsid w:val="000E5273"/>
    <w:rsid w:val="000E59FC"/>
    <w:rsid w:val="000E6D0E"/>
    <w:rsid w:val="000F0066"/>
    <w:rsid w:val="000F26DB"/>
    <w:rsid w:val="000F674A"/>
    <w:rsid w:val="00103329"/>
    <w:rsid w:val="0010392B"/>
    <w:rsid w:val="0010537B"/>
    <w:rsid w:val="001064B8"/>
    <w:rsid w:val="001128C5"/>
    <w:rsid w:val="00117482"/>
    <w:rsid w:val="001177B4"/>
    <w:rsid w:val="0012119E"/>
    <w:rsid w:val="00122EAC"/>
    <w:rsid w:val="0012606C"/>
    <w:rsid w:val="00126C5E"/>
    <w:rsid w:val="0013026C"/>
    <w:rsid w:val="001315E0"/>
    <w:rsid w:val="00131B02"/>
    <w:rsid w:val="0013290C"/>
    <w:rsid w:val="0013355F"/>
    <w:rsid w:val="0013360F"/>
    <w:rsid w:val="00141E2D"/>
    <w:rsid w:val="00146CC1"/>
    <w:rsid w:val="00151A54"/>
    <w:rsid w:val="00153174"/>
    <w:rsid w:val="00154C8C"/>
    <w:rsid w:val="00155D4D"/>
    <w:rsid w:val="0015690D"/>
    <w:rsid w:val="001569BB"/>
    <w:rsid w:val="00157032"/>
    <w:rsid w:val="001623BD"/>
    <w:rsid w:val="00162C73"/>
    <w:rsid w:val="0016778F"/>
    <w:rsid w:val="00171B33"/>
    <w:rsid w:val="00174852"/>
    <w:rsid w:val="001764B9"/>
    <w:rsid w:val="001771A7"/>
    <w:rsid w:val="00183C6E"/>
    <w:rsid w:val="00183D8C"/>
    <w:rsid w:val="00184322"/>
    <w:rsid w:val="00184778"/>
    <w:rsid w:val="00186045"/>
    <w:rsid w:val="00192102"/>
    <w:rsid w:val="0019301F"/>
    <w:rsid w:val="001A3AFA"/>
    <w:rsid w:val="001A43DB"/>
    <w:rsid w:val="001A52A2"/>
    <w:rsid w:val="001A52C0"/>
    <w:rsid w:val="001A7ABF"/>
    <w:rsid w:val="001B2DA6"/>
    <w:rsid w:val="001B52A9"/>
    <w:rsid w:val="001B54A9"/>
    <w:rsid w:val="001C3EA7"/>
    <w:rsid w:val="001C7B36"/>
    <w:rsid w:val="001D37AB"/>
    <w:rsid w:val="001D67A3"/>
    <w:rsid w:val="001E2210"/>
    <w:rsid w:val="001E3C54"/>
    <w:rsid w:val="001F3692"/>
    <w:rsid w:val="00204319"/>
    <w:rsid w:val="00206121"/>
    <w:rsid w:val="0021203F"/>
    <w:rsid w:val="002129F8"/>
    <w:rsid w:val="0021458B"/>
    <w:rsid w:val="00220E85"/>
    <w:rsid w:val="002222E1"/>
    <w:rsid w:val="002231D2"/>
    <w:rsid w:val="00223D27"/>
    <w:rsid w:val="00226318"/>
    <w:rsid w:val="002332ED"/>
    <w:rsid w:val="002348FE"/>
    <w:rsid w:val="00234E30"/>
    <w:rsid w:val="002444A3"/>
    <w:rsid w:val="002450EC"/>
    <w:rsid w:val="00251ECD"/>
    <w:rsid w:val="00253A1F"/>
    <w:rsid w:val="00253D96"/>
    <w:rsid w:val="00255AE1"/>
    <w:rsid w:val="00262E74"/>
    <w:rsid w:val="00270EC4"/>
    <w:rsid w:val="00272036"/>
    <w:rsid w:val="00273AA3"/>
    <w:rsid w:val="002779E9"/>
    <w:rsid w:val="00282B3D"/>
    <w:rsid w:val="00282D14"/>
    <w:rsid w:val="00284F26"/>
    <w:rsid w:val="00292E40"/>
    <w:rsid w:val="00297054"/>
    <w:rsid w:val="002A41B7"/>
    <w:rsid w:val="002A5471"/>
    <w:rsid w:val="002A6D76"/>
    <w:rsid w:val="002A77A8"/>
    <w:rsid w:val="002B1EBF"/>
    <w:rsid w:val="002B2386"/>
    <w:rsid w:val="002C094D"/>
    <w:rsid w:val="002C0D63"/>
    <w:rsid w:val="002C16DC"/>
    <w:rsid w:val="002C2D7D"/>
    <w:rsid w:val="002C31A2"/>
    <w:rsid w:val="002C7683"/>
    <w:rsid w:val="002D0949"/>
    <w:rsid w:val="002D3880"/>
    <w:rsid w:val="002E72B8"/>
    <w:rsid w:val="002F363E"/>
    <w:rsid w:val="002F496C"/>
    <w:rsid w:val="002F565A"/>
    <w:rsid w:val="002F5700"/>
    <w:rsid w:val="002F770C"/>
    <w:rsid w:val="003002E6"/>
    <w:rsid w:val="00302FC9"/>
    <w:rsid w:val="003071EC"/>
    <w:rsid w:val="00312FBA"/>
    <w:rsid w:val="00314AED"/>
    <w:rsid w:val="00321F2B"/>
    <w:rsid w:val="00325733"/>
    <w:rsid w:val="003259D6"/>
    <w:rsid w:val="003339D3"/>
    <w:rsid w:val="003354D3"/>
    <w:rsid w:val="00336E5A"/>
    <w:rsid w:val="00336F12"/>
    <w:rsid w:val="003425B9"/>
    <w:rsid w:val="003434CD"/>
    <w:rsid w:val="00347240"/>
    <w:rsid w:val="0035336F"/>
    <w:rsid w:val="00353FE0"/>
    <w:rsid w:val="0035715F"/>
    <w:rsid w:val="00360CD0"/>
    <w:rsid w:val="00364F55"/>
    <w:rsid w:val="00365CFF"/>
    <w:rsid w:val="003666DC"/>
    <w:rsid w:val="0037403D"/>
    <w:rsid w:val="00377603"/>
    <w:rsid w:val="00382008"/>
    <w:rsid w:val="0038261D"/>
    <w:rsid w:val="00385442"/>
    <w:rsid w:val="003936F2"/>
    <w:rsid w:val="003958A5"/>
    <w:rsid w:val="003A0CD9"/>
    <w:rsid w:val="003A2369"/>
    <w:rsid w:val="003A79BA"/>
    <w:rsid w:val="003B1B73"/>
    <w:rsid w:val="003B2D91"/>
    <w:rsid w:val="003B4270"/>
    <w:rsid w:val="003B5F41"/>
    <w:rsid w:val="003B60F5"/>
    <w:rsid w:val="003C12C1"/>
    <w:rsid w:val="003C19F9"/>
    <w:rsid w:val="003C3198"/>
    <w:rsid w:val="003D6CDC"/>
    <w:rsid w:val="003D7437"/>
    <w:rsid w:val="003D75A1"/>
    <w:rsid w:val="003D7FBE"/>
    <w:rsid w:val="003E51DB"/>
    <w:rsid w:val="003F61FF"/>
    <w:rsid w:val="004063DE"/>
    <w:rsid w:val="00406F8D"/>
    <w:rsid w:val="0041076F"/>
    <w:rsid w:val="004117D6"/>
    <w:rsid w:val="0043020F"/>
    <w:rsid w:val="004331B4"/>
    <w:rsid w:val="004347CC"/>
    <w:rsid w:val="00440858"/>
    <w:rsid w:val="0044199D"/>
    <w:rsid w:val="004421ED"/>
    <w:rsid w:val="0044527A"/>
    <w:rsid w:val="00445D66"/>
    <w:rsid w:val="004508D5"/>
    <w:rsid w:val="00450FD6"/>
    <w:rsid w:val="004569B6"/>
    <w:rsid w:val="00460FB9"/>
    <w:rsid w:val="00465589"/>
    <w:rsid w:val="00471A8A"/>
    <w:rsid w:val="00481613"/>
    <w:rsid w:val="004817DB"/>
    <w:rsid w:val="00483BD9"/>
    <w:rsid w:val="00485B0E"/>
    <w:rsid w:val="00493993"/>
    <w:rsid w:val="00496826"/>
    <w:rsid w:val="00496843"/>
    <w:rsid w:val="004A2847"/>
    <w:rsid w:val="004A5845"/>
    <w:rsid w:val="004B15EE"/>
    <w:rsid w:val="004B1EF9"/>
    <w:rsid w:val="004B330E"/>
    <w:rsid w:val="004B5952"/>
    <w:rsid w:val="004B678F"/>
    <w:rsid w:val="004D2E2E"/>
    <w:rsid w:val="004D49BF"/>
    <w:rsid w:val="004D4D3B"/>
    <w:rsid w:val="004D6EAD"/>
    <w:rsid w:val="004D7193"/>
    <w:rsid w:val="004E100F"/>
    <w:rsid w:val="004E3F6E"/>
    <w:rsid w:val="004E51CA"/>
    <w:rsid w:val="004E645C"/>
    <w:rsid w:val="004E6529"/>
    <w:rsid w:val="004E67C1"/>
    <w:rsid w:val="004F1EC1"/>
    <w:rsid w:val="005060A9"/>
    <w:rsid w:val="00506C85"/>
    <w:rsid w:val="0051670D"/>
    <w:rsid w:val="00516F41"/>
    <w:rsid w:val="0052030B"/>
    <w:rsid w:val="00525CF2"/>
    <w:rsid w:val="0053173C"/>
    <w:rsid w:val="00533241"/>
    <w:rsid w:val="005359BE"/>
    <w:rsid w:val="005363AA"/>
    <w:rsid w:val="005437BD"/>
    <w:rsid w:val="00544EBD"/>
    <w:rsid w:val="0054544C"/>
    <w:rsid w:val="0054564C"/>
    <w:rsid w:val="00553F77"/>
    <w:rsid w:val="00561245"/>
    <w:rsid w:val="005657AF"/>
    <w:rsid w:val="00566650"/>
    <w:rsid w:val="00566697"/>
    <w:rsid w:val="00575288"/>
    <w:rsid w:val="00576244"/>
    <w:rsid w:val="00577EAA"/>
    <w:rsid w:val="00582588"/>
    <w:rsid w:val="00582E9D"/>
    <w:rsid w:val="00585590"/>
    <w:rsid w:val="00586277"/>
    <w:rsid w:val="0058789C"/>
    <w:rsid w:val="00587BA3"/>
    <w:rsid w:val="00587D79"/>
    <w:rsid w:val="00590EDA"/>
    <w:rsid w:val="005A0586"/>
    <w:rsid w:val="005A5705"/>
    <w:rsid w:val="005B196D"/>
    <w:rsid w:val="005B7B60"/>
    <w:rsid w:val="005C02BA"/>
    <w:rsid w:val="005C0730"/>
    <w:rsid w:val="005C2C50"/>
    <w:rsid w:val="005C751C"/>
    <w:rsid w:val="005C764E"/>
    <w:rsid w:val="005D17BF"/>
    <w:rsid w:val="005D19F1"/>
    <w:rsid w:val="005D320D"/>
    <w:rsid w:val="005D34F2"/>
    <w:rsid w:val="005E143A"/>
    <w:rsid w:val="005E1F23"/>
    <w:rsid w:val="005E24D5"/>
    <w:rsid w:val="005E499E"/>
    <w:rsid w:val="005E799D"/>
    <w:rsid w:val="005F3308"/>
    <w:rsid w:val="005F3F08"/>
    <w:rsid w:val="005F6F63"/>
    <w:rsid w:val="005F7EC0"/>
    <w:rsid w:val="0060007C"/>
    <w:rsid w:val="006053D5"/>
    <w:rsid w:val="00617F57"/>
    <w:rsid w:val="006202F2"/>
    <w:rsid w:val="006330AA"/>
    <w:rsid w:val="00637F0C"/>
    <w:rsid w:val="00641D06"/>
    <w:rsid w:val="0065052F"/>
    <w:rsid w:val="00656DB2"/>
    <w:rsid w:val="006633D7"/>
    <w:rsid w:val="0066659F"/>
    <w:rsid w:val="006678EB"/>
    <w:rsid w:val="00673047"/>
    <w:rsid w:val="006745BC"/>
    <w:rsid w:val="00676E2F"/>
    <w:rsid w:val="006775C8"/>
    <w:rsid w:val="00677DAE"/>
    <w:rsid w:val="00680D9F"/>
    <w:rsid w:val="00681895"/>
    <w:rsid w:val="00682D34"/>
    <w:rsid w:val="0068597E"/>
    <w:rsid w:val="006871E8"/>
    <w:rsid w:val="00692939"/>
    <w:rsid w:val="00695901"/>
    <w:rsid w:val="00695995"/>
    <w:rsid w:val="00696D57"/>
    <w:rsid w:val="006A0BE8"/>
    <w:rsid w:val="006A16CE"/>
    <w:rsid w:val="006A3793"/>
    <w:rsid w:val="006A5877"/>
    <w:rsid w:val="006A6D21"/>
    <w:rsid w:val="006B1EE9"/>
    <w:rsid w:val="006B2349"/>
    <w:rsid w:val="006B285F"/>
    <w:rsid w:val="006B2BF1"/>
    <w:rsid w:val="006B3342"/>
    <w:rsid w:val="006B44EA"/>
    <w:rsid w:val="006C0313"/>
    <w:rsid w:val="006C2ED7"/>
    <w:rsid w:val="006C3D78"/>
    <w:rsid w:val="006C3FDB"/>
    <w:rsid w:val="006C571E"/>
    <w:rsid w:val="006C61D5"/>
    <w:rsid w:val="006D0A7C"/>
    <w:rsid w:val="006D3382"/>
    <w:rsid w:val="006D5698"/>
    <w:rsid w:val="006E0F88"/>
    <w:rsid w:val="006E4581"/>
    <w:rsid w:val="006F6E67"/>
    <w:rsid w:val="00704B23"/>
    <w:rsid w:val="00705F1D"/>
    <w:rsid w:val="007065D4"/>
    <w:rsid w:val="00706E3C"/>
    <w:rsid w:val="007111F8"/>
    <w:rsid w:val="007117D9"/>
    <w:rsid w:val="00715210"/>
    <w:rsid w:val="00720BF3"/>
    <w:rsid w:val="0072717A"/>
    <w:rsid w:val="00730BC2"/>
    <w:rsid w:val="007311AC"/>
    <w:rsid w:val="00732144"/>
    <w:rsid w:val="00732277"/>
    <w:rsid w:val="007347A6"/>
    <w:rsid w:val="00734849"/>
    <w:rsid w:val="0073588E"/>
    <w:rsid w:val="0073591C"/>
    <w:rsid w:val="00737CE0"/>
    <w:rsid w:val="00742218"/>
    <w:rsid w:val="00742AE9"/>
    <w:rsid w:val="00744601"/>
    <w:rsid w:val="00747BD3"/>
    <w:rsid w:val="007518C8"/>
    <w:rsid w:val="007521B2"/>
    <w:rsid w:val="00753099"/>
    <w:rsid w:val="007533DE"/>
    <w:rsid w:val="00757D81"/>
    <w:rsid w:val="00761D3A"/>
    <w:rsid w:val="0076547F"/>
    <w:rsid w:val="00767020"/>
    <w:rsid w:val="0076740A"/>
    <w:rsid w:val="00771060"/>
    <w:rsid w:val="007721FE"/>
    <w:rsid w:val="0077386F"/>
    <w:rsid w:val="00776701"/>
    <w:rsid w:val="00796775"/>
    <w:rsid w:val="007A0BE3"/>
    <w:rsid w:val="007A0F9A"/>
    <w:rsid w:val="007B199D"/>
    <w:rsid w:val="007B2AFE"/>
    <w:rsid w:val="007B7CD4"/>
    <w:rsid w:val="007C0BFC"/>
    <w:rsid w:val="007C176C"/>
    <w:rsid w:val="007C5899"/>
    <w:rsid w:val="007C652F"/>
    <w:rsid w:val="007C7E83"/>
    <w:rsid w:val="007D0C83"/>
    <w:rsid w:val="007D46D8"/>
    <w:rsid w:val="007D5E59"/>
    <w:rsid w:val="007D7765"/>
    <w:rsid w:val="007E1F61"/>
    <w:rsid w:val="007E2041"/>
    <w:rsid w:val="007E2DD8"/>
    <w:rsid w:val="007E6399"/>
    <w:rsid w:val="007E76F8"/>
    <w:rsid w:val="007F07CE"/>
    <w:rsid w:val="007F5798"/>
    <w:rsid w:val="007F6F12"/>
    <w:rsid w:val="00801E9B"/>
    <w:rsid w:val="00802A0D"/>
    <w:rsid w:val="0081112F"/>
    <w:rsid w:val="00814DA6"/>
    <w:rsid w:val="00816769"/>
    <w:rsid w:val="00825606"/>
    <w:rsid w:val="00830201"/>
    <w:rsid w:val="00830DE8"/>
    <w:rsid w:val="0083132F"/>
    <w:rsid w:val="008376C4"/>
    <w:rsid w:val="00837D4A"/>
    <w:rsid w:val="00842007"/>
    <w:rsid w:val="00842394"/>
    <w:rsid w:val="00854390"/>
    <w:rsid w:val="008547C4"/>
    <w:rsid w:val="0085532D"/>
    <w:rsid w:val="00860EBF"/>
    <w:rsid w:val="008643D8"/>
    <w:rsid w:val="00870924"/>
    <w:rsid w:val="00870F19"/>
    <w:rsid w:val="0087487E"/>
    <w:rsid w:val="00874923"/>
    <w:rsid w:val="00874D12"/>
    <w:rsid w:val="00875112"/>
    <w:rsid w:val="00892BBA"/>
    <w:rsid w:val="00893AF8"/>
    <w:rsid w:val="00893D4F"/>
    <w:rsid w:val="00895B52"/>
    <w:rsid w:val="00896526"/>
    <w:rsid w:val="008A3A76"/>
    <w:rsid w:val="008A4760"/>
    <w:rsid w:val="008A48C9"/>
    <w:rsid w:val="008B1163"/>
    <w:rsid w:val="008B1993"/>
    <w:rsid w:val="008C12BF"/>
    <w:rsid w:val="008C12ED"/>
    <w:rsid w:val="008C5617"/>
    <w:rsid w:val="008C667E"/>
    <w:rsid w:val="008C7A89"/>
    <w:rsid w:val="008D2FA3"/>
    <w:rsid w:val="008D5C7F"/>
    <w:rsid w:val="008D6ADD"/>
    <w:rsid w:val="008D6CEB"/>
    <w:rsid w:val="008E0918"/>
    <w:rsid w:val="008E0C64"/>
    <w:rsid w:val="008E2129"/>
    <w:rsid w:val="008E2D09"/>
    <w:rsid w:val="008E3388"/>
    <w:rsid w:val="008E372B"/>
    <w:rsid w:val="008E37C1"/>
    <w:rsid w:val="008E581E"/>
    <w:rsid w:val="008E7761"/>
    <w:rsid w:val="008F6005"/>
    <w:rsid w:val="008F66E4"/>
    <w:rsid w:val="0090075A"/>
    <w:rsid w:val="00901662"/>
    <w:rsid w:val="00902691"/>
    <w:rsid w:val="009054EF"/>
    <w:rsid w:val="00914105"/>
    <w:rsid w:val="009145AD"/>
    <w:rsid w:val="009149F2"/>
    <w:rsid w:val="00916B32"/>
    <w:rsid w:val="009249DE"/>
    <w:rsid w:val="0092631B"/>
    <w:rsid w:val="00926BD3"/>
    <w:rsid w:val="00926F26"/>
    <w:rsid w:val="00927004"/>
    <w:rsid w:val="00927296"/>
    <w:rsid w:val="00930BEB"/>
    <w:rsid w:val="00933F7B"/>
    <w:rsid w:val="00942552"/>
    <w:rsid w:val="00946DB6"/>
    <w:rsid w:val="00951118"/>
    <w:rsid w:val="00952AC7"/>
    <w:rsid w:val="00953CA6"/>
    <w:rsid w:val="009553ED"/>
    <w:rsid w:val="00964084"/>
    <w:rsid w:val="00965BEF"/>
    <w:rsid w:val="0096689F"/>
    <w:rsid w:val="00966F0B"/>
    <w:rsid w:val="00967359"/>
    <w:rsid w:val="00973E07"/>
    <w:rsid w:val="00976042"/>
    <w:rsid w:val="009770AC"/>
    <w:rsid w:val="00990FBB"/>
    <w:rsid w:val="00992442"/>
    <w:rsid w:val="0099284B"/>
    <w:rsid w:val="00994FAE"/>
    <w:rsid w:val="0099557F"/>
    <w:rsid w:val="009974B3"/>
    <w:rsid w:val="009A3482"/>
    <w:rsid w:val="009A34E3"/>
    <w:rsid w:val="009A492E"/>
    <w:rsid w:val="009B099A"/>
    <w:rsid w:val="009B1EE8"/>
    <w:rsid w:val="009B4730"/>
    <w:rsid w:val="009B5446"/>
    <w:rsid w:val="009B66A0"/>
    <w:rsid w:val="009C0F03"/>
    <w:rsid w:val="009D4BF2"/>
    <w:rsid w:val="009D64CE"/>
    <w:rsid w:val="009D7082"/>
    <w:rsid w:val="009E1937"/>
    <w:rsid w:val="009E4069"/>
    <w:rsid w:val="009E6270"/>
    <w:rsid w:val="009E74EC"/>
    <w:rsid w:val="009F4116"/>
    <w:rsid w:val="009F463C"/>
    <w:rsid w:val="009F580E"/>
    <w:rsid w:val="00A00EF9"/>
    <w:rsid w:val="00A02884"/>
    <w:rsid w:val="00A0298A"/>
    <w:rsid w:val="00A071E7"/>
    <w:rsid w:val="00A10ABE"/>
    <w:rsid w:val="00A1324C"/>
    <w:rsid w:val="00A15FB0"/>
    <w:rsid w:val="00A16B3D"/>
    <w:rsid w:val="00A3268E"/>
    <w:rsid w:val="00A428BA"/>
    <w:rsid w:val="00A42AC1"/>
    <w:rsid w:val="00A447CC"/>
    <w:rsid w:val="00A47D12"/>
    <w:rsid w:val="00A50167"/>
    <w:rsid w:val="00A50AFA"/>
    <w:rsid w:val="00A51796"/>
    <w:rsid w:val="00A52A29"/>
    <w:rsid w:val="00A53424"/>
    <w:rsid w:val="00A53EAB"/>
    <w:rsid w:val="00A62E74"/>
    <w:rsid w:val="00A63FBC"/>
    <w:rsid w:val="00A71675"/>
    <w:rsid w:val="00A73E25"/>
    <w:rsid w:val="00A7562E"/>
    <w:rsid w:val="00A76BDC"/>
    <w:rsid w:val="00A7775F"/>
    <w:rsid w:val="00A80D62"/>
    <w:rsid w:val="00A80F0A"/>
    <w:rsid w:val="00A81AAC"/>
    <w:rsid w:val="00A81D04"/>
    <w:rsid w:val="00A8374F"/>
    <w:rsid w:val="00A8487B"/>
    <w:rsid w:val="00A8488B"/>
    <w:rsid w:val="00AA3D08"/>
    <w:rsid w:val="00AB0666"/>
    <w:rsid w:val="00AB5FF5"/>
    <w:rsid w:val="00AC178C"/>
    <w:rsid w:val="00AC34D7"/>
    <w:rsid w:val="00AC3FF3"/>
    <w:rsid w:val="00AC4D29"/>
    <w:rsid w:val="00AC54B5"/>
    <w:rsid w:val="00AC7513"/>
    <w:rsid w:val="00AD3351"/>
    <w:rsid w:val="00AD4B2B"/>
    <w:rsid w:val="00AD4BFD"/>
    <w:rsid w:val="00AD6929"/>
    <w:rsid w:val="00AE1B00"/>
    <w:rsid w:val="00AE21BE"/>
    <w:rsid w:val="00AE3467"/>
    <w:rsid w:val="00AE7E9B"/>
    <w:rsid w:val="00AF2F9B"/>
    <w:rsid w:val="00AF3F50"/>
    <w:rsid w:val="00B00B43"/>
    <w:rsid w:val="00B0522C"/>
    <w:rsid w:val="00B05A96"/>
    <w:rsid w:val="00B129D9"/>
    <w:rsid w:val="00B1689C"/>
    <w:rsid w:val="00B2791C"/>
    <w:rsid w:val="00B35D3C"/>
    <w:rsid w:val="00B45122"/>
    <w:rsid w:val="00B514F8"/>
    <w:rsid w:val="00B57EA7"/>
    <w:rsid w:val="00B617F7"/>
    <w:rsid w:val="00B63096"/>
    <w:rsid w:val="00B66546"/>
    <w:rsid w:val="00B7314E"/>
    <w:rsid w:val="00B7559D"/>
    <w:rsid w:val="00B76B54"/>
    <w:rsid w:val="00B80106"/>
    <w:rsid w:val="00B84246"/>
    <w:rsid w:val="00B85D47"/>
    <w:rsid w:val="00B86893"/>
    <w:rsid w:val="00B94F8A"/>
    <w:rsid w:val="00B96561"/>
    <w:rsid w:val="00BA538A"/>
    <w:rsid w:val="00BA5601"/>
    <w:rsid w:val="00BB00AA"/>
    <w:rsid w:val="00BB05AC"/>
    <w:rsid w:val="00BB2392"/>
    <w:rsid w:val="00BB44DC"/>
    <w:rsid w:val="00BC074B"/>
    <w:rsid w:val="00BC0CBB"/>
    <w:rsid w:val="00BC433D"/>
    <w:rsid w:val="00BC6743"/>
    <w:rsid w:val="00BD05DD"/>
    <w:rsid w:val="00BD09F0"/>
    <w:rsid w:val="00BD2ADF"/>
    <w:rsid w:val="00BD54DC"/>
    <w:rsid w:val="00BD5D33"/>
    <w:rsid w:val="00BD70D3"/>
    <w:rsid w:val="00BD761A"/>
    <w:rsid w:val="00BE290B"/>
    <w:rsid w:val="00BE60EA"/>
    <w:rsid w:val="00BF432F"/>
    <w:rsid w:val="00BF53B5"/>
    <w:rsid w:val="00C03D6E"/>
    <w:rsid w:val="00C048A0"/>
    <w:rsid w:val="00C04A13"/>
    <w:rsid w:val="00C0535F"/>
    <w:rsid w:val="00C105AF"/>
    <w:rsid w:val="00C112DB"/>
    <w:rsid w:val="00C11FD9"/>
    <w:rsid w:val="00C124E4"/>
    <w:rsid w:val="00C14140"/>
    <w:rsid w:val="00C17327"/>
    <w:rsid w:val="00C1799F"/>
    <w:rsid w:val="00C20BFC"/>
    <w:rsid w:val="00C23189"/>
    <w:rsid w:val="00C23B1A"/>
    <w:rsid w:val="00C344DA"/>
    <w:rsid w:val="00C35A92"/>
    <w:rsid w:val="00C35C53"/>
    <w:rsid w:val="00C4005E"/>
    <w:rsid w:val="00C44853"/>
    <w:rsid w:val="00C44B08"/>
    <w:rsid w:val="00C50DD0"/>
    <w:rsid w:val="00C54660"/>
    <w:rsid w:val="00C54ED2"/>
    <w:rsid w:val="00C5656A"/>
    <w:rsid w:val="00C5707E"/>
    <w:rsid w:val="00C6069A"/>
    <w:rsid w:val="00C6209D"/>
    <w:rsid w:val="00C652CD"/>
    <w:rsid w:val="00C662BC"/>
    <w:rsid w:val="00C6768B"/>
    <w:rsid w:val="00C67761"/>
    <w:rsid w:val="00C76FD3"/>
    <w:rsid w:val="00C836E8"/>
    <w:rsid w:val="00C86D58"/>
    <w:rsid w:val="00C905F1"/>
    <w:rsid w:val="00CA3D13"/>
    <w:rsid w:val="00CA59C1"/>
    <w:rsid w:val="00CA5EA9"/>
    <w:rsid w:val="00CA7FF0"/>
    <w:rsid w:val="00CB352B"/>
    <w:rsid w:val="00CC1F76"/>
    <w:rsid w:val="00CC50EE"/>
    <w:rsid w:val="00CC61F6"/>
    <w:rsid w:val="00CD285B"/>
    <w:rsid w:val="00CD2972"/>
    <w:rsid w:val="00CD42AC"/>
    <w:rsid w:val="00CE2746"/>
    <w:rsid w:val="00CF1055"/>
    <w:rsid w:val="00CF2BF8"/>
    <w:rsid w:val="00CF5F33"/>
    <w:rsid w:val="00CF76BF"/>
    <w:rsid w:val="00D00A6B"/>
    <w:rsid w:val="00D039E8"/>
    <w:rsid w:val="00D074C0"/>
    <w:rsid w:val="00D07E90"/>
    <w:rsid w:val="00D23EEE"/>
    <w:rsid w:val="00D260C2"/>
    <w:rsid w:val="00D33561"/>
    <w:rsid w:val="00D439F0"/>
    <w:rsid w:val="00D45A05"/>
    <w:rsid w:val="00D5028A"/>
    <w:rsid w:val="00D5090F"/>
    <w:rsid w:val="00D5489F"/>
    <w:rsid w:val="00D558D9"/>
    <w:rsid w:val="00D6548F"/>
    <w:rsid w:val="00D65D20"/>
    <w:rsid w:val="00D70DCA"/>
    <w:rsid w:val="00D71419"/>
    <w:rsid w:val="00D71A6D"/>
    <w:rsid w:val="00D76126"/>
    <w:rsid w:val="00D7637E"/>
    <w:rsid w:val="00D8007A"/>
    <w:rsid w:val="00D80F89"/>
    <w:rsid w:val="00D82498"/>
    <w:rsid w:val="00D9384B"/>
    <w:rsid w:val="00D96D65"/>
    <w:rsid w:val="00DA0C7E"/>
    <w:rsid w:val="00DA0F99"/>
    <w:rsid w:val="00DA610D"/>
    <w:rsid w:val="00DA6F17"/>
    <w:rsid w:val="00DA7B48"/>
    <w:rsid w:val="00DB1C24"/>
    <w:rsid w:val="00DB3F07"/>
    <w:rsid w:val="00DB4BE2"/>
    <w:rsid w:val="00DB4DB2"/>
    <w:rsid w:val="00DB54AA"/>
    <w:rsid w:val="00DC1FF3"/>
    <w:rsid w:val="00DC3128"/>
    <w:rsid w:val="00DC4D26"/>
    <w:rsid w:val="00DC6137"/>
    <w:rsid w:val="00DC76A1"/>
    <w:rsid w:val="00DC7C51"/>
    <w:rsid w:val="00DD1218"/>
    <w:rsid w:val="00DD4376"/>
    <w:rsid w:val="00DD4FD4"/>
    <w:rsid w:val="00DE01CD"/>
    <w:rsid w:val="00DF12C1"/>
    <w:rsid w:val="00DF51A2"/>
    <w:rsid w:val="00DF72D3"/>
    <w:rsid w:val="00E00FFF"/>
    <w:rsid w:val="00E01FDF"/>
    <w:rsid w:val="00E02C0C"/>
    <w:rsid w:val="00E03553"/>
    <w:rsid w:val="00E04A42"/>
    <w:rsid w:val="00E071F2"/>
    <w:rsid w:val="00E0766A"/>
    <w:rsid w:val="00E11B82"/>
    <w:rsid w:val="00E14034"/>
    <w:rsid w:val="00E20757"/>
    <w:rsid w:val="00E21AE3"/>
    <w:rsid w:val="00E22835"/>
    <w:rsid w:val="00E2530C"/>
    <w:rsid w:val="00E255BA"/>
    <w:rsid w:val="00E26D75"/>
    <w:rsid w:val="00E32272"/>
    <w:rsid w:val="00E32E90"/>
    <w:rsid w:val="00E336F7"/>
    <w:rsid w:val="00E37009"/>
    <w:rsid w:val="00E505E4"/>
    <w:rsid w:val="00E518A8"/>
    <w:rsid w:val="00E52152"/>
    <w:rsid w:val="00E57BF2"/>
    <w:rsid w:val="00E57CF3"/>
    <w:rsid w:val="00E64779"/>
    <w:rsid w:val="00E64A9D"/>
    <w:rsid w:val="00E64B3E"/>
    <w:rsid w:val="00E64F04"/>
    <w:rsid w:val="00E66BEC"/>
    <w:rsid w:val="00E6758E"/>
    <w:rsid w:val="00E70F29"/>
    <w:rsid w:val="00E72A4D"/>
    <w:rsid w:val="00E72BBD"/>
    <w:rsid w:val="00E752DB"/>
    <w:rsid w:val="00E83404"/>
    <w:rsid w:val="00E85B37"/>
    <w:rsid w:val="00EA02D9"/>
    <w:rsid w:val="00EA1E0F"/>
    <w:rsid w:val="00EA315E"/>
    <w:rsid w:val="00EA4711"/>
    <w:rsid w:val="00EA50A6"/>
    <w:rsid w:val="00EB5B82"/>
    <w:rsid w:val="00EC5E3A"/>
    <w:rsid w:val="00EC78D7"/>
    <w:rsid w:val="00EC7E6F"/>
    <w:rsid w:val="00ED1B3C"/>
    <w:rsid w:val="00ED1FAD"/>
    <w:rsid w:val="00ED2246"/>
    <w:rsid w:val="00ED671A"/>
    <w:rsid w:val="00EE5994"/>
    <w:rsid w:val="00EF3A3A"/>
    <w:rsid w:val="00EF46C9"/>
    <w:rsid w:val="00EF7A1E"/>
    <w:rsid w:val="00F001CA"/>
    <w:rsid w:val="00F05E6A"/>
    <w:rsid w:val="00F126BA"/>
    <w:rsid w:val="00F13A90"/>
    <w:rsid w:val="00F1406B"/>
    <w:rsid w:val="00F14F9F"/>
    <w:rsid w:val="00F16BE4"/>
    <w:rsid w:val="00F17435"/>
    <w:rsid w:val="00F24E67"/>
    <w:rsid w:val="00F344CD"/>
    <w:rsid w:val="00F4254E"/>
    <w:rsid w:val="00F5028A"/>
    <w:rsid w:val="00F535E7"/>
    <w:rsid w:val="00F55F07"/>
    <w:rsid w:val="00F561D9"/>
    <w:rsid w:val="00F57EFC"/>
    <w:rsid w:val="00F600D2"/>
    <w:rsid w:val="00F66397"/>
    <w:rsid w:val="00F664F4"/>
    <w:rsid w:val="00F674A5"/>
    <w:rsid w:val="00F67FA0"/>
    <w:rsid w:val="00F806B0"/>
    <w:rsid w:val="00F8292C"/>
    <w:rsid w:val="00F82E64"/>
    <w:rsid w:val="00F85AF5"/>
    <w:rsid w:val="00F95E36"/>
    <w:rsid w:val="00FA1226"/>
    <w:rsid w:val="00FA20C8"/>
    <w:rsid w:val="00FB0F54"/>
    <w:rsid w:val="00FB1FF0"/>
    <w:rsid w:val="00FC3AB3"/>
    <w:rsid w:val="00FC4883"/>
    <w:rsid w:val="00FC48CD"/>
    <w:rsid w:val="00FC52C8"/>
    <w:rsid w:val="00FC61A1"/>
    <w:rsid w:val="00FD161B"/>
    <w:rsid w:val="00FD2B44"/>
    <w:rsid w:val="00FE0C79"/>
    <w:rsid w:val="00FE4D13"/>
    <w:rsid w:val="00FE6B0F"/>
    <w:rsid w:val="00FE7BDB"/>
    <w:rsid w:val="00FF307A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BF12E4B"/>
  <w15:docId w15:val="{97C293C1-3523-478F-BEBB-DD80C7B6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AC1"/>
    <w:rPr>
      <w:sz w:val="24"/>
      <w:szCs w:val="28"/>
    </w:rPr>
  </w:style>
  <w:style w:type="paragraph" w:styleId="Heading1">
    <w:name w:val="heading 1"/>
    <w:basedOn w:val="Normal"/>
    <w:next w:val="Normal"/>
    <w:qFormat/>
    <w:rsid w:val="00916B32"/>
    <w:pPr>
      <w:keepNext/>
      <w:spacing w:before="240"/>
      <w:outlineLvl w:val="0"/>
    </w:pPr>
    <w:rPr>
      <w:rFonts w:ascii="Angsana New" w:hAnsi="Angsana New"/>
      <w:sz w:val="32"/>
      <w:szCs w:val="32"/>
    </w:rPr>
  </w:style>
  <w:style w:type="paragraph" w:styleId="Heading2">
    <w:name w:val="heading 2"/>
    <w:basedOn w:val="Normal"/>
    <w:next w:val="Normal"/>
    <w:qFormat/>
    <w:rsid w:val="00916B32"/>
    <w:pPr>
      <w:keepNext/>
      <w:outlineLvl w:val="1"/>
    </w:pPr>
    <w:rPr>
      <w:rFonts w:ascii="Angsana New" w:hAnsi="Angsana New" w:cs="EucrosiaUPC"/>
      <w:sz w:val="34"/>
      <w:szCs w:val="34"/>
    </w:rPr>
  </w:style>
  <w:style w:type="paragraph" w:styleId="Heading3">
    <w:name w:val="heading 3"/>
    <w:basedOn w:val="Normal"/>
    <w:next w:val="Normal"/>
    <w:qFormat/>
    <w:rsid w:val="00916B32"/>
    <w:pPr>
      <w:keepNext/>
      <w:spacing w:before="240"/>
      <w:jc w:val="center"/>
      <w:outlineLvl w:val="2"/>
    </w:pPr>
    <w:rPr>
      <w:rFonts w:cs="JasmineUPC"/>
      <w:b/>
      <w:bCs/>
      <w:i/>
      <w:iCs/>
      <w:sz w:val="72"/>
      <w:szCs w:val="72"/>
    </w:rPr>
  </w:style>
  <w:style w:type="paragraph" w:styleId="Heading4">
    <w:name w:val="heading 4"/>
    <w:basedOn w:val="Normal"/>
    <w:next w:val="Normal"/>
    <w:qFormat/>
    <w:rsid w:val="00916B32"/>
    <w:pPr>
      <w:keepNext/>
      <w:spacing w:before="240"/>
      <w:outlineLvl w:val="3"/>
    </w:pPr>
    <w:rPr>
      <w:rFonts w:cs="Arial Unicode MS"/>
      <w:b/>
      <w:bCs/>
      <w:i/>
      <w:iCs/>
      <w:sz w:val="52"/>
      <w:szCs w:val="52"/>
    </w:rPr>
  </w:style>
  <w:style w:type="paragraph" w:styleId="Heading5">
    <w:name w:val="heading 5"/>
    <w:basedOn w:val="Normal"/>
    <w:next w:val="Normal"/>
    <w:qFormat/>
    <w:rsid w:val="00916B32"/>
    <w:pPr>
      <w:keepNext/>
      <w:spacing w:before="240"/>
      <w:ind w:left="6480" w:firstLine="720"/>
      <w:outlineLvl w:val="4"/>
    </w:pPr>
    <w:rPr>
      <w:rFonts w:cs="Arial Unicode MS"/>
      <w:b/>
      <w:bCs/>
      <w:i/>
      <w:iCs/>
      <w:sz w:val="44"/>
      <w:szCs w:val="44"/>
    </w:rPr>
  </w:style>
  <w:style w:type="paragraph" w:styleId="Heading6">
    <w:name w:val="heading 6"/>
    <w:basedOn w:val="Normal"/>
    <w:next w:val="Normal"/>
    <w:qFormat/>
    <w:rsid w:val="00916B32"/>
    <w:pPr>
      <w:keepNext/>
      <w:jc w:val="center"/>
      <w:outlineLvl w:val="5"/>
    </w:pPr>
    <w:rPr>
      <w:rFonts w:ascii="Angsana New" w:hAnsi="Angsana New" w:cs="AngsanaUPC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F6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A6930"/>
    <w:rPr>
      <w:color w:val="0000FF"/>
      <w:u w:val="single"/>
    </w:rPr>
  </w:style>
  <w:style w:type="character" w:customStyle="1" w:styleId="ang16">
    <w:name w:val="ang16"/>
    <w:rsid w:val="00BD54DC"/>
    <w:rPr>
      <w:rFonts w:ascii="Cordia New" w:hAnsi="Cordia New" w:cs="AngsanaUPC"/>
      <w:sz w:val="32"/>
      <w:szCs w:val="32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65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7D7765"/>
    <w:rPr>
      <w:rFonts w:ascii="Tahoma" w:hAnsi="Tahoma"/>
      <w:sz w:val="16"/>
    </w:rPr>
  </w:style>
  <w:style w:type="paragraph" w:styleId="Header">
    <w:name w:val="header"/>
    <w:basedOn w:val="Normal"/>
    <w:link w:val="Head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21AE3"/>
    <w:rPr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21AE3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nger\Desktop\&#3588;&#3635;&#3626;&#3633;&#3656;&#3591;&#3609;&#3634;&#3618;&#3607;&#3632;&#3648;&#3610;&#3637;&#3618;&#3609;&#3605;&#3634;&#3617;&#3614;&#3619;&#3632;&#3619;&#3634;&#3594;&#3610;&#3633;&#3597;&#3597;&#3633;&#3605;&#3636;&#3626;&#3656;&#3591;&#3648;&#3626;&#3619;&#3636;&#3617;&#3585;&#3634;&#3619;&#3614;&#3633;&#3602;&#3609;&#3634;&#3613;&#3637;&#3617;&#3639;&#3629;&#3649;&#3619;&#3591;&#3591;&#3634;&#3609;%20&#3614;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ACBCC-4611-4B52-AAF9-70CDF9D1B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คำสั่งนายทะเบียนตามพระราชบัญญัติส่งเสริมการพัฒนาฝีมือแรงงาน พ.dotx</Template>
  <TotalTime>5</TotalTime>
  <Pages>1</Pages>
  <Words>447</Words>
  <Characters>2526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nzn</Company>
  <LinksUpToDate>false</LinksUpToDate>
  <CharactersWithSpaces>2968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Ranger</dc:creator>
  <cp:lastModifiedBy>Piyaporn Tangsangvornthamma</cp:lastModifiedBy>
  <cp:revision>6</cp:revision>
  <cp:lastPrinted>2021-05-26T13:13:00Z</cp:lastPrinted>
  <dcterms:created xsi:type="dcterms:W3CDTF">2022-05-17T15:05:00Z</dcterms:created>
  <dcterms:modified xsi:type="dcterms:W3CDTF">2022-06-14T09:58:00Z</dcterms:modified>
</cp:coreProperties>
</file>