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FEEB5" w14:textId="02717005" w:rsidR="002D3880" w:rsidRDefault="00141E2D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626A8709" wp14:editId="433EBC24">
                <wp:simplePos x="0" y="0"/>
                <wp:positionH relativeFrom="margin">
                  <wp:posOffset>4918075</wp:posOffset>
                </wp:positionH>
                <wp:positionV relativeFrom="page">
                  <wp:posOffset>498175</wp:posOffset>
                </wp:positionV>
                <wp:extent cx="843915" cy="643255"/>
                <wp:effectExtent l="0" t="0" r="0" b="4445"/>
                <wp:wrapSquare wrapText="bothSides"/>
                <wp:docPr id="13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B5437" w14:textId="40C5A62B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A8709" id="Text Box 98" o:spid="_x0000_s1031" type="#_x0000_t202" style="position:absolute;left:0;text-align:left;margin-left:387.25pt;margin-top:39.25pt;width:66.45pt;height:50.6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2AF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" o:allowincell="f" filled="f" stroked="f">
                <v:textbox>
                  <w:txbxContent>
                    <w:p w14:paraId="2BCB5437" w14:textId="40C5A62B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6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5A828654" w14:textId="17748677" w:rsidR="002D3880" w:rsidRDefault="00A81D04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48512" behindDoc="0" locked="0" layoutInCell="0" allowOverlap="1" wp14:anchorId="0F53EADB" wp14:editId="7979C102">
            <wp:simplePos x="0" y="0"/>
            <wp:positionH relativeFrom="column">
              <wp:posOffset>2449830</wp:posOffset>
            </wp:positionH>
            <wp:positionV relativeFrom="paragraph">
              <wp:posOffset>5080</wp:posOffset>
            </wp:positionV>
            <wp:extent cx="1038474" cy="1200647"/>
            <wp:effectExtent l="19050" t="0" r="9276" b="0"/>
            <wp:wrapNone/>
            <wp:docPr id="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474" cy="120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B029B" w14:textId="335C14DB" w:rsidR="002D3880" w:rsidRDefault="002D3880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47AFBDF7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3C177569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6B001E53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hanging="567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7E98468B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32D72E05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040D4279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เพิกถอนหนังสือรับรองการขึ้นทะเบียนเป็นผู้ประเมินและบัตรประจำตัวผู้ประเมิน</w:t>
      </w:r>
    </w:p>
    <w:p w14:paraId="0BBBC878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3E065306" w14:textId="77777777" w:rsidR="002D3880" w:rsidRPr="005C0730" w:rsidRDefault="002D3880" w:rsidP="001A3A92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ออกหนังสือรับรองการขึ้นทะเบียนเป็นผู้ประเมินและบัตรประจำตัวผู้ประเมินให้แก่นาย/นาง/นางสาว.........................................อยู่บ้านเลขที่................หมู่ที่..........ตรอก/ซอย.........................ถนน.............................แขวง/ตำบล............................เขต/อำเภอ..........................กรุงเทพมหานคร/จังหวัด..........................เพื่อแสดงว่าเป็นผู้ประเมิน ในสาขาอาชีพ..............................................สาขา.....................................หนังสือรับรอง/  บัตรประจำตัวเลขที่..............................................ออกให้ ณ วันที่........................................................ใช้ได้จนถึง         วันที่............................................นั้น</w:t>
      </w:r>
    </w:p>
    <w:p w14:paraId="13ABE633" w14:textId="77777777" w:rsidR="002D3880" w:rsidRPr="001A3A92" w:rsidRDefault="002D3880" w:rsidP="001A3A92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ปรากฏข้อเท็จจริงว่าเมื่อวันที่..........................................พนักงานเจ้าหน้าที่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>
        <w:rPr>
          <w:rFonts w:ascii="TH SarabunIT๙" w:hAnsi="TH SarabunIT๙" w:cs="TH SarabunIT๙" w:hint="cs"/>
          <w:sz w:val="32"/>
          <w:szCs w:val="32"/>
          <w:cs/>
        </w:rPr>
        <w:t>าฝีมือแรงงาน........./สำนักงานพัฒนาฝีมือแรงงาน.................ได้ตรวจพบว่านาย/นาง</w:t>
      </w:r>
      <w:r w:rsidRPr="00706CDB">
        <w:rPr>
          <w:rFonts w:ascii="TH SarabunIT๙" w:hAnsi="TH SarabunIT๙" w:cs="TH SarabunIT๙" w:hint="cs"/>
          <w:sz w:val="32"/>
          <w:szCs w:val="32"/>
          <w:cs/>
        </w:rPr>
        <w:t>/นางสาว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(ระบุรายละเอียดการกระทำของผู้ประเมินที่ไม่ถูกต้องตามกฎหมาย)................................อันเป็นการปฏิบัติหรือไม่ปฏิบัติให้ถูกต้อง</w:t>
      </w:r>
      <w:r>
        <w:rPr>
          <w:rFonts w:ascii="TH SarabunIT๙" w:hAnsi="TH SarabunIT๙" w:cs="TH SarabunIT๙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D122E">
        <w:rPr>
          <w:rFonts w:ascii="TH SarabunIT๙" w:hAnsi="TH SarabunIT๙" w:cs="TH SarabunIT๙" w:hint="cs"/>
          <w:sz w:val="32"/>
          <w:szCs w:val="32"/>
          <w:cs/>
        </w:rPr>
        <w:t>การปฏิบัติหรือ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D122E">
        <w:rPr>
          <w:rFonts w:ascii="TH SarabunIT๙" w:hAnsi="TH SarabunIT๙" w:cs="TH SarabunIT๙" w:hint="cs"/>
          <w:sz w:val="32"/>
          <w:szCs w:val="32"/>
          <w:cs/>
        </w:rPr>
        <w:t xml:space="preserve">ไม่ปฏิบัตินั้นไม่สามารถแก้ไขให้ถูกต้องได้ </w:t>
      </w:r>
      <w:r w:rsidRPr="00FD122E">
        <w:rPr>
          <w:rFonts w:ascii="TH SarabunIT๙" w:hAnsi="TH SarabunIT๙" w:cs="TH SarabunIT๙"/>
          <w:sz w:val="32"/>
          <w:szCs w:val="32"/>
          <w:cs/>
        </w:rPr>
        <w:t>ตา</w:t>
      </w:r>
      <w:r w:rsidRPr="00FD122E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FD122E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FD122E">
        <w:rPr>
          <w:rFonts w:ascii="TH SarabunIT๙" w:hAnsi="TH SarabunIT๙" w:cs="TH SarabunIT๙" w:hint="cs"/>
          <w:sz w:val="32"/>
          <w:szCs w:val="32"/>
          <w:cs/>
        </w:rPr>
        <w:t xml:space="preserve"> 49/2</w:t>
      </w:r>
      <w:r w:rsidRPr="002462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44AADDE9" w14:textId="77777777" w:rsidR="002D3880" w:rsidRPr="00DA610D" w:rsidRDefault="002D3880" w:rsidP="001A3A92">
      <w:pPr>
        <w:tabs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ฉะนั้น อาศัยอำนาจตามความในมาตรา 49/2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(ฉบับที่ 2) พ.ศ. 2557 นายทะเบียนจึงมีคำสั่งเพิกถอนหนังสือรับรองการขึ้นทะเบียนเป็นผู้ประเมินและบัตรประจำตัวผู้ประเมิน เลขที่..............................ซึ่งออกให้แก่นาย/นาง/นางสาว.................................................. </w:t>
      </w:r>
    </w:p>
    <w:p w14:paraId="6A101400" w14:textId="77777777" w:rsidR="002D3880" w:rsidRDefault="002D3880" w:rsidP="001A3A92">
      <w:pPr>
        <w:tabs>
          <w:tab w:val="left" w:pos="1418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ทั้งนี้ ตั้งแต่บัดนี้เป็นต้นไป</w:t>
      </w:r>
    </w:p>
    <w:p w14:paraId="05DC3479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สั่ง ณ วันที่......................................พ.ศ.................</w:t>
      </w:r>
    </w:p>
    <w:p w14:paraId="6BD5ABB8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F29A0A9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DA610D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A610D">
        <w:rPr>
          <w:rFonts w:ascii="TH SarabunIT๙" w:hAnsi="TH SarabunIT๙" w:cs="TH SarabunIT๙"/>
          <w:sz w:val="32"/>
          <w:szCs w:val="32"/>
          <w:cs/>
        </w:rPr>
        <w:t>)</w:t>
      </w:r>
    </w:p>
    <w:p w14:paraId="7B05661B" w14:textId="77777777" w:rsidR="002D3880" w:rsidRDefault="002D3880" w:rsidP="00964BCE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นายทะเบียนตามพระราชบัญญัติส่งเสริมการพัฒนาฝีมือแรงงาน พ.ศ. 2545</w:t>
      </w:r>
    </w:p>
    <w:p w14:paraId="192B1D9C" w14:textId="77777777" w:rsidR="002D3880" w:rsidRPr="00DA610D" w:rsidRDefault="002D3880" w:rsidP="00964BCE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วันนับแต่วันที่ได้รับคำสั่ง</w:t>
      </w:r>
      <w:bookmarkStart w:id="0" w:name="_GoBack"/>
      <w:bookmarkEnd w:id="0"/>
    </w:p>
    <w:sectPr w:rsidR="002D3880" w:rsidRPr="00DA610D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BBB0A" w14:textId="77777777" w:rsidR="00895551" w:rsidRDefault="00895551" w:rsidP="00E21AE3">
      <w:r>
        <w:separator/>
      </w:r>
    </w:p>
  </w:endnote>
  <w:endnote w:type="continuationSeparator" w:id="0">
    <w:p w14:paraId="7C5AC18F" w14:textId="77777777" w:rsidR="00895551" w:rsidRDefault="00895551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3BFEAF5D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A323B7">
      <w:rPr>
        <w:rFonts w:ascii="TH SarabunPSK" w:hAnsi="TH SarabunPSK" w:cs="TH SarabunPSK"/>
        <w:szCs w:val="24"/>
      </w:rPr>
      <w:t>-24-06</w:t>
    </w:r>
  </w:p>
  <w:p w14:paraId="6E880E84" w14:textId="1727AC4E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2B5D0D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95F30" w14:textId="77777777" w:rsidR="00895551" w:rsidRDefault="00895551" w:rsidP="00E21AE3">
      <w:r>
        <w:separator/>
      </w:r>
    </w:p>
  </w:footnote>
  <w:footnote w:type="continuationSeparator" w:id="0">
    <w:p w14:paraId="4B494CD0" w14:textId="77777777" w:rsidR="00895551" w:rsidRDefault="00895551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B5D0D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551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3B7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28A0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CD97C-A755-4C06-80C2-5422594C1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4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5</cp:revision>
  <cp:lastPrinted>2021-05-26T13:13:00Z</cp:lastPrinted>
  <dcterms:created xsi:type="dcterms:W3CDTF">2022-05-17T15:05:00Z</dcterms:created>
  <dcterms:modified xsi:type="dcterms:W3CDTF">2022-06-07T08:52:00Z</dcterms:modified>
</cp:coreProperties>
</file>