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30651E" w14:textId="6F184FD7" w:rsidR="002D3880" w:rsidRDefault="00A62E74" w:rsidP="00F364BE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i/>
          <w:iCs/>
          <w:noProof/>
        </w:rPr>
        <w:drawing>
          <wp:anchor distT="0" distB="0" distL="114300" distR="114300" simplePos="0" relativeHeight="251647488" behindDoc="0" locked="0" layoutInCell="0" allowOverlap="1" wp14:anchorId="1F1C912A" wp14:editId="12BBEF48">
            <wp:simplePos x="0" y="0"/>
            <wp:positionH relativeFrom="column">
              <wp:posOffset>2365375</wp:posOffset>
            </wp:positionH>
            <wp:positionV relativeFrom="paragraph">
              <wp:posOffset>-95250</wp:posOffset>
            </wp:positionV>
            <wp:extent cx="936164" cy="1080000"/>
            <wp:effectExtent l="19050" t="0" r="0" b="0"/>
            <wp:wrapNone/>
            <wp:docPr id="84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6164" cy="10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84322">
        <w:rPr>
          <w:rFonts w:ascii="TH SarabunIT๙" w:hAnsi="TH SarabunIT๙" w:cs="TH SarabunIT๙" w:hint="cs"/>
          <w:b/>
          <w:bCs/>
          <w:sz w:val="28"/>
          <w:cs/>
        </w:rPr>
        <w:t xml:space="preserve">           </w:t>
      </w:r>
    </w:p>
    <w:p w14:paraId="5D26BE07" w14:textId="7C026CC1" w:rsidR="002D3880" w:rsidRDefault="00141E2D" w:rsidP="00C6209D">
      <w:pPr>
        <w:tabs>
          <w:tab w:val="left" w:pos="1418"/>
          <w:tab w:val="left" w:pos="1701"/>
        </w:tabs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i/>
          <w:iCs/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59776" behindDoc="0" locked="0" layoutInCell="0" allowOverlap="1" wp14:anchorId="0875107E" wp14:editId="7C08E33C">
                <wp:simplePos x="0" y="0"/>
                <wp:positionH relativeFrom="margin">
                  <wp:posOffset>4919345</wp:posOffset>
                </wp:positionH>
                <wp:positionV relativeFrom="page">
                  <wp:posOffset>647700</wp:posOffset>
                </wp:positionV>
                <wp:extent cx="843915" cy="498475"/>
                <wp:effectExtent l="0" t="0" r="0" b="0"/>
                <wp:wrapSquare wrapText="bothSides"/>
                <wp:docPr id="14" name="Text Box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3915" cy="498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0666E7" w14:textId="22C69C57" w:rsidR="002D3880" w:rsidRPr="005D34F2" w:rsidRDefault="002D3880" w:rsidP="005D34F2">
                            <w:pPr>
                              <w:rPr>
                                <w:rFonts w:ascii="TH SarabunIT๙" w:hAnsi="TH SarabunIT๙" w:cs="TH SarabunIT๙"/>
                                <w:sz w:val="34"/>
                                <w:szCs w:val="34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4"/>
                                <w:szCs w:val="34"/>
                                <w:cs/>
                              </w:rPr>
                              <w:t>แบบ คส.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75107E" id="Text Box 97" o:spid="_x0000_s1030" type="#_x0000_t202" style="position:absolute;left:0;text-align:left;margin-left:387.35pt;margin-top:51pt;width:66.45pt;height:39.25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6T3auAIAAME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" o:allowincell="f" filled="f" stroked="f">
                <v:textbox>
                  <w:txbxContent>
                    <w:p w14:paraId="0E0666E7" w14:textId="22C69C57" w:rsidR="002D3880" w:rsidRPr="005D34F2" w:rsidRDefault="002D3880" w:rsidP="005D34F2">
                      <w:pPr>
                        <w:rPr>
                          <w:rFonts w:ascii="TH SarabunIT๙" w:hAnsi="TH SarabunIT๙" w:cs="TH SarabunIT๙"/>
                          <w:sz w:val="34"/>
                          <w:szCs w:val="34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4"/>
                          <w:szCs w:val="34"/>
                          <w:cs/>
                        </w:rPr>
                        <w:t xml:space="preserve">แบบ </w:t>
                      </w:r>
                      <w:r>
                        <w:rPr>
                          <w:rFonts w:ascii="TH SarabunIT๙" w:hAnsi="TH SarabunIT๙" w:cs="TH SarabunIT๙" w:hint="cs"/>
                          <w:sz w:val="34"/>
                          <w:szCs w:val="34"/>
                          <w:cs/>
                        </w:rPr>
                        <w:t>คส. 5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</w:p>
    <w:p w14:paraId="566765B8" w14:textId="591DDC25" w:rsidR="002D3880" w:rsidRDefault="002D3880" w:rsidP="007721FE">
      <w:pPr>
        <w:jc w:val="center"/>
        <w:rPr>
          <w:rFonts w:ascii="TH SarabunIT๙" w:hAnsi="TH SarabunIT๙" w:cs="TH SarabunIT๙"/>
          <w:b/>
          <w:bCs/>
          <w:sz w:val="28"/>
          <w:cs/>
        </w:rPr>
      </w:pPr>
      <w:r>
        <w:rPr>
          <w:rFonts w:ascii="TH SarabunIT๙" w:hAnsi="TH SarabunIT๙" w:cs="TH SarabunIT๙" w:hint="cs"/>
          <w:b/>
          <w:bCs/>
          <w:sz w:val="28"/>
          <w:cs/>
        </w:rPr>
        <w:t xml:space="preserve">           </w:t>
      </w:r>
    </w:p>
    <w:p w14:paraId="57B61A4F" w14:textId="77777777" w:rsidR="002D3880" w:rsidRPr="00D074C0" w:rsidRDefault="002D3880" w:rsidP="0049682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</w:t>
      </w:r>
    </w:p>
    <w:p w14:paraId="55EC7132" w14:textId="6993673B" w:rsidR="002D3880" w:rsidRPr="0017063F" w:rsidRDefault="002D3880" w:rsidP="0017063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      </w:t>
      </w:r>
      <w:bookmarkStart w:id="0" w:name="_GoBack"/>
      <w:bookmarkEnd w:id="0"/>
    </w:p>
    <w:p w14:paraId="6ABF6EE5" w14:textId="77777777" w:rsidR="002D3880" w:rsidRDefault="002D3880" w:rsidP="009E6270">
      <w:pPr>
        <w:pStyle w:val="Heading4"/>
        <w:tabs>
          <w:tab w:val="left" w:pos="1418"/>
          <w:tab w:val="left" w:pos="1701"/>
          <w:tab w:val="left" w:pos="4253"/>
          <w:tab w:val="left" w:pos="6663"/>
        </w:tabs>
        <w:spacing w:before="0"/>
        <w:ind w:left="567" w:hanging="567"/>
        <w:jc w:val="center"/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</w:rPr>
      </w:pPr>
      <w:r w:rsidRPr="009E6270"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  <w:cs/>
        </w:rPr>
        <w:t>คำสั่งนายทะเบียน</w:t>
      </w:r>
      <w:r w:rsidRPr="009E6270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ตามพระราชบัญญัติส่งเสริมการพัฒนาฝีมือแรงงาน พ.ศ. 2545</w:t>
      </w:r>
    </w:p>
    <w:p w14:paraId="4D0E265A" w14:textId="77777777" w:rsidR="002D3880" w:rsidRDefault="002D3880" w:rsidP="009E6270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ที่............./...............</w:t>
      </w:r>
    </w:p>
    <w:p w14:paraId="32E21866" w14:textId="77777777" w:rsidR="002D3880" w:rsidRDefault="002D3880" w:rsidP="009E6270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เรื่อง  เพิกถอนหนังสือรับรองการเป็นศูนย์ประเมินความรู้ความสามารถ</w:t>
      </w:r>
    </w:p>
    <w:p w14:paraId="26CEC265" w14:textId="77777777" w:rsidR="002D3880" w:rsidRPr="009E6270" w:rsidRDefault="002D3880" w:rsidP="009E6270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_____________________</w:t>
      </w:r>
    </w:p>
    <w:p w14:paraId="65045F27" w14:textId="77777777" w:rsidR="002D3880" w:rsidRPr="005C0730" w:rsidRDefault="002D3880" w:rsidP="00240FA3">
      <w:pPr>
        <w:pStyle w:val="Heading4"/>
        <w:tabs>
          <w:tab w:val="left" w:pos="851"/>
          <w:tab w:val="left" w:pos="1418"/>
          <w:tab w:val="left" w:pos="1701"/>
          <w:tab w:val="left" w:pos="4253"/>
          <w:tab w:val="left" w:pos="6663"/>
        </w:tabs>
        <w:spacing w:before="100" w:beforeAutospacing="1" w:after="120"/>
        <w:jc w:val="thaiDistribute"/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  <w:cs/>
        </w:rPr>
      </w:pPr>
      <w:r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 xml:space="preserve">                 ตามที่นายทะเบียน</w:t>
      </w:r>
      <w:r w:rsidRPr="00DA610D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 xml:space="preserve">ตามพระราชบัญญัติส่งเสริมการพัฒนาฝีมือแรงงาน พ.ศ. </w:t>
      </w:r>
      <w:r w:rsidRPr="005C0730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2545</w:t>
      </w:r>
      <w:r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 xml:space="preserve"> ได้ออกหนังสือรับรองการเป็นศูนย์ประเมินความรู้ความสามารถให้แก่...(ระบุชื่อองค์กรอาชีพหรือหน่วยงานของรัฐ    ที่ได้รับหนังสือรับรอง)...เพื่อแสดงว่าเป็นศูนย์ประเมินความรู้ความสามารถตามมาตรา 26/4(2) ในสาขาอาชีพ...................................สาขา...........................ตั้งอยู่เลขที่........................หมู่ที่..................ตรอก/ซอย...........................................ถนน.....................................แขวง/ตำบล..................................เขต/อำเภอ..........................กรุงเทพมหานคร/จังหวัด...................................หนังสือรับรองเลขที่.............................ออกให้ ณ วันที่...........................................ใช้ได้จนถึงวันที่............................................นั้น</w:t>
      </w:r>
    </w:p>
    <w:p w14:paraId="73C3396D" w14:textId="77777777" w:rsidR="002D3880" w:rsidRPr="007E1F61" w:rsidRDefault="002D3880" w:rsidP="00240FA3">
      <w:pPr>
        <w:spacing w:after="1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ปรากฏข้อเท็จจริงว่าเมื่อวันที่.......................................พนักงานเจ้าหน้าที่</w:t>
      </w:r>
      <w:r w:rsidRPr="00DA610D">
        <w:rPr>
          <w:rFonts w:ascii="TH SarabunIT๙" w:hAnsi="TH SarabunIT๙" w:cs="TH SarabunIT๙" w:hint="cs"/>
          <w:sz w:val="32"/>
          <w:szCs w:val="32"/>
          <w:cs/>
        </w:rPr>
        <w:t>สถาบันพัฒน</w:t>
      </w:r>
      <w:r>
        <w:rPr>
          <w:rFonts w:ascii="TH SarabunIT๙" w:hAnsi="TH SarabunIT๙" w:cs="TH SarabunIT๙" w:hint="cs"/>
          <w:sz w:val="32"/>
          <w:szCs w:val="32"/>
          <w:cs/>
        </w:rPr>
        <w:t>าฝีมือแรงงาน...../สำนักงานพัฒนาฝีมือแรงงาน...........ได้ตรวจพบว่าศูนย์ประเมินความรู้ความสามารถดังกล่าว.............(ระบุรายละเอียดการกระทำของศูนย์ประเมินความรู้ความสามารถที่ไม่ถูกต้องตามกฎหมาย).................อันเป็นการปฏิบัติหรือไม่ปฏิบัติให้ถูกต้อง</w:t>
      </w:r>
      <w:r>
        <w:rPr>
          <w:rFonts w:ascii="TH SarabunIT๙" w:hAnsi="TH SarabunIT๙" w:cs="TH SarabunIT๙"/>
          <w:sz w:val="32"/>
          <w:szCs w:val="32"/>
          <w:cs/>
        </w:rPr>
        <w:t>ตา</w:t>
      </w:r>
      <w:r>
        <w:rPr>
          <w:rFonts w:ascii="TH SarabunIT๙" w:hAnsi="TH SarabunIT๙" w:cs="TH SarabunIT๙" w:hint="cs"/>
          <w:sz w:val="32"/>
          <w:szCs w:val="32"/>
          <w:cs/>
        </w:rPr>
        <w:t>ม</w:t>
      </w:r>
      <w:r w:rsidRPr="00DA610D">
        <w:rPr>
          <w:rFonts w:ascii="TH SarabunIT๙" w:hAnsi="TH SarabunIT๙" w:cs="TH SarabunIT๙"/>
          <w:sz w:val="32"/>
          <w:szCs w:val="32"/>
          <w:cs/>
        </w:rPr>
        <w:t>พระราชบัญญัติส่งเสริมการพัฒนาฝีมือแรงงาน พ.ศ. 2545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และ</w:t>
      </w:r>
      <w:r w:rsidRPr="007E1F61">
        <w:rPr>
          <w:rFonts w:ascii="TH SarabunIT๙" w:hAnsi="TH SarabunIT๙" w:cs="TH SarabunIT๙" w:hint="cs"/>
          <w:sz w:val="32"/>
          <w:szCs w:val="32"/>
          <w:cs/>
        </w:rPr>
        <w:t>การปฏิบัติหรือไม่ปฏิบัตินั้น</w:t>
      </w:r>
      <w:r>
        <w:rPr>
          <w:rFonts w:ascii="TH SarabunIT๙" w:hAnsi="TH SarabunIT๙" w:cs="TH SarabunIT๙" w:hint="cs"/>
          <w:sz w:val="32"/>
          <w:szCs w:val="32"/>
          <w:cs/>
        </w:rPr>
        <w:t>ไม่</w:t>
      </w:r>
      <w:r w:rsidRPr="007E1F61">
        <w:rPr>
          <w:rFonts w:ascii="TH SarabunIT๙" w:hAnsi="TH SarabunIT๙" w:cs="TH SarabunIT๙" w:hint="cs"/>
          <w:sz w:val="32"/>
          <w:szCs w:val="32"/>
          <w:cs/>
        </w:rPr>
        <w:t>สามารถแก้ไขให้ถูกต้องได้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E1F61">
        <w:rPr>
          <w:rFonts w:ascii="TH SarabunIT๙" w:hAnsi="TH SarabunIT๙" w:cs="TH SarabunIT๙"/>
          <w:sz w:val="32"/>
          <w:szCs w:val="32"/>
          <w:cs/>
        </w:rPr>
        <w:t>ตา</w:t>
      </w:r>
      <w:r w:rsidRPr="007E1F61">
        <w:rPr>
          <w:rFonts w:ascii="TH SarabunIT๙" w:hAnsi="TH SarabunIT๙" w:cs="TH SarabunIT๙" w:hint="cs"/>
          <w:sz w:val="32"/>
          <w:szCs w:val="32"/>
          <w:cs/>
        </w:rPr>
        <w:t>ม</w:t>
      </w:r>
      <w:r w:rsidRPr="007E1F61">
        <w:rPr>
          <w:rFonts w:ascii="TH SarabunIT๙" w:hAnsi="TH SarabunIT๙" w:cs="TH SarabunIT๙"/>
          <w:sz w:val="32"/>
          <w:szCs w:val="32"/>
          <w:cs/>
        </w:rPr>
        <w:t>มาตรา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49/2</w:t>
      </w:r>
      <w:r w:rsidRPr="007E1F6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237EF7C5" w14:textId="77777777" w:rsidR="002D3880" w:rsidRPr="00B23948" w:rsidRDefault="002D3880" w:rsidP="00240FA3">
      <w:pPr>
        <w:tabs>
          <w:tab w:val="left" w:pos="1276"/>
        </w:tabs>
        <w:spacing w:after="1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ฉะนั้น อาศัยอำนาจตามความในมาตรา 49/2 แห่ง</w:t>
      </w:r>
      <w:r w:rsidRPr="00DA610D">
        <w:rPr>
          <w:rFonts w:ascii="TH SarabunIT๙" w:hAnsi="TH SarabunIT๙" w:cs="TH SarabunIT๙"/>
          <w:sz w:val="32"/>
          <w:szCs w:val="32"/>
          <w:cs/>
        </w:rPr>
        <w:t>พระราชบัญญัติส่งเสริมการพัฒนาฝีมือแรงงาน พ.ศ. 2545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แก้ไขเพิ่มเติมโดยพระราชบัญญัติส่งเสริมการพัฒนาฝีมือแรงงาน (ฉบับที่ 2) พ.ศ. 2557 นายทะเบียนจึงมีคำสั่งเพิกถอนหนังสือรับรองการเป็นศูนย์ประเมินความรู้ความสามารถตามมาตรา 26/4(2) เลขที่............................ ซึ่งออกให้แก่.......(ระบุชื่อองค์กรอาชีพหรือหน่วยงานของรัฐที่ได้รับหนังสือรับรอง)........</w:t>
      </w:r>
    </w:p>
    <w:p w14:paraId="58F40D11" w14:textId="77777777" w:rsidR="002D3880" w:rsidRDefault="002D3880" w:rsidP="00930BEB">
      <w:pPr>
        <w:tabs>
          <w:tab w:val="left" w:pos="993"/>
        </w:tabs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ทั้งนี้ ตั้งแต่บัดนี้เป็นต้นไป</w:t>
      </w:r>
    </w:p>
    <w:p w14:paraId="25A6307A" w14:textId="77777777" w:rsidR="002D3880" w:rsidRDefault="002D3880" w:rsidP="00C6209D">
      <w:pPr>
        <w:spacing w:before="120"/>
        <w:ind w:firstLine="1440"/>
        <w:jc w:val="center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สั่ง ณ วันที่..................................... พ.ศ.................</w:t>
      </w:r>
    </w:p>
    <w:p w14:paraId="739E6FFD" w14:textId="77777777" w:rsidR="002D3880" w:rsidRPr="00DA610D" w:rsidRDefault="002D3880" w:rsidP="00C6209D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Pr="00DA610D">
        <w:rPr>
          <w:rFonts w:hint="cs"/>
          <w:sz w:val="32"/>
          <w:szCs w:val="32"/>
          <w:cs/>
        </w:rPr>
        <w:t xml:space="preserve">   </w:t>
      </w:r>
      <w:r w:rsidRPr="00DA610D">
        <w:rPr>
          <w:rFonts w:ascii="TH SarabunIT๙" w:hAnsi="TH SarabunIT๙" w:cs="TH SarabunIT๙" w:hint="cs"/>
          <w:sz w:val="32"/>
          <w:szCs w:val="32"/>
          <w:cs/>
        </w:rPr>
        <w:tab/>
      </w:r>
      <w:r w:rsidRPr="00DA610D">
        <w:rPr>
          <w:rFonts w:ascii="TH SarabunIT๙" w:hAnsi="TH SarabunIT๙" w:cs="TH SarabunIT๙" w:hint="cs"/>
          <w:sz w:val="32"/>
          <w:szCs w:val="32"/>
          <w:cs/>
        </w:rPr>
        <w:tab/>
      </w:r>
      <w:r w:rsidRPr="00DA610D">
        <w:rPr>
          <w:rFonts w:ascii="TH SarabunIT๙" w:hAnsi="TH SarabunIT๙" w:cs="TH SarabunIT๙" w:hint="cs"/>
          <w:sz w:val="32"/>
          <w:szCs w:val="32"/>
          <w:cs/>
        </w:rPr>
        <w:tab/>
      </w:r>
      <w:r w:rsidRPr="00DA610D">
        <w:rPr>
          <w:rFonts w:ascii="TH SarabunIT๙" w:hAnsi="TH SarabunIT๙" w:cs="TH SarabunIT๙" w:hint="cs"/>
          <w:sz w:val="32"/>
          <w:szCs w:val="32"/>
          <w:cs/>
        </w:rPr>
        <w:tab/>
      </w:r>
      <w:r w:rsidRPr="00DA610D">
        <w:rPr>
          <w:rFonts w:ascii="TH SarabunIT๙" w:hAnsi="TH SarabunIT๙" w:cs="TH SarabunIT๙" w:hint="cs"/>
          <w:sz w:val="32"/>
          <w:szCs w:val="32"/>
          <w:cs/>
        </w:rPr>
        <w:tab/>
      </w:r>
      <w:r w:rsidRPr="00DA610D">
        <w:rPr>
          <w:rFonts w:ascii="TH SarabunIT๙" w:hAnsi="TH SarabunIT๙" w:cs="TH SarabunIT๙" w:hint="cs"/>
          <w:sz w:val="32"/>
          <w:szCs w:val="32"/>
          <w:cs/>
        </w:rPr>
        <w:tab/>
      </w:r>
      <w:r w:rsidRPr="00DA610D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203B3B8B" w14:textId="77777777" w:rsidR="002D3880" w:rsidRPr="00DA610D" w:rsidRDefault="002D3880" w:rsidP="005359BE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</w:t>
      </w:r>
      <w:r w:rsidRPr="00DA610D">
        <w:rPr>
          <w:rFonts w:ascii="TH SarabunIT๙" w:hAnsi="TH SarabunIT๙" w:cs="TH SarabunIT๙"/>
          <w:sz w:val="32"/>
          <w:szCs w:val="32"/>
          <w:cs/>
        </w:rPr>
        <w:t>(..................................)</w:t>
      </w:r>
    </w:p>
    <w:p w14:paraId="1B67F613" w14:textId="77777777" w:rsidR="002D3880" w:rsidRDefault="002D3880" w:rsidP="00C6209D">
      <w:pPr>
        <w:tabs>
          <w:tab w:val="left" w:pos="1418"/>
          <w:tab w:val="left" w:pos="1701"/>
        </w:tabs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นายทะเบียนตามพระราชบัญญัติส่งเสริมการพัฒนาฝีมือแรงงาน พ.ศ. 2545</w:t>
      </w:r>
    </w:p>
    <w:p w14:paraId="7E5801AD" w14:textId="77777777" w:rsidR="002D3880" w:rsidRPr="00DA610D" w:rsidRDefault="002D3880" w:rsidP="00B23948">
      <w:pPr>
        <w:tabs>
          <w:tab w:val="left" w:pos="851"/>
          <w:tab w:val="left" w:pos="993"/>
          <w:tab w:val="left" w:pos="1418"/>
        </w:tabs>
        <w:spacing w:before="240" w:after="1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127E2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หมายเหตุ </w:t>
      </w:r>
      <w:r w:rsidRPr="00127E2F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หากท่านไม่เห็นด้วยกับคำสั่งนี้ ท่านมีสิทธิอุทธรณ์ต่อคณะกรรมการส่งเสริมการพัฒนาฝีมือแรงงานภายใน 15 วันนับแต่วันที่ได้รับแจ้งคำสั่ง</w:t>
      </w:r>
    </w:p>
    <w:p w14:paraId="114554B1" w14:textId="77777777" w:rsidR="002D3880" w:rsidRDefault="002D3880" w:rsidP="00C6209D">
      <w:pPr>
        <w:tabs>
          <w:tab w:val="left" w:pos="1418"/>
          <w:tab w:val="left" w:pos="1701"/>
        </w:tabs>
        <w:jc w:val="center"/>
        <w:rPr>
          <w:rFonts w:ascii="TH SarabunIT๙" w:hAnsi="TH SarabunIT๙" w:cs="TH SarabunIT๙"/>
          <w:sz w:val="32"/>
          <w:szCs w:val="32"/>
        </w:rPr>
      </w:pPr>
    </w:p>
    <w:sectPr w:rsidR="002D3880" w:rsidSect="002C0D63">
      <w:headerReference w:type="default" r:id="rId9"/>
      <w:footerReference w:type="default" r:id="rId10"/>
      <w:pgSz w:w="11906" w:h="16838" w:code="9"/>
      <w:pgMar w:top="851" w:right="1134" w:bottom="567" w:left="1701" w:header="567" w:footer="5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56A97B" w14:textId="77777777" w:rsidR="00AE3B66" w:rsidRDefault="00AE3B66" w:rsidP="00E21AE3">
      <w:r>
        <w:separator/>
      </w:r>
    </w:p>
  </w:endnote>
  <w:endnote w:type="continuationSeparator" w:id="0">
    <w:p w14:paraId="0D6308DE" w14:textId="77777777" w:rsidR="00AE3B66" w:rsidRDefault="00AE3B66" w:rsidP="00E21A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JasmineUPC">
    <w:panose1 w:val="02020603050405020304"/>
    <w:charset w:val="00"/>
    <w:family w:val="roman"/>
    <w:pitch w:val="variable"/>
    <w:sig w:usb0="01000007" w:usb1="00000002" w:usb2="00000000" w:usb3="00000000" w:csb0="0001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EEC837" w14:textId="6B5E76F8" w:rsidR="002C0D63" w:rsidRPr="002C0D63" w:rsidRDefault="002C0D63" w:rsidP="002C0D63">
    <w:pPr>
      <w:pStyle w:val="Footer"/>
      <w:jc w:val="right"/>
      <w:rPr>
        <w:rFonts w:ascii="TH SarabunPSK" w:hAnsi="TH SarabunPSK" w:cs="TH SarabunPSK"/>
        <w:szCs w:val="24"/>
      </w:rPr>
    </w:pPr>
    <w:r w:rsidRPr="002C0D63">
      <w:rPr>
        <w:rFonts w:ascii="TH SarabunPSK" w:hAnsi="TH SarabunPSK" w:cs="TH SarabunPSK"/>
        <w:szCs w:val="24"/>
      </w:rPr>
      <w:t>F</w:t>
    </w:r>
    <w:r w:rsidR="00F364BE">
      <w:rPr>
        <w:rFonts w:ascii="TH SarabunPSK" w:hAnsi="TH SarabunPSK" w:cs="TH SarabunPSK"/>
        <w:szCs w:val="24"/>
      </w:rPr>
      <w:t>-24-05</w:t>
    </w:r>
  </w:p>
  <w:p w14:paraId="6E880E84" w14:textId="474A9F92" w:rsidR="002C0D63" w:rsidRPr="002C0D63" w:rsidRDefault="002C0D63" w:rsidP="002C0D63">
    <w:pPr>
      <w:pStyle w:val="Footer"/>
      <w:jc w:val="right"/>
      <w:rPr>
        <w:rFonts w:ascii="TH SarabunPSK" w:hAnsi="TH SarabunPSK" w:cs="TH SarabunPSK"/>
        <w:szCs w:val="24"/>
      </w:rPr>
    </w:pPr>
    <w:r>
      <w:rPr>
        <w:rFonts w:ascii="TH SarabunPSK" w:hAnsi="TH SarabunPSK" w:cs="TH SarabunPSK"/>
        <w:szCs w:val="24"/>
      </w:rPr>
      <w:t xml:space="preserve">Rev.00 Date: </w:t>
    </w:r>
    <w:r w:rsidR="006147F5">
      <w:rPr>
        <w:rFonts w:ascii="TH SarabunPSK" w:hAnsi="TH SarabunPSK" w:cs="TH SarabunPSK"/>
        <w:szCs w:val="24"/>
      </w:rPr>
      <w:t xml:space="preserve">13/06/65 </w:t>
    </w:r>
    <w:r w:rsidRPr="00772213">
      <w:rPr>
        <w:rFonts w:ascii="TH SarabunPSK" w:hAnsi="TH SarabunPSK" w:cs="TH SarabunPSK"/>
        <w:szCs w:val="24"/>
        <w:cs/>
      </w:rPr>
      <w:t xml:space="preserve">หน้า </w:t>
    </w:r>
    <w:r w:rsidRPr="00772213">
      <w:rPr>
        <w:rFonts w:ascii="TH SarabunPSK" w:hAnsi="TH SarabunPSK" w:cs="TH SarabunPSK"/>
        <w:szCs w:val="24"/>
      </w:rPr>
      <w:t>1/1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15D5C7" w14:textId="77777777" w:rsidR="00AE3B66" w:rsidRDefault="00AE3B66" w:rsidP="00E21AE3">
      <w:r>
        <w:separator/>
      </w:r>
    </w:p>
  </w:footnote>
  <w:footnote w:type="continuationSeparator" w:id="0">
    <w:p w14:paraId="6F0EAE97" w14:textId="77777777" w:rsidR="00AE3B66" w:rsidRDefault="00AE3B66" w:rsidP="00E21A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89C5D5" w14:textId="65D4338B" w:rsidR="00CF2BF8" w:rsidRPr="00CF2BF8" w:rsidRDefault="00CF2BF8">
    <w:pPr>
      <w:pStyle w:val="Header"/>
      <w:jc w:val="center"/>
      <w:rPr>
        <w:rFonts w:ascii="TH SarabunIT๙" w:hAnsi="TH SarabunIT๙" w:cs="TH SarabunIT๙"/>
        <w:sz w:val="36"/>
        <w:szCs w:val="36"/>
      </w:rPr>
    </w:pPr>
  </w:p>
  <w:p w14:paraId="2577576B" w14:textId="77777777" w:rsidR="00CF2BF8" w:rsidRDefault="00CF2BF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F67C7A74"/>
    <w:lvl w:ilvl="0">
      <w:numFmt w:val="bullet"/>
      <w:lvlText w:val="*"/>
      <w:lvlJc w:val="left"/>
    </w:lvl>
  </w:abstractNum>
  <w:abstractNum w:abstractNumId="1">
    <w:nsid w:val="01D2773D"/>
    <w:multiLevelType w:val="hybridMultilevel"/>
    <w:tmpl w:val="1E644856"/>
    <w:lvl w:ilvl="0" w:tplc="0810A3CA">
      <w:start w:val="1"/>
      <w:numFmt w:val="thaiNumbers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">
    <w:nsid w:val="34A25D48"/>
    <w:multiLevelType w:val="hybridMultilevel"/>
    <w:tmpl w:val="1A069FA6"/>
    <w:lvl w:ilvl="0" w:tplc="E564B026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645456"/>
    <w:multiLevelType w:val="hybridMultilevel"/>
    <w:tmpl w:val="E5266724"/>
    <w:lvl w:ilvl="0" w:tplc="33D02836">
      <w:start w:val="2"/>
      <w:numFmt w:val="thaiNumbers"/>
      <w:lvlText w:val="%1)"/>
      <w:lvlJc w:val="left"/>
      <w:pPr>
        <w:ind w:left="20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4">
    <w:nsid w:val="3AA92CEC"/>
    <w:multiLevelType w:val="hybridMultilevel"/>
    <w:tmpl w:val="1250DA8C"/>
    <w:lvl w:ilvl="0" w:tplc="12C8CB5C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5B5E6E93"/>
    <w:multiLevelType w:val="hybridMultilevel"/>
    <w:tmpl w:val="E21E5754"/>
    <w:lvl w:ilvl="0" w:tplc="790C609E">
      <w:start w:val="1"/>
      <w:numFmt w:val="thaiNumbers"/>
      <w:lvlText w:val="%1."/>
      <w:lvlJc w:val="left"/>
      <w:pPr>
        <w:ind w:left="20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6">
    <w:nsid w:val="5F767A29"/>
    <w:multiLevelType w:val="hybridMultilevel"/>
    <w:tmpl w:val="2A64B9DE"/>
    <w:lvl w:ilvl="0" w:tplc="E18C7752">
      <w:start w:val="1"/>
      <w:numFmt w:val="thaiNumbers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7">
    <w:nsid w:val="5FD13113"/>
    <w:multiLevelType w:val="hybridMultilevel"/>
    <w:tmpl w:val="F5FC5EEE"/>
    <w:lvl w:ilvl="0" w:tplc="CCE64964">
      <w:start w:val="2"/>
      <w:numFmt w:val="thaiNumbers"/>
      <w:lvlText w:val="(%1)"/>
      <w:lvlJc w:val="left"/>
      <w:pPr>
        <w:ind w:left="24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07" w:hanging="360"/>
      </w:pPr>
    </w:lvl>
    <w:lvl w:ilvl="2" w:tplc="0409001B" w:tentative="1">
      <w:start w:val="1"/>
      <w:numFmt w:val="lowerRoman"/>
      <w:lvlText w:val="%3."/>
      <w:lvlJc w:val="right"/>
      <w:pPr>
        <w:ind w:left="3927" w:hanging="180"/>
      </w:pPr>
    </w:lvl>
    <w:lvl w:ilvl="3" w:tplc="0409000F" w:tentative="1">
      <w:start w:val="1"/>
      <w:numFmt w:val="decimal"/>
      <w:lvlText w:val="%4."/>
      <w:lvlJc w:val="left"/>
      <w:pPr>
        <w:ind w:left="4647" w:hanging="360"/>
      </w:pPr>
    </w:lvl>
    <w:lvl w:ilvl="4" w:tplc="04090019" w:tentative="1">
      <w:start w:val="1"/>
      <w:numFmt w:val="lowerLetter"/>
      <w:lvlText w:val="%5."/>
      <w:lvlJc w:val="left"/>
      <w:pPr>
        <w:ind w:left="5367" w:hanging="360"/>
      </w:pPr>
    </w:lvl>
    <w:lvl w:ilvl="5" w:tplc="0409001B" w:tentative="1">
      <w:start w:val="1"/>
      <w:numFmt w:val="lowerRoman"/>
      <w:lvlText w:val="%6."/>
      <w:lvlJc w:val="right"/>
      <w:pPr>
        <w:ind w:left="6087" w:hanging="180"/>
      </w:pPr>
    </w:lvl>
    <w:lvl w:ilvl="6" w:tplc="0409000F" w:tentative="1">
      <w:start w:val="1"/>
      <w:numFmt w:val="decimal"/>
      <w:lvlText w:val="%7."/>
      <w:lvlJc w:val="left"/>
      <w:pPr>
        <w:ind w:left="6807" w:hanging="360"/>
      </w:pPr>
    </w:lvl>
    <w:lvl w:ilvl="7" w:tplc="04090019" w:tentative="1">
      <w:start w:val="1"/>
      <w:numFmt w:val="lowerLetter"/>
      <w:lvlText w:val="%8."/>
      <w:lvlJc w:val="left"/>
      <w:pPr>
        <w:ind w:left="7527" w:hanging="360"/>
      </w:pPr>
    </w:lvl>
    <w:lvl w:ilvl="8" w:tplc="040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8">
    <w:nsid w:val="65B465F5"/>
    <w:multiLevelType w:val="hybridMultilevel"/>
    <w:tmpl w:val="628CEBEE"/>
    <w:lvl w:ilvl="0" w:tplc="F5E29EE0">
      <w:start w:val="3"/>
      <w:numFmt w:val="thaiNumbers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9">
    <w:nsid w:val="6C0D03AB"/>
    <w:multiLevelType w:val="hybridMultilevel"/>
    <w:tmpl w:val="7AD231B0"/>
    <w:lvl w:ilvl="0" w:tplc="6D6C689A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76B55387"/>
    <w:multiLevelType w:val="hybridMultilevel"/>
    <w:tmpl w:val="3E34D2B8"/>
    <w:lvl w:ilvl="0" w:tplc="4D3C5C46">
      <w:start w:val="2"/>
      <w:numFmt w:val="thaiNumbers"/>
      <w:lvlText w:val="(%1)"/>
      <w:lvlJc w:val="left"/>
      <w:pPr>
        <w:ind w:left="28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6" w:hanging="360"/>
      </w:pPr>
    </w:lvl>
    <w:lvl w:ilvl="2" w:tplc="0409001B" w:tentative="1">
      <w:start w:val="1"/>
      <w:numFmt w:val="lowerRoman"/>
      <w:lvlText w:val="%3."/>
      <w:lvlJc w:val="right"/>
      <w:pPr>
        <w:ind w:left="4326" w:hanging="180"/>
      </w:pPr>
    </w:lvl>
    <w:lvl w:ilvl="3" w:tplc="0409000F" w:tentative="1">
      <w:start w:val="1"/>
      <w:numFmt w:val="decimal"/>
      <w:lvlText w:val="%4."/>
      <w:lvlJc w:val="left"/>
      <w:pPr>
        <w:ind w:left="5046" w:hanging="360"/>
      </w:pPr>
    </w:lvl>
    <w:lvl w:ilvl="4" w:tplc="04090019" w:tentative="1">
      <w:start w:val="1"/>
      <w:numFmt w:val="lowerLetter"/>
      <w:lvlText w:val="%5."/>
      <w:lvlJc w:val="left"/>
      <w:pPr>
        <w:ind w:left="5766" w:hanging="360"/>
      </w:pPr>
    </w:lvl>
    <w:lvl w:ilvl="5" w:tplc="0409001B" w:tentative="1">
      <w:start w:val="1"/>
      <w:numFmt w:val="lowerRoman"/>
      <w:lvlText w:val="%6."/>
      <w:lvlJc w:val="right"/>
      <w:pPr>
        <w:ind w:left="6486" w:hanging="180"/>
      </w:pPr>
    </w:lvl>
    <w:lvl w:ilvl="6" w:tplc="0409000F" w:tentative="1">
      <w:start w:val="1"/>
      <w:numFmt w:val="decimal"/>
      <w:lvlText w:val="%7."/>
      <w:lvlJc w:val="left"/>
      <w:pPr>
        <w:ind w:left="7206" w:hanging="360"/>
      </w:pPr>
    </w:lvl>
    <w:lvl w:ilvl="7" w:tplc="04090019" w:tentative="1">
      <w:start w:val="1"/>
      <w:numFmt w:val="lowerLetter"/>
      <w:lvlText w:val="%8."/>
      <w:lvlJc w:val="left"/>
      <w:pPr>
        <w:ind w:left="7926" w:hanging="360"/>
      </w:pPr>
    </w:lvl>
    <w:lvl w:ilvl="8" w:tplc="0409001B" w:tentative="1">
      <w:start w:val="1"/>
      <w:numFmt w:val="lowerRoman"/>
      <w:lvlText w:val="%9."/>
      <w:lvlJc w:val="right"/>
      <w:pPr>
        <w:ind w:left="8646" w:hanging="180"/>
      </w:pPr>
    </w:lvl>
  </w:abstractNum>
  <w:abstractNum w:abstractNumId="11">
    <w:nsid w:val="79661A51"/>
    <w:multiLevelType w:val="hybridMultilevel"/>
    <w:tmpl w:val="51B4E91A"/>
    <w:lvl w:ilvl="0" w:tplc="830C08A8">
      <w:start w:val="1"/>
      <w:numFmt w:val="thaiNumbers"/>
      <w:lvlText w:val="%1)"/>
      <w:lvlJc w:val="left"/>
      <w:pPr>
        <w:ind w:left="20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12">
    <w:nsid w:val="7D09177C"/>
    <w:multiLevelType w:val="hybridMultilevel"/>
    <w:tmpl w:val="F9280B8A"/>
    <w:lvl w:ilvl="0" w:tplc="612669C4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8"/>
  </w:num>
  <w:num w:numId="3">
    <w:abstractNumId w:val="10"/>
  </w:num>
  <w:num w:numId="4">
    <w:abstractNumId w:val="7"/>
  </w:num>
  <w:num w:numId="5">
    <w:abstractNumId w:val="12"/>
  </w:num>
  <w:num w:numId="6">
    <w:abstractNumId w:val="4"/>
  </w:num>
  <w:num w:numId="7">
    <w:abstractNumId w:val="9"/>
  </w:num>
  <w:num w:numId="8">
    <w:abstractNumId w:val="11"/>
  </w:num>
  <w:num w:numId="9">
    <w:abstractNumId w:val="3"/>
  </w:num>
  <w:num w:numId="10">
    <w:abstractNumId w:val="5"/>
  </w:num>
  <w:num w:numId="11">
    <w:abstractNumId w:val="6"/>
  </w:num>
  <w:num w:numId="12">
    <w:abstractNumId w:val="2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424"/>
    <w:rsid w:val="00001679"/>
    <w:rsid w:val="00006137"/>
    <w:rsid w:val="00013593"/>
    <w:rsid w:val="00013D1E"/>
    <w:rsid w:val="000147A3"/>
    <w:rsid w:val="000208CE"/>
    <w:rsid w:val="0002434B"/>
    <w:rsid w:val="00025183"/>
    <w:rsid w:val="00026BAF"/>
    <w:rsid w:val="0002778B"/>
    <w:rsid w:val="00033372"/>
    <w:rsid w:val="00040D2E"/>
    <w:rsid w:val="000434E6"/>
    <w:rsid w:val="000509F5"/>
    <w:rsid w:val="000530CE"/>
    <w:rsid w:val="000540CE"/>
    <w:rsid w:val="00056BBD"/>
    <w:rsid w:val="000673F7"/>
    <w:rsid w:val="0008024D"/>
    <w:rsid w:val="000809F6"/>
    <w:rsid w:val="00080CD7"/>
    <w:rsid w:val="000862AB"/>
    <w:rsid w:val="0008727B"/>
    <w:rsid w:val="00087F2F"/>
    <w:rsid w:val="000A6930"/>
    <w:rsid w:val="000A7CD7"/>
    <w:rsid w:val="000B029F"/>
    <w:rsid w:val="000B3E91"/>
    <w:rsid w:val="000B6C28"/>
    <w:rsid w:val="000C6F59"/>
    <w:rsid w:val="000D0723"/>
    <w:rsid w:val="000D6DE0"/>
    <w:rsid w:val="000E3721"/>
    <w:rsid w:val="000E40A3"/>
    <w:rsid w:val="000E5273"/>
    <w:rsid w:val="000E59FC"/>
    <w:rsid w:val="000E6D0E"/>
    <w:rsid w:val="000F0066"/>
    <w:rsid w:val="000F26DB"/>
    <w:rsid w:val="000F674A"/>
    <w:rsid w:val="00103329"/>
    <w:rsid w:val="0010392B"/>
    <w:rsid w:val="0010537B"/>
    <w:rsid w:val="001064B8"/>
    <w:rsid w:val="001128C5"/>
    <w:rsid w:val="00117482"/>
    <w:rsid w:val="001177B4"/>
    <w:rsid w:val="0012119E"/>
    <w:rsid w:val="00122EAC"/>
    <w:rsid w:val="0012606C"/>
    <w:rsid w:val="00126C5E"/>
    <w:rsid w:val="0013026C"/>
    <w:rsid w:val="001315E0"/>
    <w:rsid w:val="00131B02"/>
    <w:rsid w:val="0013290C"/>
    <w:rsid w:val="0013355F"/>
    <w:rsid w:val="0013360F"/>
    <w:rsid w:val="00141E2D"/>
    <w:rsid w:val="00146CC1"/>
    <w:rsid w:val="00151A54"/>
    <w:rsid w:val="00153174"/>
    <w:rsid w:val="00154C8C"/>
    <w:rsid w:val="00155D4D"/>
    <w:rsid w:val="0015690D"/>
    <w:rsid w:val="001569BB"/>
    <w:rsid w:val="00157032"/>
    <w:rsid w:val="001623BD"/>
    <w:rsid w:val="00162C73"/>
    <w:rsid w:val="0016778F"/>
    <w:rsid w:val="0017063F"/>
    <w:rsid w:val="00171B33"/>
    <w:rsid w:val="00174852"/>
    <w:rsid w:val="001764B9"/>
    <w:rsid w:val="001771A7"/>
    <w:rsid w:val="00183C6E"/>
    <w:rsid w:val="00183D8C"/>
    <w:rsid w:val="00184322"/>
    <w:rsid w:val="00184778"/>
    <w:rsid w:val="00186045"/>
    <w:rsid w:val="00192102"/>
    <w:rsid w:val="0019301F"/>
    <w:rsid w:val="001A3AFA"/>
    <w:rsid w:val="001A43DB"/>
    <w:rsid w:val="001A52A2"/>
    <w:rsid w:val="001A52C0"/>
    <w:rsid w:val="001A7ABF"/>
    <w:rsid w:val="001B2DA6"/>
    <w:rsid w:val="001B52A9"/>
    <w:rsid w:val="001B54A9"/>
    <w:rsid w:val="001C3EA7"/>
    <w:rsid w:val="001C7B36"/>
    <w:rsid w:val="001D37AB"/>
    <w:rsid w:val="001D67A3"/>
    <w:rsid w:val="001E2210"/>
    <w:rsid w:val="001E3C54"/>
    <w:rsid w:val="001F3692"/>
    <w:rsid w:val="00204319"/>
    <w:rsid w:val="00206121"/>
    <w:rsid w:val="0021203F"/>
    <w:rsid w:val="002129F8"/>
    <w:rsid w:val="0021458B"/>
    <w:rsid w:val="00220E85"/>
    <w:rsid w:val="002222E1"/>
    <w:rsid w:val="002231D2"/>
    <w:rsid w:val="00223D27"/>
    <w:rsid w:val="00226318"/>
    <w:rsid w:val="002332ED"/>
    <w:rsid w:val="002348FE"/>
    <w:rsid w:val="00234E30"/>
    <w:rsid w:val="002444A3"/>
    <w:rsid w:val="002450EC"/>
    <w:rsid w:val="00251ECD"/>
    <w:rsid w:val="00253A1F"/>
    <w:rsid w:val="00253D96"/>
    <w:rsid w:val="00255AE1"/>
    <w:rsid w:val="00262E74"/>
    <w:rsid w:val="00270EC4"/>
    <w:rsid w:val="00272036"/>
    <w:rsid w:val="00273AA3"/>
    <w:rsid w:val="002779E9"/>
    <w:rsid w:val="00282B3D"/>
    <w:rsid w:val="00282D14"/>
    <w:rsid w:val="00284F26"/>
    <w:rsid w:val="00292E40"/>
    <w:rsid w:val="00297054"/>
    <w:rsid w:val="002A41B7"/>
    <w:rsid w:val="002A5471"/>
    <w:rsid w:val="002A6D76"/>
    <w:rsid w:val="002A77A8"/>
    <w:rsid w:val="002B1EBF"/>
    <w:rsid w:val="002B2386"/>
    <w:rsid w:val="002C094D"/>
    <w:rsid w:val="002C0D63"/>
    <w:rsid w:val="002C16DC"/>
    <w:rsid w:val="002C2D7D"/>
    <w:rsid w:val="002C31A2"/>
    <w:rsid w:val="002C7683"/>
    <w:rsid w:val="002D0949"/>
    <w:rsid w:val="002D3880"/>
    <w:rsid w:val="002E72B8"/>
    <w:rsid w:val="002F363E"/>
    <w:rsid w:val="002F496C"/>
    <w:rsid w:val="002F565A"/>
    <w:rsid w:val="002F5700"/>
    <w:rsid w:val="002F770C"/>
    <w:rsid w:val="003002E6"/>
    <w:rsid w:val="00302FC9"/>
    <w:rsid w:val="003071EC"/>
    <w:rsid w:val="00312FBA"/>
    <w:rsid w:val="00314AED"/>
    <w:rsid w:val="00321F2B"/>
    <w:rsid w:val="00325733"/>
    <w:rsid w:val="003259D6"/>
    <w:rsid w:val="003339D3"/>
    <w:rsid w:val="003354D3"/>
    <w:rsid w:val="00336E5A"/>
    <w:rsid w:val="00336F12"/>
    <w:rsid w:val="003425B9"/>
    <w:rsid w:val="003434CD"/>
    <w:rsid w:val="00347240"/>
    <w:rsid w:val="0035336F"/>
    <w:rsid w:val="00353FE0"/>
    <w:rsid w:val="0035715F"/>
    <w:rsid w:val="00360CD0"/>
    <w:rsid w:val="00364F55"/>
    <w:rsid w:val="00365CFF"/>
    <w:rsid w:val="003666DC"/>
    <w:rsid w:val="0037403D"/>
    <w:rsid w:val="00377603"/>
    <w:rsid w:val="00382008"/>
    <w:rsid w:val="0038261D"/>
    <w:rsid w:val="00385442"/>
    <w:rsid w:val="003936F2"/>
    <w:rsid w:val="003958A5"/>
    <w:rsid w:val="003A0CD9"/>
    <w:rsid w:val="003A2369"/>
    <w:rsid w:val="003A79BA"/>
    <w:rsid w:val="003B1B73"/>
    <w:rsid w:val="003B2D91"/>
    <w:rsid w:val="003B4270"/>
    <w:rsid w:val="003B5F41"/>
    <w:rsid w:val="003B60F5"/>
    <w:rsid w:val="003C12C1"/>
    <w:rsid w:val="003C19F9"/>
    <w:rsid w:val="003C3198"/>
    <w:rsid w:val="003D6CDC"/>
    <w:rsid w:val="003D7437"/>
    <w:rsid w:val="003D75A1"/>
    <w:rsid w:val="003D7FBE"/>
    <w:rsid w:val="003E51DB"/>
    <w:rsid w:val="003F61FF"/>
    <w:rsid w:val="004063DE"/>
    <w:rsid w:val="00406F8D"/>
    <w:rsid w:val="0041076F"/>
    <w:rsid w:val="004117D6"/>
    <w:rsid w:val="0043020F"/>
    <w:rsid w:val="004331B4"/>
    <w:rsid w:val="004347CC"/>
    <w:rsid w:val="00440858"/>
    <w:rsid w:val="0044199D"/>
    <w:rsid w:val="004421ED"/>
    <w:rsid w:val="0044527A"/>
    <w:rsid w:val="00445D66"/>
    <w:rsid w:val="004508D5"/>
    <w:rsid w:val="00450FD6"/>
    <w:rsid w:val="004569B6"/>
    <w:rsid w:val="00460FB9"/>
    <w:rsid w:val="00465589"/>
    <w:rsid w:val="00471A8A"/>
    <w:rsid w:val="00481613"/>
    <w:rsid w:val="004817DB"/>
    <w:rsid w:val="00483BD9"/>
    <w:rsid w:val="00485B0E"/>
    <w:rsid w:val="00493993"/>
    <w:rsid w:val="00496826"/>
    <w:rsid w:val="00496843"/>
    <w:rsid w:val="004A2847"/>
    <w:rsid w:val="004A5845"/>
    <w:rsid w:val="004B15EE"/>
    <w:rsid w:val="004B1EF9"/>
    <w:rsid w:val="004B330E"/>
    <w:rsid w:val="004B5952"/>
    <w:rsid w:val="004B678F"/>
    <w:rsid w:val="004D2E2E"/>
    <w:rsid w:val="004D49BF"/>
    <w:rsid w:val="004D4D3B"/>
    <w:rsid w:val="004D6EAD"/>
    <w:rsid w:val="004D7193"/>
    <w:rsid w:val="004E100F"/>
    <w:rsid w:val="004E3F6E"/>
    <w:rsid w:val="004E51CA"/>
    <w:rsid w:val="004E645C"/>
    <w:rsid w:val="004E6529"/>
    <w:rsid w:val="004E67C1"/>
    <w:rsid w:val="004F1EC1"/>
    <w:rsid w:val="005060A9"/>
    <w:rsid w:val="00506C85"/>
    <w:rsid w:val="0051670D"/>
    <w:rsid w:val="00516F41"/>
    <w:rsid w:val="0052030B"/>
    <w:rsid w:val="00525CF2"/>
    <w:rsid w:val="0053173C"/>
    <w:rsid w:val="00533241"/>
    <w:rsid w:val="005359BE"/>
    <w:rsid w:val="005363AA"/>
    <w:rsid w:val="005437BD"/>
    <w:rsid w:val="00544EBD"/>
    <w:rsid w:val="0054544C"/>
    <w:rsid w:val="0054564C"/>
    <w:rsid w:val="00553F77"/>
    <w:rsid w:val="00561245"/>
    <w:rsid w:val="005657AF"/>
    <w:rsid w:val="00566650"/>
    <w:rsid w:val="00566697"/>
    <w:rsid w:val="00575288"/>
    <w:rsid w:val="00576244"/>
    <w:rsid w:val="00577EAA"/>
    <w:rsid w:val="00582588"/>
    <w:rsid w:val="00582E9D"/>
    <w:rsid w:val="00585590"/>
    <w:rsid w:val="00586277"/>
    <w:rsid w:val="0058789C"/>
    <w:rsid w:val="00587BA3"/>
    <w:rsid w:val="00587D79"/>
    <w:rsid w:val="00590EDA"/>
    <w:rsid w:val="005A0586"/>
    <w:rsid w:val="005A5705"/>
    <w:rsid w:val="005B196D"/>
    <w:rsid w:val="005B7B60"/>
    <w:rsid w:val="005C02BA"/>
    <w:rsid w:val="005C0730"/>
    <w:rsid w:val="005C2C50"/>
    <w:rsid w:val="005C751C"/>
    <w:rsid w:val="005C764E"/>
    <w:rsid w:val="005D17BF"/>
    <w:rsid w:val="005D19F1"/>
    <w:rsid w:val="005D320D"/>
    <w:rsid w:val="005D34F2"/>
    <w:rsid w:val="005E143A"/>
    <w:rsid w:val="005E1F23"/>
    <w:rsid w:val="005E24D5"/>
    <w:rsid w:val="005E499E"/>
    <w:rsid w:val="005E799D"/>
    <w:rsid w:val="005F3308"/>
    <w:rsid w:val="005F3F08"/>
    <w:rsid w:val="005F6F63"/>
    <w:rsid w:val="005F7EC0"/>
    <w:rsid w:val="0060007C"/>
    <w:rsid w:val="006053D5"/>
    <w:rsid w:val="006147F5"/>
    <w:rsid w:val="00617F57"/>
    <w:rsid w:val="006202F2"/>
    <w:rsid w:val="006330AA"/>
    <w:rsid w:val="00637F0C"/>
    <w:rsid w:val="00641D06"/>
    <w:rsid w:val="0065052F"/>
    <w:rsid w:val="00656DB2"/>
    <w:rsid w:val="006633D7"/>
    <w:rsid w:val="0066659F"/>
    <w:rsid w:val="006678EB"/>
    <w:rsid w:val="00673047"/>
    <w:rsid w:val="006745BC"/>
    <w:rsid w:val="00676E2F"/>
    <w:rsid w:val="006775C8"/>
    <w:rsid w:val="00677DAE"/>
    <w:rsid w:val="00680D9F"/>
    <w:rsid w:val="00681895"/>
    <w:rsid w:val="00682D34"/>
    <w:rsid w:val="0068597E"/>
    <w:rsid w:val="006871E8"/>
    <w:rsid w:val="00692939"/>
    <w:rsid w:val="00695901"/>
    <w:rsid w:val="00695995"/>
    <w:rsid w:val="006A0BE8"/>
    <w:rsid w:val="006A16CE"/>
    <w:rsid w:val="006A3793"/>
    <w:rsid w:val="006A5877"/>
    <w:rsid w:val="006A6D21"/>
    <w:rsid w:val="006B1EE9"/>
    <w:rsid w:val="006B2349"/>
    <w:rsid w:val="006B285F"/>
    <w:rsid w:val="006B2BF1"/>
    <w:rsid w:val="006B3342"/>
    <w:rsid w:val="006B44EA"/>
    <w:rsid w:val="006C0313"/>
    <w:rsid w:val="006C2ED7"/>
    <w:rsid w:val="006C3D78"/>
    <w:rsid w:val="006C3FDB"/>
    <w:rsid w:val="006C571E"/>
    <w:rsid w:val="006C61D5"/>
    <w:rsid w:val="006D0A7C"/>
    <w:rsid w:val="006D3382"/>
    <w:rsid w:val="006D5698"/>
    <w:rsid w:val="006E0F88"/>
    <w:rsid w:val="006E4581"/>
    <w:rsid w:val="006F6E67"/>
    <w:rsid w:val="00704B23"/>
    <w:rsid w:val="00705F1D"/>
    <w:rsid w:val="007065D4"/>
    <w:rsid w:val="00706E3C"/>
    <w:rsid w:val="007111F8"/>
    <w:rsid w:val="007117D9"/>
    <w:rsid w:val="00715210"/>
    <w:rsid w:val="00720BF3"/>
    <w:rsid w:val="0072717A"/>
    <w:rsid w:val="00730BC2"/>
    <w:rsid w:val="007311AC"/>
    <w:rsid w:val="00732144"/>
    <w:rsid w:val="00732277"/>
    <w:rsid w:val="007347A6"/>
    <w:rsid w:val="00734849"/>
    <w:rsid w:val="0073588E"/>
    <w:rsid w:val="0073591C"/>
    <w:rsid w:val="00737CE0"/>
    <w:rsid w:val="00742218"/>
    <w:rsid w:val="00742AE9"/>
    <w:rsid w:val="00744601"/>
    <w:rsid w:val="00747BD3"/>
    <w:rsid w:val="007518C8"/>
    <w:rsid w:val="007521B2"/>
    <w:rsid w:val="00753099"/>
    <w:rsid w:val="007533DE"/>
    <w:rsid w:val="00757D81"/>
    <w:rsid w:val="00761D3A"/>
    <w:rsid w:val="0076547F"/>
    <w:rsid w:val="00767020"/>
    <w:rsid w:val="0076740A"/>
    <w:rsid w:val="00771060"/>
    <w:rsid w:val="007721FE"/>
    <w:rsid w:val="0077386F"/>
    <w:rsid w:val="00776701"/>
    <w:rsid w:val="00796775"/>
    <w:rsid w:val="007A0BE3"/>
    <w:rsid w:val="007A0F9A"/>
    <w:rsid w:val="007B199D"/>
    <w:rsid w:val="007B2AFE"/>
    <w:rsid w:val="007B7CD4"/>
    <w:rsid w:val="007C0BFC"/>
    <w:rsid w:val="007C176C"/>
    <w:rsid w:val="007C5899"/>
    <w:rsid w:val="007C652F"/>
    <w:rsid w:val="007C7E83"/>
    <w:rsid w:val="007D0C83"/>
    <w:rsid w:val="007D46D8"/>
    <w:rsid w:val="007D5E59"/>
    <w:rsid w:val="007D7765"/>
    <w:rsid w:val="007E1F61"/>
    <w:rsid w:val="007E2041"/>
    <w:rsid w:val="007E2DD8"/>
    <w:rsid w:val="007E6399"/>
    <w:rsid w:val="007E76F8"/>
    <w:rsid w:val="007F07CE"/>
    <w:rsid w:val="007F5798"/>
    <w:rsid w:val="007F6F12"/>
    <w:rsid w:val="00801E9B"/>
    <w:rsid w:val="00802A0D"/>
    <w:rsid w:val="0081112F"/>
    <w:rsid w:val="00814DA6"/>
    <w:rsid w:val="00816769"/>
    <w:rsid w:val="00825606"/>
    <w:rsid w:val="00830201"/>
    <w:rsid w:val="00830DE8"/>
    <w:rsid w:val="0083132F"/>
    <w:rsid w:val="008376C4"/>
    <w:rsid w:val="00837D4A"/>
    <w:rsid w:val="00842007"/>
    <w:rsid w:val="00842394"/>
    <w:rsid w:val="00854390"/>
    <w:rsid w:val="008547C4"/>
    <w:rsid w:val="0085532D"/>
    <w:rsid w:val="00860EBF"/>
    <w:rsid w:val="008643D8"/>
    <w:rsid w:val="00870924"/>
    <w:rsid w:val="00870F19"/>
    <w:rsid w:val="0087487E"/>
    <w:rsid w:val="00874923"/>
    <w:rsid w:val="00874D12"/>
    <w:rsid w:val="00875112"/>
    <w:rsid w:val="00892BBA"/>
    <w:rsid w:val="00893AF8"/>
    <w:rsid w:val="00893D4F"/>
    <w:rsid w:val="00895B52"/>
    <w:rsid w:val="00896526"/>
    <w:rsid w:val="008A3A76"/>
    <w:rsid w:val="008A4760"/>
    <w:rsid w:val="008A48C9"/>
    <w:rsid w:val="008B1163"/>
    <w:rsid w:val="008B1993"/>
    <w:rsid w:val="008C12BF"/>
    <w:rsid w:val="008C12ED"/>
    <w:rsid w:val="008C5617"/>
    <w:rsid w:val="008C667E"/>
    <w:rsid w:val="008C7A89"/>
    <w:rsid w:val="008D2FA3"/>
    <w:rsid w:val="008D5C7F"/>
    <w:rsid w:val="008D6ADD"/>
    <w:rsid w:val="008D6CEB"/>
    <w:rsid w:val="008E0918"/>
    <w:rsid w:val="008E0C64"/>
    <w:rsid w:val="008E2129"/>
    <w:rsid w:val="008E2D09"/>
    <w:rsid w:val="008E3388"/>
    <w:rsid w:val="008E37C1"/>
    <w:rsid w:val="008E581E"/>
    <w:rsid w:val="008E7761"/>
    <w:rsid w:val="008F6005"/>
    <w:rsid w:val="008F66E4"/>
    <w:rsid w:val="0090075A"/>
    <w:rsid w:val="00901662"/>
    <w:rsid w:val="00902691"/>
    <w:rsid w:val="009054EF"/>
    <w:rsid w:val="00914105"/>
    <w:rsid w:val="009145AD"/>
    <w:rsid w:val="00916B32"/>
    <w:rsid w:val="009249DE"/>
    <w:rsid w:val="0092631B"/>
    <w:rsid w:val="00926BD3"/>
    <w:rsid w:val="00926F26"/>
    <w:rsid w:val="00927004"/>
    <w:rsid w:val="00927296"/>
    <w:rsid w:val="00930BEB"/>
    <w:rsid w:val="00933F7B"/>
    <w:rsid w:val="00942552"/>
    <w:rsid w:val="00946DB6"/>
    <w:rsid w:val="00951118"/>
    <w:rsid w:val="00952AC7"/>
    <w:rsid w:val="00953CA6"/>
    <w:rsid w:val="009553ED"/>
    <w:rsid w:val="00964084"/>
    <w:rsid w:val="00965BEF"/>
    <w:rsid w:val="0096689F"/>
    <w:rsid w:val="00966F0B"/>
    <w:rsid w:val="00967359"/>
    <w:rsid w:val="00973E07"/>
    <w:rsid w:val="00976042"/>
    <w:rsid w:val="009770AC"/>
    <w:rsid w:val="00990FBB"/>
    <w:rsid w:val="00992442"/>
    <w:rsid w:val="0099284B"/>
    <w:rsid w:val="00994FAE"/>
    <w:rsid w:val="0099557F"/>
    <w:rsid w:val="009974B3"/>
    <w:rsid w:val="009A3482"/>
    <w:rsid w:val="009A34E3"/>
    <w:rsid w:val="009A492E"/>
    <w:rsid w:val="009B099A"/>
    <w:rsid w:val="009B1EE8"/>
    <w:rsid w:val="009B4730"/>
    <w:rsid w:val="009B5446"/>
    <w:rsid w:val="009B66A0"/>
    <w:rsid w:val="009C0F03"/>
    <w:rsid w:val="009D4BF2"/>
    <w:rsid w:val="009D64CE"/>
    <w:rsid w:val="009D7082"/>
    <w:rsid w:val="009E1937"/>
    <w:rsid w:val="009E4069"/>
    <w:rsid w:val="009E6270"/>
    <w:rsid w:val="009E74EC"/>
    <w:rsid w:val="009F4116"/>
    <w:rsid w:val="009F463C"/>
    <w:rsid w:val="009F580E"/>
    <w:rsid w:val="00A00EF9"/>
    <w:rsid w:val="00A02884"/>
    <w:rsid w:val="00A0298A"/>
    <w:rsid w:val="00A071E7"/>
    <w:rsid w:val="00A10ABE"/>
    <w:rsid w:val="00A1324C"/>
    <w:rsid w:val="00A15FB0"/>
    <w:rsid w:val="00A16B3D"/>
    <w:rsid w:val="00A3268E"/>
    <w:rsid w:val="00A428BA"/>
    <w:rsid w:val="00A42AC1"/>
    <w:rsid w:val="00A447CC"/>
    <w:rsid w:val="00A47D12"/>
    <w:rsid w:val="00A50167"/>
    <w:rsid w:val="00A50AFA"/>
    <w:rsid w:val="00A51796"/>
    <w:rsid w:val="00A52A29"/>
    <w:rsid w:val="00A53424"/>
    <w:rsid w:val="00A53EAB"/>
    <w:rsid w:val="00A62E74"/>
    <w:rsid w:val="00A63FBC"/>
    <w:rsid w:val="00A71675"/>
    <w:rsid w:val="00A73E25"/>
    <w:rsid w:val="00A7562E"/>
    <w:rsid w:val="00A76BDC"/>
    <w:rsid w:val="00A7775F"/>
    <w:rsid w:val="00A80D62"/>
    <w:rsid w:val="00A80F0A"/>
    <w:rsid w:val="00A81AAC"/>
    <w:rsid w:val="00A81D04"/>
    <w:rsid w:val="00A8374F"/>
    <w:rsid w:val="00A8487B"/>
    <w:rsid w:val="00A8488B"/>
    <w:rsid w:val="00AA3D08"/>
    <w:rsid w:val="00AB0666"/>
    <w:rsid w:val="00AB5FF5"/>
    <w:rsid w:val="00AC178C"/>
    <w:rsid w:val="00AC34D7"/>
    <w:rsid w:val="00AC3FF3"/>
    <w:rsid w:val="00AC4D29"/>
    <w:rsid w:val="00AC54B5"/>
    <w:rsid w:val="00AC7513"/>
    <w:rsid w:val="00AD3351"/>
    <w:rsid w:val="00AD4B2B"/>
    <w:rsid w:val="00AD4BFD"/>
    <w:rsid w:val="00AD6929"/>
    <w:rsid w:val="00AE1B00"/>
    <w:rsid w:val="00AE21BE"/>
    <w:rsid w:val="00AE3467"/>
    <w:rsid w:val="00AE3B66"/>
    <w:rsid w:val="00AE7E9B"/>
    <w:rsid w:val="00AF2F9B"/>
    <w:rsid w:val="00AF3F50"/>
    <w:rsid w:val="00B00B43"/>
    <w:rsid w:val="00B0522C"/>
    <w:rsid w:val="00B05A96"/>
    <w:rsid w:val="00B129D9"/>
    <w:rsid w:val="00B1689C"/>
    <w:rsid w:val="00B2791C"/>
    <w:rsid w:val="00B35D3C"/>
    <w:rsid w:val="00B45122"/>
    <w:rsid w:val="00B514F8"/>
    <w:rsid w:val="00B57EA7"/>
    <w:rsid w:val="00B617F7"/>
    <w:rsid w:val="00B63096"/>
    <w:rsid w:val="00B66546"/>
    <w:rsid w:val="00B7314E"/>
    <w:rsid w:val="00B7559D"/>
    <w:rsid w:val="00B76B54"/>
    <w:rsid w:val="00B80106"/>
    <w:rsid w:val="00B84246"/>
    <w:rsid w:val="00B85D47"/>
    <w:rsid w:val="00B86893"/>
    <w:rsid w:val="00B94F8A"/>
    <w:rsid w:val="00B96561"/>
    <w:rsid w:val="00BA538A"/>
    <w:rsid w:val="00BA5601"/>
    <w:rsid w:val="00BB00AA"/>
    <w:rsid w:val="00BB05AC"/>
    <w:rsid w:val="00BB2392"/>
    <w:rsid w:val="00BB44DC"/>
    <w:rsid w:val="00BC074B"/>
    <w:rsid w:val="00BC0CBB"/>
    <w:rsid w:val="00BC433D"/>
    <w:rsid w:val="00BC6743"/>
    <w:rsid w:val="00BD05DD"/>
    <w:rsid w:val="00BD09F0"/>
    <w:rsid w:val="00BD2ADF"/>
    <w:rsid w:val="00BD54DC"/>
    <w:rsid w:val="00BD5D33"/>
    <w:rsid w:val="00BD70D3"/>
    <w:rsid w:val="00BD761A"/>
    <w:rsid w:val="00BE290B"/>
    <w:rsid w:val="00BE60EA"/>
    <w:rsid w:val="00BF432F"/>
    <w:rsid w:val="00BF53B5"/>
    <w:rsid w:val="00C03D6E"/>
    <w:rsid w:val="00C048A0"/>
    <w:rsid w:val="00C04A13"/>
    <w:rsid w:val="00C0535F"/>
    <w:rsid w:val="00C105AF"/>
    <w:rsid w:val="00C112DB"/>
    <w:rsid w:val="00C11FD9"/>
    <w:rsid w:val="00C124E4"/>
    <w:rsid w:val="00C14140"/>
    <w:rsid w:val="00C17327"/>
    <w:rsid w:val="00C1799F"/>
    <w:rsid w:val="00C20BFC"/>
    <w:rsid w:val="00C23189"/>
    <w:rsid w:val="00C23B1A"/>
    <w:rsid w:val="00C344DA"/>
    <w:rsid w:val="00C35A92"/>
    <w:rsid w:val="00C35C53"/>
    <w:rsid w:val="00C4005E"/>
    <w:rsid w:val="00C44853"/>
    <w:rsid w:val="00C44B08"/>
    <w:rsid w:val="00C50DD0"/>
    <w:rsid w:val="00C54660"/>
    <w:rsid w:val="00C54ED2"/>
    <w:rsid w:val="00C5656A"/>
    <w:rsid w:val="00C5707E"/>
    <w:rsid w:val="00C6069A"/>
    <w:rsid w:val="00C6209D"/>
    <w:rsid w:val="00C652CD"/>
    <w:rsid w:val="00C662BC"/>
    <w:rsid w:val="00C6768B"/>
    <w:rsid w:val="00C67761"/>
    <w:rsid w:val="00C76FD3"/>
    <w:rsid w:val="00C836E8"/>
    <w:rsid w:val="00C86D58"/>
    <w:rsid w:val="00C905F1"/>
    <w:rsid w:val="00CA3D13"/>
    <w:rsid w:val="00CA59C1"/>
    <w:rsid w:val="00CA5EA9"/>
    <w:rsid w:val="00CA7FF0"/>
    <w:rsid w:val="00CB352B"/>
    <w:rsid w:val="00CC1F76"/>
    <w:rsid w:val="00CC50EE"/>
    <w:rsid w:val="00CC61F6"/>
    <w:rsid w:val="00CD285B"/>
    <w:rsid w:val="00CD2972"/>
    <w:rsid w:val="00CD42AC"/>
    <w:rsid w:val="00CE25D0"/>
    <w:rsid w:val="00CE2746"/>
    <w:rsid w:val="00CF1055"/>
    <w:rsid w:val="00CF2BF8"/>
    <w:rsid w:val="00CF5F33"/>
    <w:rsid w:val="00CF76BF"/>
    <w:rsid w:val="00D00A6B"/>
    <w:rsid w:val="00D039E8"/>
    <w:rsid w:val="00D074C0"/>
    <w:rsid w:val="00D07E90"/>
    <w:rsid w:val="00D23EEE"/>
    <w:rsid w:val="00D260C2"/>
    <w:rsid w:val="00D33561"/>
    <w:rsid w:val="00D439F0"/>
    <w:rsid w:val="00D45A05"/>
    <w:rsid w:val="00D5028A"/>
    <w:rsid w:val="00D5090F"/>
    <w:rsid w:val="00D5489F"/>
    <w:rsid w:val="00D558D9"/>
    <w:rsid w:val="00D6548F"/>
    <w:rsid w:val="00D65D20"/>
    <w:rsid w:val="00D70DCA"/>
    <w:rsid w:val="00D71419"/>
    <w:rsid w:val="00D71A6D"/>
    <w:rsid w:val="00D76126"/>
    <w:rsid w:val="00D7637E"/>
    <w:rsid w:val="00D8007A"/>
    <w:rsid w:val="00D80F89"/>
    <w:rsid w:val="00D82498"/>
    <w:rsid w:val="00D9384B"/>
    <w:rsid w:val="00D96D65"/>
    <w:rsid w:val="00DA0C7E"/>
    <w:rsid w:val="00DA0F99"/>
    <w:rsid w:val="00DA610D"/>
    <w:rsid w:val="00DA6F17"/>
    <w:rsid w:val="00DA7B48"/>
    <w:rsid w:val="00DB1C24"/>
    <w:rsid w:val="00DB3F07"/>
    <w:rsid w:val="00DB4BE2"/>
    <w:rsid w:val="00DB4DB2"/>
    <w:rsid w:val="00DB54AA"/>
    <w:rsid w:val="00DC1FF3"/>
    <w:rsid w:val="00DC3128"/>
    <w:rsid w:val="00DC4D26"/>
    <w:rsid w:val="00DC6137"/>
    <w:rsid w:val="00DC76A1"/>
    <w:rsid w:val="00DC7C51"/>
    <w:rsid w:val="00DD1218"/>
    <w:rsid w:val="00DD4376"/>
    <w:rsid w:val="00DD4FD4"/>
    <w:rsid w:val="00DE01CD"/>
    <w:rsid w:val="00DF12C1"/>
    <w:rsid w:val="00DF51A2"/>
    <w:rsid w:val="00DF72D3"/>
    <w:rsid w:val="00E00FFF"/>
    <w:rsid w:val="00E01FDF"/>
    <w:rsid w:val="00E02C0C"/>
    <w:rsid w:val="00E03553"/>
    <w:rsid w:val="00E04A42"/>
    <w:rsid w:val="00E071F2"/>
    <w:rsid w:val="00E11B82"/>
    <w:rsid w:val="00E14034"/>
    <w:rsid w:val="00E20757"/>
    <w:rsid w:val="00E21AE3"/>
    <w:rsid w:val="00E22835"/>
    <w:rsid w:val="00E2530C"/>
    <w:rsid w:val="00E255BA"/>
    <w:rsid w:val="00E26D75"/>
    <w:rsid w:val="00E32272"/>
    <w:rsid w:val="00E32E90"/>
    <w:rsid w:val="00E336F7"/>
    <w:rsid w:val="00E37009"/>
    <w:rsid w:val="00E505E4"/>
    <w:rsid w:val="00E518A8"/>
    <w:rsid w:val="00E52152"/>
    <w:rsid w:val="00E57BF2"/>
    <w:rsid w:val="00E57CF3"/>
    <w:rsid w:val="00E64779"/>
    <w:rsid w:val="00E64A9D"/>
    <w:rsid w:val="00E64B3E"/>
    <w:rsid w:val="00E64F04"/>
    <w:rsid w:val="00E66BEC"/>
    <w:rsid w:val="00E6758E"/>
    <w:rsid w:val="00E70F29"/>
    <w:rsid w:val="00E72A4D"/>
    <w:rsid w:val="00E72BBD"/>
    <w:rsid w:val="00E752DB"/>
    <w:rsid w:val="00E83404"/>
    <w:rsid w:val="00E85B37"/>
    <w:rsid w:val="00EA02D9"/>
    <w:rsid w:val="00EA1E0F"/>
    <w:rsid w:val="00EA315E"/>
    <w:rsid w:val="00EA4711"/>
    <w:rsid w:val="00EA50A6"/>
    <w:rsid w:val="00EB5B82"/>
    <w:rsid w:val="00EC5E3A"/>
    <w:rsid w:val="00EC78D7"/>
    <w:rsid w:val="00EC7E6F"/>
    <w:rsid w:val="00ED1B3C"/>
    <w:rsid w:val="00ED1FAD"/>
    <w:rsid w:val="00ED2246"/>
    <w:rsid w:val="00ED671A"/>
    <w:rsid w:val="00EE5994"/>
    <w:rsid w:val="00EF3A3A"/>
    <w:rsid w:val="00EF46C9"/>
    <w:rsid w:val="00EF7A1E"/>
    <w:rsid w:val="00F001CA"/>
    <w:rsid w:val="00F05E6A"/>
    <w:rsid w:val="00F126BA"/>
    <w:rsid w:val="00F13A90"/>
    <w:rsid w:val="00F1406B"/>
    <w:rsid w:val="00F14F9F"/>
    <w:rsid w:val="00F16BE4"/>
    <w:rsid w:val="00F17435"/>
    <w:rsid w:val="00F24E67"/>
    <w:rsid w:val="00F344CD"/>
    <w:rsid w:val="00F364BE"/>
    <w:rsid w:val="00F4254E"/>
    <w:rsid w:val="00F5028A"/>
    <w:rsid w:val="00F535E7"/>
    <w:rsid w:val="00F55F07"/>
    <w:rsid w:val="00F561D9"/>
    <w:rsid w:val="00F57EFC"/>
    <w:rsid w:val="00F600D2"/>
    <w:rsid w:val="00F66397"/>
    <w:rsid w:val="00F664F4"/>
    <w:rsid w:val="00F674A5"/>
    <w:rsid w:val="00F67FA0"/>
    <w:rsid w:val="00F806B0"/>
    <w:rsid w:val="00F8292C"/>
    <w:rsid w:val="00F82E64"/>
    <w:rsid w:val="00F85AF5"/>
    <w:rsid w:val="00F95E36"/>
    <w:rsid w:val="00FA1226"/>
    <w:rsid w:val="00FA20C8"/>
    <w:rsid w:val="00FB0F54"/>
    <w:rsid w:val="00FB1FF0"/>
    <w:rsid w:val="00FC3AB3"/>
    <w:rsid w:val="00FC4883"/>
    <w:rsid w:val="00FC48CD"/>
    <w:rsid w:val="00FC52C8"/>
    <w:rsid w:val="00FC61A1"/>
    <w:rsid w:val="00FD161B"/>
    <w:rsid w:val="00FD2B44"/>
    <w:rsid w:val="00FE0C79"/>
    <w:rsid w:val="00FE4D13"/>
    <w:rsid w:val="00FE6B0F"/>
    <w:rsid w:val="00FE7BDB"/>
    <w:rsid w:val="00FF307A"/>
    <w:rsid w:val="00FF3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0BF12E4B"/>
  <w15:docId w15:val="{97C293C1-3523-478F-BEBB-DD80C7B6E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2AC1"/>
    <w:rPr>
      <w:sz w:val="24"/>
      <w:szCs w:val="28"/>
    </w:rPr>
  </w:style>
  <w:style w:type="paragraph" w:styleId="Heading1">
    <w:name w:val="heading 1"/>
    <w:basedOn w:val="Normal"/>
    <w:next w:val="Normal"/>
    <w:qFormat/>
    <w:rsid w:val="00916B32"/>
    <w:pPr>
      <w:keepNext/>
      <w:spacing w:before="240"/>
      <w:outlineLvl w:val="0"/>
    </w:pPr>
    <w:rPr>
      <w:rFonts w:ascii="Angsana New" w:hAnsi="Angsana New"/>
      <w:sz w:val="32"/>
      <w:szCs w:val="32"/>
    </w:rPr>
  </w:style>
  <w:style w:type="paragraph" w:styleId="Heading2">
    <w:name w:val="heading 2"/>
    <w:basedOn w:val="Normal"/>
    <w:next w:val="Normal"/>
    <w:qFormat/>
    <w:rsid w:val="00916B32"/>
    <w:pPr>
      <w:keepNext/>
      <w:outlineLvl w:val="1"/>
    </w:pPr>
    <w:rPr>
      <w:rFonts w:ascii="Angsana New" w:hAnsi="Angsana New" w:cs="EucrosiaUPC"/>
      <w:sz w:val="34"/>
      <w:szCs w:val="34"/>
    </w:rPr>
  </w:style>
  <w:style w:type="paragraph" w:styleId="Heading3">
    <w:name w:val="heading 3"/>
    <w:basedOn w:val="Normal"/>
    <w:next w:val="Normal"/>
    <w:qFormat/>
    <w:rsid w:val="00916B32"/>
    <w:pPr>
      <w:keepNext/>
      <w:spacing w:before="240"/>
      <w:jc w:val="center"/>
      <w:outlineLvl w:val="2"/>
    </w:pPr>
    <w:rPr>
      <w:rFonts w:cs="JasmineUPC"/>
      <w:b/>
      <w:bCs/>
      <w:i/>
      <w:iCs/>
      <w:sz w:val="72"/>
      <w:szCs w:val="72"/>
    </w:rPr>
  </w:style>
  <w:style w:type="paragraph" w:styleId="Heading4">
    <w:name w:val="heading 4"/>
    <w:basedOn w:val="Normal"/>
    <w:next w:val="Normal"/>
    <w:qFormat/>
    <w:rsid w:val="00916B32"/>
    <w:pPr>
      <w:keepNext/>
      <w:spacing w:before="240"/>
      <w:outlineLvl w:val="3"/>
    </w:pPr>
    <w:rPr>
      <w:rFonts w:cs="Arial Unicode MS"/>
      <w:b/>
      <w:bCs/>
      <w:i/>
      <w:iCs/>
      <w:sz w:val="52"/>
      <w:szCs w:val="52"/>
    </w:rPr>
  </w:style>
  <w:style w:type="paragraph" w:styleId="Heading5">
    <w:name w:val="heading 5"/>
    <w:basedOn w:val="Normal"/>
    <w:next w:val="Normal"/>
    <w:qFormat/>
    <w:rsid w:val="00916B32"/>
    <w:pPr>
      <w:keepNext/>
      <w:spacing w:before="240"/>
      <w:ind w:left="6480" w:firstLine="720"/>
      <w:outlineLvl w:val="4"/>
    </w:pPr>
    <w:rPr>
      <w:rFonts w:cs="Arial Unicode MS"/>
      <w:b/>
      <w:bCs/>
      <w:i/>
      <w:iCs/>
      <w:sz w:val="44"/>
      <w:szCs w:val="44"/>
    </w:rPr>
  </w:style>
  <w:style w:type="paragraph" w:styleId="Heading6">
    <w:name w:val="heading 6"/>
    <w:basedOn w:val="Normal"/>
    <w:next w:val="Normal"/>
    <w:qFormat/>
    <w:rsid w:val="00916B32"/>
    <w:pPr>
      <w:keepNext/>
      <w:jc w:val="center"/>
      <w:outlineLvl w:val="5"/>
    </w:pPr>
    <w:rPr>
      <w:rFonts w:ascii="Angsana New" w:hAnsi="Angsana New" w:cs="AngsanaUPC"/>
      <w:b/>
      <w:bCs/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F6F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0A6930"/>
    <w:rPr>
      <w:color w:val="0000FF"/>
      <w:u w:val="single"/>
    </w:rPr>
  </w:style>
  <w:style w:type="character" w:customStyle="1" w:styleId="ang16">
    <w:name w:val="ang16"/>
    <w:rsid w:val="00BD54DC"/>
    <w:rPr>
      <w:rFonts w:ascii="Cordia New" w:hAnsi="Cordia New" w:cs="AngsanaUPC"/>
      <w:sz w:val="32"/>
      <w:szCs w:val="32"/>
      <w:lang w:bidi="th-TH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7765"/>
    <w:rPr>
      <w:rFonts w:ascii="Tahoma" w:hAnsi="Tahoma"/>
      <w:sz w:val="16"/>
      <w:szCs w:val="20"/>
    </w:rPr>
  </w:style>
  <w:style w:type="character" w:customStyle="1" w:styleId="BalloonTextChar">
    <w:name w:val="Balloon Text Char"/>
    <w:link w:val="BalloonText"/>
    <w:uiPriority w:val="99"/>
    <w:semiHidden/>
    <w:rsid w:val="007D7765"/>
    <w:rPr>
      <w:rFonts w:ascii="Tahoma" w:hAnsi="Tahoma"/>
      <w:sz w:val="16"/>
    </w:rPr>
  </w:style>
  <w:style w:type="paragraph" w:styleId="Header">
    <w:name w:val="header"/>
    <w:basedOn w:val="Normal"/>
    <w:link w:val="HeaderChar"/>
    <w:uiPriority w:val="99"/>
    <w:unhideWhenUsed/>
    <w:rsid w:val="00E21AE3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E21AE3"/>
    <w:rPr>
      <w:sz w:val="24"/>
      <w:szCs w:val="28"/>
    </w:rPr>
  </w:style>
  <w:style w:type="paragraph" w:styleId="Footer">
    <w:name w:val="footer"/>
    <w:basedOn w:val="Normal"/>
    <w:link w:val="FooterChar"/>
    <w:uiPriority w:val="99"/>
    <w:unhideWhenUsed/>
    <w:rsid w:val="00E21AE3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E21AE3"/>
    <w:rPr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021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nger\Desktop\&#3588;&#3635;&#3626;&#3633;&#3656;&#3591;&#3609;&#3634;&#3618;&#3607;&#3632;&#3648;&#3610;&#3637;&#3618;&#3609;&#3605;&#3634;&#3617;&#3614;&#3619;&#3632;&#3619;&#3634;&#3594;&#3610;&#3633;&#3597;&#3597;&#3633;&#3605;&#3636;&#3626;&#3656;&#3591;&#3648;&#3626;&#3619;&#3636;&#3617;&#3585;&#3634;&#3619;&#3614;&#3633;&#3602;&#3609;&#3634;&#3613;&#3637;&#3617;&#3639;&#3629;&#3649;&#3619;&#3591;&#3591;&#3634;&#3609;%20&#3614;.dotx" TargetMode="Externa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339A49-B482-4838-AEA8-4538CA04B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คำสั่งนายทะเบียนตามพระราชบัญญัติส่งเสริมการพัฒนาฝีมือแรงงาน พ.dotx</Template>
  <TotalTime>3</TotalTime>
  <Pages>1</Pages>
  <Words>315</Words>
  <Characters>2109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nzn</Company>
  <LinksUpToDate>false</LinksUpToDate>
  <CharactersWithSpaces>2420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Ranger</dc:creator>
  <cp:lastModifiedBy>Piyaporn Tangsangvornthamma</cp:lastModifiedBy>
  <cp:revision>6</cp:revision>
  <cp:lastPrinted>2021-05-26T13:13:00Z</cp:lastPrinted>
  <dcterms:created xsi:type="dcterms:W3CDTF">2022-05-17T15:05:00Z</dcterms:created>
  <dcterms:modified xsi:type="dcterms:W3CDTF">2022-06-14T09:57:00Z</dcterms:modified>
</cp:coreProperties>
</file>