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40EB72" w14:textId="7777777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2640A47" w14:textId="6D8AADDE" w:rsidR="002D3880" w:rsidRDefault="00141E2D" w:rsidP="00A81D04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2035113C" wp14:editId="13DF0334">
                <wp:simplePos x="0" y="0"/>
                <wp:positionH relativeFrom="margin">
                  <wp:posOffset>4911090</wp:posOffset>
                </wp:positionH>
                <wp:positionV relativeFrom="page">
                  <wp:posOffset>505460</wp:posOffset>
                </wp:positionV>
                <wp:extent cx="843915" cy="376555"/>
                <wp:effectExtent l="0" t="635" r="3810" b="3810"/>
                <wp:wrapSquare wrapText="bothSides"/>
                <wp:docPr id="15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E2E791" w14:textId="44E0A51A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5113C" id="Text Box 96" o:spid="_x0000_s1029" type="#_x0000_t202" style="position:absolute;left:0;text-align:left;margin-left:386.7pt;margin-top:39.8pt;width:66.45pt;height:29.6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u0uAIAAMEFAAAOAAAAZHJzL2Uyb0RvYy54bWysVG1vmzAQ/j5p/8HydwokhgRUUrUhTJO6&#10;F6ndD3DABGtgM9sJ6ab9951NkiatJk3b+IBs3/m55+4e3/XNvmvRjinNpchweBVgxEQpKy42Gf7y&#10;WHhzjLShoqKtFCzDT0zjm8XbN9dDn7KJbGRbMYUAROh06DPcGNOnvq/LhnVUX8meCTDWUnXUwFZt&#10;/ErRAdC71p8EQewPUlW9kiXTGk7z0YgXDr+uWWk+1bVmBrUZBm7G/ZX7r+3fX1zTdKNo3/DyQIP+&#10;BYuOcgFBT1A5NRRtFX8F1fFSSS1rc1XKzpd1zUvmcoBswuBFNg8N7ZnLBYqj+1OZ9P+DLT/uPivE&#10;K+hdhJGgHfToke0NupN7lMS2PkOvU3B76MHR7OEcfF2uur+X5VeNhFw2VGzYrVJyaBitgF9ob/pn&#10;V0ccbUHWwwdZQRy6NdIB7WvV2eJBORCgQ5+eTr2xXEo4nJNpYimWYJrO4iiKXASaHi/3Spt3THbI&#10;LjKsoPUOnO7utbFkaHp0sbGELHjbuva34uIAHMcTCA1Xrc2ScN38kQTJar6aE49M4pVHgjz3bosl&#10;8eIinEX5NF8u8/CnjRuStOFVxYQNc1RWSP6scweNj5o4aUvLllcWzlLSarNetgrtKCi7cN+hIGdu&#10;/iUNVwTI5UVK4YQEd5PEK+L5zCMFibxkFsy9IEzukjggCcmLy5TuuWD/nhIaMpxEk2jU0m9zC9z3&#10;OjeadtzA7Gh5B+o4OdHUKnAlKtdaQ3k7rs9KYek/lwLafWy006uV6ChWs1/v3dOY2uhWy2tZPYGA&#10;lQSBgUph7sGikeo7RgPMkAzrb1uqGEbtewGPIAkJsUPHbUg0m8BGnVvW5xYqSoDKsMFoXC7NOKi2&#10;veKbBiKNz07IW3g4NXeifmZ1eG4wJ1xuh5lmB9H53nk9T97FLwAAAP//AwBQSwMEFAAGAAgAAAAh&#10;AMmElmXfAAAACgEAAA8AAABkcnMvZG93bnJldi54bWxMj01PwzAMhu9I+w+RJ3FjCevo1tJ0QiCu&#10;oI0PiVvWeG21xqmabC3/HnOCmy0/ev28xXZynbjgEFpPGm4XCgRS5W1LtYb3t+ebDYgQDVnTeUIN&#10;3xhgW86uCpNbP9IOL/tYCw6hkBsNTYx9LmWoGnQmLHyPxLejH5yJvA61tIMZOdx1cqlUKp1piT80&#10;psfHBqvT/uw0fLwcvz5X6rV+cnf96CclyWVS6+v59HAPIuIU/2D41Wd1KNnp4M9kg+g0rNfJilEe&#10;shQEA5lKExAHJpNNBrIs5P8K5Q8AAAD//wMAUEsBAi0AFAAGAAgAAAAhALaDOJL+AAAA4QEAABMA&#10;AAAAAAAAAAAAAAAAAAAAAFtDb250ZW50X1R5cGVzXS54bWxQSwECLQAUAAYACAAAACEAOP0h/9YA&#10;AACUAQAACwAAAAAAAAAAAAAAAAAvAQAAX3JlbHMvLnJlbHNQSwECLQAUAAYACAAAACEAq6UbtLgC&#10;AADBBQAADgAAAAAAAAAAAAAAAAAuAgAAZHJzL2Uyb0RvYy54bWxQSwECLQAUAAYACAAAACEAyYSW&#10;Zd8AAAAKAQAADwAAAAAAAAAAAAAAAAASBQAAZHJzL2Rvd25yZXYueG1sUEsFBgAAAAAEAAQA8wAA&#10;AB4GAAAAAA==&#10;" o:allowincell="f" filled="f" stroked="f">
                <v:textbox>
                  <w:txbxContent>
                    <w:p w14:paraId="2EE2E791" w14:textId="44E0A51A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 xml:space="preserve">แบบ </w:t>
                      </w: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คส. 4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2D3880"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52608" behindDoc="0" locked="0" layoutInCell="0" allowOverlap="1" wp14:anchorId="5CB3BE43" wp14:editId="7696E9A7">
            <wp:simplePos x="0" y="0"/>
            <wp:positionH relativeFrom="column">
              <wp:posOffset>2397732</wp:posOffset>
            </wp:positionH>
            <wp:positionV relativeFrom="paragraph">
              <wp:posOffset>304</wp:posOffset>
            </wp:positionV>
            <wp:extent cx="942853" cy="1080000"/>
            <wp:effectExtent l="19050" t="0" r="0" b="0"/>
            <wp:wrapNone/>
            <wp:docPr id="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853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3880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12EB1C1D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60A2419A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4BBB8C35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ind w:left="567" w:hanging="567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</w:p>
    <w:p w14:paraId="74FEB03B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69BBC59C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6398ED60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 ให้หยุดดำเนินการเกี่ยวกับการรับรองความรู้ความสามารถ</w:t>
      </w:r>
    </w:p>
    <w:p w14:paraId="7CD777CE" w14:textId="77777777" w:rsidR="002D3880" w:rsidRPr="009E627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_____________________</w:t>
      </w:r>
    </w:p>
    <w:p w14:paraId="711C044E" w14:textId="77777777" w:rsidR="002D3880" w:rsidRPr="00981E65" w:rsidRDefault="002D3880" w:rsidP="00BC2D09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 ตามที่นายทะเบียน</w:t>
      </w:r>
      <w:r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ได้มีคำสั่ง ที่.............../.............ลงวันที่.......................................ให้นาย/นาง/นางสาว.......................................................ซึ่งเป็นผู้ประเมินในสาขาอาชีพ..............................................สาขา.............................อยู่บ้านเลขที่..................หมู่ที่..............ตรอก/ซอย............................ถนน.......................................แขวง/ตำบล................................... เขต/อำเภอ..........................กรุงเทพมหานคร/จังหวัด.................................</w:t>
      </w:r>
      <w:r w:rsidRPr="00981E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ปฏิบัติให้ถูกต้อง</w:t>
      </w:r>
      <w:r w:rsidRPr="00981E65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ตา</w:t>
      </w:r>
      <w:r w:rsidRPr="00981E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ม</w:t>
      </w:r>
      <w:r w:rsidRPr="00981E65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พระราชบัญญัติส่งเสริมการพัฒนาฝีมือแรงงาน พ.ศ. 2545</w:t>
      </w:r>
      <w:r w:rsidRPr="00981E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ภายใน 15 วัน นับแต่วันที่ได้รับคำสั่ง ความละเอียดแจ้งแล้ว นั้น</w:t>
      </w:r>
    </w:p>
    <w:p w14:paraId="5ADE28E2" w14:textId="77777777" w:rsidR="002D3880" w:rsidRPr="00DA610D" w:rsidRDefault="002D3880" w:rsidP="00BC2D09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ปรากฏข้อเท็จจริงว่านาย/นาง/นางสาว.............................................</w:t>
      </w:r>
      <w:r w:rsidRPr="00BF2B4F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ได้รับคำสั่งนายทะเบียนตั้งแต่วันที่............................................และบัดนี้ ได้ครบกำหนดเวลาตามคำสั่งนายทะเบียนแล้ว นาย/นาง/นางสาว...................................................ยังมิได้ปฏิบัติให้ถูกต้องหรือแก้ไขให้ถูกต้องตามคำสั่งนายทะเบียนดังกล่าวแต่อย่างใด</w:t>
      </w:r>
    </w:p>
    <w:p w14:paraId="17D34C62" w14:textId="483A8784" w:rsidR="002D3880" w:rsidRPr="00DA610D" w:rsidRDefault="002D3880" w:rsidP="00BC2D09">
      <w:pPr>
        <w:tabs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ฉะนั้น อาศัยอำนาจตามความในมาตรา 49/1 วรรคสอง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 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(ฉบับที่ 2) พ.ศ. 2557 นายทะเบียนจึงมีคำสั่งให้นาย/นาง/นางสาว............................................................หยุดดำเนินการจนกว่าจะปฏิบัติให้ถูกต้องหรือแก้ไขให้ถูกต้องตามคำสั่งของนายทะเบียน และในระหว่างถูกสั่งให้หยุดดำเนินการตามคำสั่งนี้ ห้ามนาย/นาง/นางสาว......................................................ดำเนินการใดๆเกี่ยวกับการรับรองความรู้ความสามารถ หากฝ่าฝืน มีความผิดตามมาตรา 53/6 ต้องระวางโทษปรับไม่เกินห้าพันบาท </w:t>
      </w:r>
    </w:p>
    <w:p w14:paraId="2025FCC2" w14:textId="77777777" w:rsidR="002D3880" w:rsidRDefault="002D3880" w:rsidP="00B47530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ทั้งนี้ ตั้งแต่บัดนี้เป็นต้นไป</w:t>
      </w:r>
    </w:p>
    <w:p w14:paraId="6C5E57F2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สั่ง ณ วันที่..................................... พ.ศ..................</w:t>
      </w:r>
    </w:p>
    <w:p w14:paraId="7A60C4F7" w14:textId="77777777" w:rsidR="002D3880" w:rsidRPr="00DA610D" w:rsidRDefault="002D3880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D7120DA" w14:textId="77777777" w:rsidR="002D3880" w:rsidRPr="00DA610D" w:rsidRDefault="002D3880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(..................................)</w:t>
      </w:r>
    </w:p>
    <w:p w14:paraId="28064568" w14:textId="7777777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นายทะเบียนตามพระราชบัญญัติส่งเสริมการพัฒนาฝีมือแรงงาน พ.ศ. 2545</w:t>
      </w:r>
    </w:p>
    <w:p w14:paraId="13A16427" w14:textId="77777777" w:rsidR="002D3880" w:rsidRPr="00DA610D" w:rsidRDefault="002D3880" w:rsidP="00D7691B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27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27E2F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 ท่านมีสิทธิอุทธรณ์ต่อคณะกรรมการส่งเสริมการพัฒนาฝีมือแรงงานภายใน 15 วันนับแต่วันที่ได้รับแจ้งคำสั่ง</w:t>
      </w:r>
    </w:p>
    <w:p w14:paraId="318BD694" w14:textId="7777777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2B30651E" w14:textId="779B7BD4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sectPr w:rsidR="002D388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CE1460" w14:textId="77777777" w:rsidR="00376C9D" w:rsidRDefault="00376C9D" w:rsidP="00E21AE3">
      <w:r>
        <w:separator/>
      </w:r>
    </w:p>
  </w:endnote>
  <w:endnote w:type="continuationSeparator" w:id="0">
    <w:p w14:paraId="0273789D" w14:textId="77777777" w:rsidR="00376C9D" w:rsidRDefault="00376C9D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5784BADE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561617">
      <w:rPr>
        <w:rFonts w:ascii="TH SarabunPSK" w:hAnsi="TH SarabunPSK" w:cs="TH SarabunPSK"/>
        <w:szCs w:val="24"/>
      </w:rPr>
      <w:t>-24-04</w:t>
    </w:r>
  </w:p>
  <w:p w14:paraId="6E880E84" w14:textId="6BB87F13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DF4EE5">
      <w:rPr>
        <w:rFonts w:ascii="TH SarabunPSK" w:hAnsi="TH SarabunPSK" w:cs="TH SarabunPSK"/>
        <w:szCs w:val="24"/>
      </w:rPr>
      <w:t xml:space="preserve">13/06/65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A5846" w14:textId="77777777" w:rsidR="00376C9D" w:rsidRDefault="00376C9D" w:rsidP="00E21AE3">
      <w:r>
        <w:separator/>
      </w:r>
    </w:p>
  </w:footnote>
  <w:footnote w:type="continuationSeparator" w:id="0">
    <w:p w14:paraId="465BED54" w14:textId="77777777" w:rsidR="00376C9D" w:rsidRDefault="00376C9D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E7CA5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6C9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1617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4EE5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66EB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B1850-F2FE-4246-A02A-73E4DC99B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4</TotalTime>
  <Pages>1</Pages>
  <Words>320</Words>
  <Characters>2131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6</cp:revision>
  <cp:lastPrinted>2021-05-26T13:13:00Z</cp:lastPrinted>
  <dcterms:created xsi:type="dcterms:W3CDTF">2022-05-17T15:05:00Z</dcterms:created>
  <dcterms:modified xsi:type="dcterms:W3CDTF">2022-06-14T09:57:00Z</dcterms:modified>
</cp:coreProperties>
</file>